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8A311" w14:textId="0760D2D5" w:rsidR="00EA6902" w:rsidRPr="006453D9" w:rsidRDefault="001C0406" w:rsidP="00EA6902">
      <w:pPr>
        <w:pStyle w:val="MDPI11articletype"/>
      </w:pPr>
      <w:r>
        <w:t>Supporting Information</w:t>
      </w:r>
    </w:p>
    <w:p w14:paraId="339BAC01" w14:textId="77777777" w:rsidR="00D23366" w:rsidRPr="003B1AF1" w:rsidRDefault="00D23366" w:rsidP="00EE4951">
      <w:pPr>
        <w:pStyle w:val="MDPI12title"/>
      </w:pPr>
      <w:r>
        <w:t xml:space="preserve">Exploring the biological properties of </w:t>
      </w:r>
      <w:proofErr w:type="gramStart"/>
      <w:r>
        <w:t>Zn(</w:t>
      </w:r>
      <w:proofErr w:type="gramEnd"/>
      <w:r>
        <w:t xml:space="preserve">II) </w:t>
      </w:r>
      <w:r w:rsidRPr="00E7352A">
        <w:rPr>
          <w:i/>
        </w:rPr>
        <w:t>bis</w:t>
      </w:r>
      <w:r>
        <w:t>thiosemicarbazone helicates.</w:t>
      </w:r>
    </w:p>
    <w:p w14:paraId="6477F222" w14:textId="77777777" w:rsidR="005359FE" w:rsidRPr="005359FE" w:rsidRDefault="005359FE" w:rsidP="005359FE">
      <w:pPr>
        <w:rPr>
          <w:rFonts w:eastAsia="Palatino Linotype" w:cs="Palatino Linotype"/>
          <w:b/>
          <w:bCs/>
          <w:color w:val="000000" w:themeColor="text1"/>
          <w:lang w:val="es-ES"/>
        </w:rPr>
      </w:pPr>
      <w:bookmarkStart w:id="0" w:name="_Hlk122357794"/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Sandra Fernández-Fariña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1,*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Isabel Velo-Heleno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1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Rocío Carballido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1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Miguel Martínez-Calvo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1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Ramiro Barcia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2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Òscar Palacios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3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Mercè Capdevila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3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, Ana M. González-Noya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1,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* and Rosa </w:t>
      </w:r>
      <w:proofErr w:type="spellStart"/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>Pedrido</w:t>
      </w:r>
      <w:proofErr w:type="spellEnd"/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 xml:space="preserve"> </w:t>
      </w:r>
      <w:r w:rsidRPr="005359FE">
        <w:rPr>
          <w:rFonts w:eastAsia="Palatino Linotype" w:cs="Palatino Linotype"/>
          <w:b/>
          <w:bCs/>
          <w:color w:val="000000" w:themeColor="text1"/>
          <w:vertAlign w:val="superscript"/>
          <w:lang w:val="es-ES"/>
        </w:rPr>
        <w:t>1,</w:t>
      </w:r>
      <w:r w:rsidRPr="005359FE">
        <w:rPr>
          <w:rFonts w:eastAsia="Palatino Linotype" w:cs="Palatino Linotype"/>
          <w:b/>
          <w:bCs/>
          <w:color w:val="000000" w:themeColor="text1"/>
          <w:lang w:val="es-ES"/>
        </w:rPr>
        <w:t>*</w:t>
      </w:r>
    </w:p>
    <w:bookmarkEnd w:id="0"/>
    <w:p w14:paraId="505A12E1" w14:textId="50637CEC" w:rsidR="18356E59" w:rsidRDefault="18356E59" w:rsidP="18356E59">
      <w:pPr>
        <w:rPr>
          <w:lang w:val="es-ES"/>
        </w:rPr>
      </w:pPr>
    </w:p>
    <w:tbl>
      <w:tblPr>
        <w:tblpPr w:leftFromText="198" w:rightFromText="198" w:vertAnchor="page" w:horzAnchor="margin" w:tblpY="1043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DA071E" w:rsidRPr="00762525" w14:paraId="746DA787" w14:textId="77777777">
        <w:tc>
          <w:tcPr>
            <w:tcW w:w="2410" w:type="dxa"/>
            <w:shd w:val="clear" w:color="auto" w:fill="auto"/>
          </w:tcPr>
          <w:p w14:paraId="4C7B8474" w14:textId="77777777" w:rsidR="00DA071E" w:rsidRPr="007471D3" w:rsidRDefault="00DA071E">
            <w:pPr>
              <w:pStyle w:val="MDPI61Citation"/>
              <w:spacing w:after="120" w:line="240" w:lineRule="exact"/>
            </w:pPr>
            <w:r w:rsidRPr="00BC74C5">
              <w:rPr>
                <w:b/>
              </w:rPr>
              <w:t>Citation:</w:t>
            </w:r>
            <w:r>
              <w:rPr>
                <w:b/>
              </w:rPr>
              <w:t xml:space="preserve"> </w:t>
            </w:r>
            <w:r>
              <w:t>To be added by editorial staff during production.</w:t>
            </w:r>
          </w:p>
          <w:p w14:paraId="738D29AF" w14:textId="77777777" w:rsidR="00DA071E" w:rsidRDefault="00DA071E">
            <w:pPr>
              <w:pStyle w:val="MDPI14history"/>
              <w:spacing w:before="120" w:after="120"/>
              <w:rPr>
                <w:rFonts w:ascii="SimSun" w:eastAsia="SimSun" w:hAnsi="SimSun" w:cs="SimSun"/>
                <w:lang w:eastAsia="zh-CN"/>
              </w:rPr>
            </w:pPr>
            <w:r>
              <w:t xml:space="preserve">Academic Editor: </w:t>
            </w:r>
            <w:proofErr w:type="spellStart"/>
            <w:r w:rsidRPr="00562097">
              <w:t>Firstname</w:t>
            </w:r>
            <w:proofErr w:type="spellEnd"/>
            <w:r w:rsidRPr="00562097">
              <w:t xml:space="preserve"> </w:t>
            </w:r>
            <w:proofErr w:type="spellStart"/>
            <w:r w:rsidRPr="00562097">
              <w:t>Lastname</w:t>
            </w:r>
            <w:proofErr w:type="spellEnd"/>
          </w:p>
          <w:p w14:paraId="767F6BA3" w14:textId="77777777" w:rsidR="00DA071E" w:rsidRPr="00D30D71" w:rsidRDefault="00DA071E">
            <w:pPr>
              <w:pStyle w:val="MDPI14history"/>
              <w:spacing w:before="120"/>
              <w:rPr>
                <w:rFonts w:ascii="SimSun" w:eastAsia="SimSun" w:hAnsi="SimSun" w:cs="SimSun"/>
              </w:rPr>
            </w:pPr>
            <w:r w:rsidRPr="00550626">
              <w:rPr>
                <w:szCs w:val="14"/>
              </w:rPr>
              <w:t xml:space="preserve">Received: </w:t>
            </w:r>
            <w:r w:rsidRPr="00D945EC">
              <w:rPr>
                <w:szCs w:val="14"/>
              </w:rPr>
              <w:t>date</w:t>
            </w:r>
          </w:p>
          <w:p w14:paraId="0FA0AF80" w14:textId="77777777" w:rsidR="00DA071E" w:rsidRPr="00550626" w:rsidRDefault="00DA071E">
            <w:pPr>
              <w:pStyle w:val="MDPI14history"/>
              <w:rPr>
                <w:szCs w:val="14"/>
              </w:rPr>
            </w:pPr>
            <w:r w:rsidRPr="00550626">
              <w:rPr>
                <w:szCs w:val="14"/>
              </w:rPr>
              <w:t xml:space="preserve">Accepted: </w:t>
            </w:r>
            <w:r w:rsidRPr="00D945EC">
              <w:rPr>
                <w:szCs w:val="14"/>
              </w:rPr>
              <w:t>date</w:t>
            </w:r>
          </w:p>
          <w:p w14:paraId="487328BD" w14:textId="77777777" w:rsidR="00DA071E" w:rsidRPr="00550626" w:rsidRDefault="00DA071E">
            <w:pPr>
              <w:pStyle w:val="MDPI14history"/>
              <w:spacing w:after="120"/>
              <w:rPr>
                <w:szCs w:val="14"/>
              </w:rPr>
            </w:pPr>
            <w:r w:rsidRPr="00550626">
              <w:rPr>
                <w:szCs w:val="14"/>
              </w:rPr>
              <w:t xml:space="preserve">Published: </w:t>
            </w:r>
            <w:r w:rsidRPr="00D945EC">
              <w:rPr>
                <w:szCs w:val="14"/>
              </w:rPr>
              <w:t>date</w:t>
            </w:r>
          </w:p>
          <w:p w14:paraId="2950FCC4" w14:textId="77777777" w:rsidR="00DA071E" w:rsidRPr="00762525" w:rsidRDefault="00DA071E">
            <w:pPr>
              <w:pStyle w:val="MDPI63Notes"/>
              <w:jc w:val="both"/>
            </w:pPr>
            <w:r w:rsidRPr="00762525">
              <w:rPr>
                <w:b/>
              </w:rPr>
              <w:t>Publisher’s Note:</w:t>
            </w:r>
            <w:r w:rsidRPr="00762525">
              <w:t xml:space="preserve"> MDPI stays neutral </w:t>
            </w:r>
            <w:proofErr w:type="gramStart"/>
            <w:r w:rsidRPr="00762525">
              <w:t>with regard to</w:t>
            </w:r>
            <w:proofErr w:type="gramEnd"/>
            <w:r w:rsidRPr="00762525">
              <w:t xml:space="preserve"> jurisdictional claims in published maps and institutional affiliations.</w:t>
            </w:r>
          </w:p>
          <w:p w14:paraId="672A6659" w14:textId="77777777" w:rsidR="00DA071E" w:rsidRPr="00762525" w:rsidRDefault="00DA071E">
            <w:pPr>
              <w:adjustRightInd w:val="0"/>
              <w:snapToGrid w:val="0"/>
              <w:spacing w:before="120" w:line="240" w:lineRule="atLeast"/>
              <w:ind w:right="113"/>
              <w:jc w:val="left"/>
              <w:rPr>
                <w:rFonts w:eastAsia="DengXian"/>
                <w:bCs/>
                <w:sz w:val="14"/>
                <w:szCs w:val="14"/>
                <w:lang w:bidi="en-US"/>
              </w:rPr>
            </w:pPr>
            <w:r w:rsidRPr="00762525">
              <w:rPr>
                <w:rFonts w:eastAsia="DengXian"/>
                <w:noProof/>
                <w:lang w:val="es-ES" w:eastAsia="es-ES"/>
              </w:rPr>
              <w:drawing>
                <wp:inline distT="0" distB="0" distL="0" distR="0" wp14:anchorId="169190B1" wp14:editId="696895B0">
                  <wp:extent cx="692785" cy="249555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A7048" w14:textId="77777777" w:rsidR="00DA071E" w:rsidRPr="00762525" w:rsidRDefault="00DA071E">
            <w:pPr>
              <w:adjustRightInd w:val="0"/>
              <w:snapToGrid w:val="0"/>
              <w:spacing w:before="60" w:line="240" w:lineRule="atLeast"/>
              <w:ind w:right="113"/>
              <w:rPr>
                <w:rFonts w:eastAsia="DengXian"/>
                <w:bCs/>
                <w:sz w:val="14"/>
                <w:szCs w:val="14"/>
                <w:lang w:bidi="en-US"/>
              </w:rPr>
            </w:pPr>
            <w:r w:rsidRPr="00762525">
              <w:rPr>
                <w:rFonts w:eastAsia="DengXian"/>
                <w:b/>
                <w:bCs/>
                <w:sz w:val="14"/>
                <w:szCs w:val="14"/>
                <w:lang w:bidi="en-US"/>
              </w:rPr>
              <w:t>Copyright:</w:t>
            </w:r>
            <w:r w:rsidRPr="00762525">
              <w:rPr>
                <w:rFonts w:eastAsia="DengXian"/>
                <w:bCs/>
                <w:sz w:val="14"/>
                <w:szCs w:val="14"/>
                <w:lang w:bidi="en-US"/>
              </w:rPr>
              <w:t xml:space="preserve"> 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>© 2022</w:t>
            </w:r>
            <w:r w:rsidRPr="00762525">
              <w:rPr>
                <w:rFonts w:eastAsia="DengXian"/>
                <w:bCs/>
                <w:sz w:val="14"/>
                <w:szCs w:val="14"/>
                <w:lang w:bidi="en-US"/>
              </w:rPr>
              <w:t xml:space="preserve"> 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 xml:space="preserve">by the authors. Submitted for possible open access publication under the terms and conditions of the Creative Commons </w:t>
            </w:r>
            <w:r w:rsidRPr="00762525">
              <w:rPr>
                <w:rFonts w:eastAsia="DengXian"/>
                <w:bCs/>
                <w:sz w:val="14"/>
                <w:szCs w:val="14"/>
                <w:lang w:bidi="en-US"/>
              </w:rPr>
              <w:t>Attribution (CC BY) license (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>https://</w:t>
            </w:r>
            <w:r w:rsidRPr="00762525">
              <w:rPr>
                <w:rFonts w:eastAsia="DengXian"/>
                <w:bCs/>
                <w:sz w:val="14"/>
                <w:szCs w:val="14"/>
                <w:lang w:bidi="en-US"/>
              </w:rPr>
              <w:t>creativecommons.org/licenses/by/4.0/).</w:t>
            </w:r>
          </w:p>
        </w:tc>
      </w:tr>
    </w:tbl>
    <w:p w14:paraId="75506AA0" w14:textId="77777777" w:rsidR="00C77BDC" w:rsidRPr="00FB7A7A" w:rsidRDefault="00C77BDC" w:rsidP="00C77BDC">
      <w:pPr>
        <w:pStyle w:val="MDPI16affiliation"/>
        <w:rPr>
          <w:lang w:val="es-ES"/>
        </w:rPr>
      </w:pPr>
      <w:r w:rsidRPr="00FB7A7A">
        <w:rPr>
          <w:vertAlign w:val="superscript"/>
          <w:lang w:val="es-ES"/>
        </w:rPr>
        <w:t>1</w:t>
      </w:r>
      <w:r w:rsidRPr="00FB7A7A">
        <w:rPr>
          <w:lang w:val="es-ES"/>
        </w:rPr>
        <w:tab/>
        <w:t xml:space="preserve">Departamento de Química Inorgánica, Facultade de Química, Campus Vida, </w:t>
      </w:r>
      <w:proofErr w:type="spellStart"/>
      <w:r w:rsidRPr="00FB7A7A">
        <w:rPr>
          <w:lang w:val="es-ES"/>
        </w:rPr>
        <w:t>Universidade</w:t>
      </w:r>
      <w:proofErr w:type="spellEnd"/>
      <w:r w:rsidRPr="00FB7A7A">
        <w:rPr>
          <w:lang w:val="es-ES"/>
        </w:rPr>
        <w:t xml:space="preserve"> de Santiago de Compostela, E-15782</w:t>
      </w:r>
      <w:r>
        <w:rPr>
          <w:lang w:val="es-ES"/>
        </w:rPr>
        <w:t xml:space="preserve"> </w:t>
      </w:r>
      <w:r w:rsidRPr="00FB7A7A">
        <w:rPr>
          <w:lang w:val="es-ES"/>
        </w:rPr>
        <w:t xml:space="preserve">Santiago de Compostela, </w:t>
      </w:r>
      <w:proofErr w:type="spellStart"/>
      <w:r w:rsidRPr="00FB7A7A">
        <w:rPr>
          <w:lang w:val="es-ES"/>
        </w:rPr>
        <w:t>Spain</w:t>
      </w:r>
      <w:proofErr w:type="spellEnd"/>
    </w:p>
    <w:p w14:paraId="29176B3F" w14:textId="77777777" w:rsidR="00C77BDC" w:rsidRDefault="00C77BDC" w:rsidP="00C77BDC">
      <w:pPr>
        <w:pStyle w:val="MDPI16affiliation"/>
        <w:rPr>
          <w:lang w:val="es-ES"/>
        </w:rPr>
      </w:pPr>
      <w:r w:rsidRPr="00411B17">
        <w:rPr>
          <w:vertAlign w:val="superscript"/>
          <w:lang w:val="es-ES"/>
        </w:rPr>
        <w:t>2</w:t>
      </w:r>
      <w:r w:rsidRPr="00411B17">
        <w:rPr>
          <w:lang w:val="es-ES"/>
        </w:rPr>
        <w:tab/>
        <w:t>Depart</w:t>
      </w:r>
      <w:r>
        <w:rPr>
          <w:lang w:val="es-ES"/>
        </w:rPr>
        <w:t>a</w:t>
      </w:r>
      <w:r w:rsidRPr="00411B17">
        <w:rPr>
          <w:lang w:val="es-ES"/>
        </w:rPr>
        <w:t xml:space="preserve">mento </w:t>
      </w:r>
      <w:r>
        <w:rPr>
          <w:lang w:val="es-ES"/>
        </w:rPr>
        <w:t>de Bioquímica y Biología Molecular,</w:t>
      </w:r>
      <w:r w:rsidRPr="00411B17">
        <w:rPr>
          <w:lang w:val="es-ES"/>
        </w:rPr>
        <w:t xml:space="preserve"> </w:t>
      </w:r>
      <w:r>
        <w:rPr>
          <w:lang w:val="es-ES"/>
        </w:rPr>
        <w:t>Facultade de Veterinaria</w:t>
      </w:r>
      <w:r w:rsidRPr="00411B17">
        <w:rPr>
          <w:lang w:val="es-ES"/>
        </w:rPr>
        <w:t xml:space="preserve">, Campus Terra, </w:t>
      </w:r>
      <w:proofErr w:type="spellStart"/>
      <w:r w:rsidRPr="00411B17">
        <w:rPr>
          <w:lang w:val="es-ES"/>
        </w:rPr>
        <w:t>Universidade</w:t>
      </w:r>
      <w:proofErr w:type="spellEnd"/>
      <w:r w:rsidRPr="00411B17">
        <w:rPr>
          <w:lang w:val="es-ES"/>
        </w:rPr>
        <w:t xml:space="preserve"> de Santiago de Compostela, E-27002 Lugo, </w:t>
      </w:r>
      <w:proofErr w:type="spellStart"/>
      <w:r w:rsidRPr="00411B17">
        <w:rPr>
          <w:lang w:val="es-ES"/>
        </w:rPr>
        <w:t>Spain</w:t>
      </w:r>
      <w:proofErr w:type="spellEnd"/>
    </w:p>
    <w:p w14:paraId="027A11C1" w14:textId="77777777" w:rsidR="00C77BDC" w:rsidRDefault="00C77BDC" w:rsidP="00C77BDC">
      <w:pPr>
        <w:pStyle w:val="MDPI16affiliation"/>
        <w:rPr>
          <w:lang w:val="es-ES"/>
        </w:rPr>
      </w:pPr>
      <w:r>
        <w:rPr>
          <w:vertAlign w:val="superscript"/>
          <w:lang w:val="es-ES"/>
        </w:rPr>
        <w:t>3</w:t>
      </w:r>
      <w:r>
        <w:rPr>
          <w:lang w:val="es-ES"/>
        </w:rPr>
        <w:tab/>
      </w:r>
      <w:proofErr w:type="spellStart"/>
      <w:r w:rsidRPr="00EA593F">
        <w:rPr>
          <w:lang w:val="es-ES"/>
        </w:rPr>
        <w:t>Departament</w:t>
      </w:r>
      <w:proofErr w:type="spellEnd"/>
      <w:r w:rsidRPr="00EA593F">
        <w:rPr>
          <w:lang w:val="es-ES"/>
        </w:rPr>
        <w:t xml:space="preserve"> de Química, </w:t>
      </w:r>
      <w:proofErr w:type="spellStart"/>
      <w:r w:rsidRPr="00EA593F">
        <w:rPr>
          <w:lang w:val="es-ES"/>
        </w:rPr>
        <w:t>Universitat</w:t>
      </w:r>
      <w:proofErr w:type="spellEnd"/>
      <w:r w:rsidRPr="00EA593F">
        <w:rPr>
          <w:lang w:val="es-ES"/>
        </w:rPr>
        <w:t xml:space="preserve"> </w:t>
      </w:r>
      <w:proofErr w:type="spellStart"/>
      <w:r w:rsidRPr="00EA593F">
        <w:rPr>
          <w:lang w:val="es-ES"/>
        </w:rPr>
        <w:t>Aut</w:t>
      </w:r>
      <w:r>
        <w:rPr>
          <w:lang w:val="es-ES"/>
        </w:rPr>
        <w:t>ò</w:t>
      </w:r>
      <w:r w:rsidRPr="00EA593F">
        <w:rPr>
          <w:lang w:val="es-ES"/>
        </w:rPr>
        <w:t>noma</w:t>
      </w:r>
      <w:proofErr w:type="spellEnd"/>
      <w:r w:rsidRPr="00EA593F">
        <w:rPr>
          <w:lang w:val="es-ES"/>
        </w:rPr>
        <w:t xml:space="preserve"> de Barcelona, 08193 Cerdanyola del Vall</w:t>
      </w:r>
      <w:r>
        <w:rPr>
          <w:lang w:val="es-ES"/>
        </w:rPr>
        <w:t>è</w:t>
      </w:r>
      <w:r w:rsidRPr="00EA593F">
        <w:rPr>
          <w:lang w:val="es-ES"/>
        </w:rPr>
        <w:t xml:space="preserve">s, </w:t>
      </w:r>
      <w:proofErr w:type="spellStart"/>
      <w:r w:rsidRPr="00EA593F">
        <w:rPr>
          <w:lang w:val="es-ES"/>
        </w:rPr>
        <w:t>Spain</w:t>
      </w:r>
      <w:proofErr w:type="spellEnd"/>
    </w:p>
    <w:p w14:paraId="2007BFA1" w14:textId="77777777" w:rsidR="00C77BDC" w:rsidRPr="00550626" w:rsidRDefault="00C77BDC" w:rsidP="00C77BDC">
      <w:pPr>
        <w:pStyle w:val="MDPI16affiliation"/>
      </w:pPr>
      <w:r w:rsidRPr="006A74F9">
        <w:rPr>
          <w:b/>
        </w:rPr>
        <w:t>*</w:t>
      </w:r>
      <w:r w:rsidRPr="00D945EC">
        <w:tab/>
        <w:t xml:space="preserve">Correspondence: </w:t>
      </w:r>
      <w:hyperlink r:id="rId12" w:history="1">
        <w:r w:rsidRPr="009E629B">
          <w:rPr>
            <w:rStyle w:val="Hipervnculo"/>
            <w:color w:val="auto"/>
            <w:u w:val="none"/>
          </w:rPr>
          <w:t>sandra.fernandez.farina@usc.es</w:t>
        </w:r>
      </w:hyperlink>
      <w:r>
        <w:t xml:space="preserve"> (S.F.-F); </w:t>
      </w:r>
      <w:hyperlink r:id="rId13" w:history="1">
        <w:r w:rsidRPr="00622C01">
          <w:rPr>
            <w:rStyle w:val="Hipervnculo"/>
            <w:color w:val="auto"/>
            <w:u w:val="none"/>
          </w:rPr>
          <w:t>ana.gonzalez.noya@usc.es</w:t>
        </w:r>
      </w:hyperlink>
      <w:r w:rsidRPr="00622C01">
        <w:rPr>
          <w:color w:val="auto"/>
        </w:rPr>
        <w:t xml:space="preserve"> </w:t>
      </w:r>
      <w:r>
        <w:t xml:space="preserve">(A.M.G.-N.); </w:t>
      </w:r>
      <w:hyperlink r:id="rId14" w:history="1">
        <w:r w:rsidRPr="00875334">
          <w:rPr>
            <w:rStyle w:val="Hipervnculo"/>
            <w:color w:val="auto"/>
            <w:u w:val="none"/>
          </w:rPr>
          <w:t>rosa.pedrido@usc.es</w:t>
        </w:r>
      </w:hyperlink>
      <w:r>
        <w:t xml:space="preserve"> (R.P.)</w:t>
      </w:r>
      <w:r w:rsidRPr="00D945EC">
        <w:t xml:space="preserve"> </w:t>
      </w:r>
    </w:p>
    <w:p w14:paraId="352E9143" w14:textId="7C20C6A7" w:rsidR="001C0406" w:rsidRDefault="001C0406" w:rsidP="00EA6902">
      <w:pPr>
        <w:pStyle w:val="MDPI16affiliation"/>
        <w:rPr>
          <w:b/>
        </w:rPr>
      </w:pPr>
      <w:r>
        <w:rPr>
          <w:b/>
        </w:rPr>
        <w:br w:type="page"/>
      </w:r>
    </w:p>
    <w:p w14:paraId="1071F34D" w14:textId="182D6DEE" w:rsidR="001C0406" w:rsidRPr="00CF215A" w:rsidRDefault="008C7659" w:rsidP="008C7659">
      <w:pPr>
        <w:pStyle w:val="MDPI21heading1"/>
        <w:numPr>
          <w:ilvl w:val="0"/>
          <w:numId w:val="29"/>
        </w:numPr>
        <w:ind w:left="284" w:hanging="284"/>
      </w:pPr>
      <w:r w:rsidRPr="580310DD">
        <w:rPr>
          <w:i/>
          <w:iCs/>
        </w:rPr>
        <w:lastRenderedPageBreak/>
        <w:t>Bis</w:t>
      </w:r>
      <w:r>
        <w:t>thiosemicarbazone ligands H</w:t>
      </w:r>
      <w:r w:rsidRPr="580310DD">
        <w:rPr>
          <w:vertAlign w:val="subscript"/>
        </w:rPr>
        <w:t>2</w:t>
      </w:r>
      <w:r>
        <w:t>L</w:t>
      </w:r>
      <w:r w:rsidRPr="580310DD">
        <w:rPr>
          <w:vertAlign w:val="superscript"/>
        </w:rPr>
        <w:t>Me</w:t>
      </w:r>
      <w:r>
        <w:t>, H</w:t>
      </w:r>
      <w:r w:rsidRPr="580310DD">
        <w:rPr>
          <w:vertAlign w:val="subscript"/>
        </w:rPr>
        <w:t>2</w:t>
      </w:r>
      <w:r>
        <w:t>L</w:t>
      </w:r>
      <w:r w:rsidRPr="580310DD">
        <w:rPr>
          <w:vertAlign w:val="superscript"/>
        </w:rPr>
        <w:t>Ph</w:t>
      </w:r>
      <w:r>
        <w:t xml:space="preserve"> and H</w:t>
      </w:r>
      <w:r w:rsidRPr="18356E59">
        <w:rPr>
          <w:vertAlign w:val="subscript"/>
        </w:rPr>
        <w:t>2</w:t>
      </w:r>
      <w:r>
        <w:t>L</w:t>
      </w:r>
      <w:r w:rsidRPr="18356E59">
        <w:rPr>
          <w:vertAlign w:val="superscript"/>
        </w:rPr>
        <w:t>PhNO</w:t>
      </w:r>
      <w:r w:rsidR="2E494E75" w:rsidRPr="18356E59">
        <w:rPr>
          <w:vertAlign w:val="superscript"/>
        </w:rPr>
        <w:t>2</w:t>
      </w:r>
    </w:p>
    <w:p w14:paraId="658CD6B8" w14:textId="4536A57F" w:rsidR="00D676E9" w:rsidRDefault="00AF788F" w:rsidP="003C65C2">
      <w:pPr>
        <w:pStyle w:val="MDPI52figure"/>
      </w:pPr>
      <w:r w:rsidRPr="009A7D0A">
        <w:rPr>
          <w:noProof/>
        </w:rPr>
        <w:drawing>
          <wp:inline distT="0" distB="0" distL="0" distR="0" wp14:anchorId="5C77D812" wp14:editId="01A96523">
            <wp:extent cx="5458884" cy="2715904"/>
            <wp:effectExtent l="0" t="0" r="8890" b="8255"/>
            <wp:docPr id="14" name="Imagen 1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2"/>
                    <a:stretch/>
                  </pic:blipFill>
                  <pic:spPr bwMode="auto">
                    <a:xfrm>
                      <a:off x="0" y="0"/>
                      <a:ext cx="5457825" cy="27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19F5" w14:textId="258FC187" w:rsidR="00766E1D" w:rsidRPr="005359FE" w:rsidRDefault="00AF788F" w:rsidP="00544A2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 w:rsidR="00650C77" w:rsidRPr="005359FE">
        <w:t>1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>H NMR spectra of H</w:t>
      </w:r>
      <w:r w:rsidRPr="005359FE">
        <w:rPr>
          <w:vertAlign w:val="subscript"/>
        </w:rPr>
        <w:t>2</w:t>
      </w:r>
      <w:r w:rsidRPr="005359FE">
        <w:t>L</w:t>
      </w:r>
      <w:r w:rsidRPr="005359FE">
        <w:rPr>
          <w:vertAlign w:val="superscript"/>
        </w:rPr>
        <w:t>Me</w:t>
      </w:r>
      <w:r w:rsidR="00FB4AB4" w:rsidRPr="005359FE">
        <w:t>·2H</w:t>
      </w:r>
      <w:r w:rsidR="00FB4AB4" w:rsidRPr="005359FE">
        <w:rPr>
          <w:vertAlign w:val="subscript"/>
        </w:rPr>
        <w:t>2</w:t>
      </w:r>
      <w:r w:rsidR="00FB4AB4" w:rsidRPr="005359FE">
        <w:t>O</w:t>
      </w:r>
      <w:r w:rsidR="00B54437" w:rsidRPr="005359FE">
        <w:t xml:space="preserve"> (DMSO-d</w:t>
      </w:r>
      <w:r w:rsidR="00B54437" w:rsidRPr="005359FE">
        <w:rPr>
          <w:vertAlign w:val="subscript"/>
        </w:rPr>
        <w:t>6</w:t>
      </w:r>
      <w:r w:rsidR="00B54437" w:rsidRPr="005359FE">
        <w:t xml:space="preserve">, </w:t>
      </w:r>
      <w:proofErr w:type="spellStart"/>
      <w:r w:rsidR="00B54437" w:rsidRPr="005359FE">
        <w:t>r.t.</w:t>
      </w:r>
      <w:proofErr w:type="spellEnd"/>
      <w:r w:rsidR="00B54437" w:rsidRPr="005359FE">
        <w:t>).</w:t>
      </w:r>
      <w:r w:rsidR="006D2D63" w:rsidRPr="005359FE">
        <w:t xml:space="preserve"> </w:t>
      </w:r>
      <w:r w:rsidR="00766E1D" w:rsidRPr="005359FE">
        <w:rPr>
          <w:b/>
          <w:bCs/>
          <w:szCs w:val="18"/>
          <w:vertAlign w:val="superscript"/>
          <w:lang w:val="pt-BR"/>
        </w:rPr>
        <w:t>1</w:t>
      </w:r>
      <w:r w:rsidR="00766E1D" w:rsidRPr="005359FE">
        <w:rPr>
          <w:b/>
          <w:bCs/>
          <w:szCs w:val="18"/>
          <w:lang w:val="pt-BR"/>
        </w:rPr>
        <w:t xml:space="preserve">H NMR </w:t>
      </w:r>
      <w:r w:rsidR="00766E1D" w:rsidRPr="005359FE">
        <w:rPr>
          <w:b/>
          <w:szCs w:val="18"/>
          <w:lang w:val="pt-BR"/>
        </w:rPr>
        <w:t>[DMSO-d</w:t>
      </w:r>
      <w:r w:rsidR="00766E1D" w:rsidRPr="005359FE">
        <w:rPr>
          <w:b/>
          <w:szCs w:val="18"/>
          <w:vertAlign w:val="subscript"/>
          <w:lang w:val="pt-BR"/>
        </w:rPr>
        <w:t>6</w:t>
      </w:r>
      <w:r w:rsidR="00766E1D" w:rsidRPr="005359FE">
        <w:rPr>
          <w:b/>
          <w:szCs w:val="18"/>
          <w:lang w:val="pt-BR"/>
        </w:rPr>
        <w:t xml:space="preserve">, </w:t>
      </w:r>
      <w:r w:rsidR="00766E1D" w:rsidRPr="005359FE">
        <w:rPr>
          <w:b/>
          <w:szCs w:val="18"/>
        </w:rPr>
        <w:t>δ</w:t>
      </w:r>
      <w:r w:rsidR="00766E1D" w:rsidRPr="005359FE">
        <w:rPr>
          <w:b/>
          <w:szCs w:val="18"/>
          <w:lang w:val="pt-BR"/>
        </w:rPr>
        <w:t xml:space="preserve"> (m, </w:t>
      </w:r>
      <w:proofErr w:type="spellStart"/>
      <w:r w:rsidR="00766E1D" w:rsidRPr="005359FE">
        <w:rPr>
          <w:b/>
          <w:szCs w:val="18"/>
          <w:lang w:val="pt-BR"/>
        </w:rPr>
        <w:t>nH</w:t>
      </w:r>
      <w:proofErr w:type="spellEnd"/>
      <w:r w:rsidR="00766E1D" w:rsidRPr="005359FE">
        <w:rPr>
          <w:b/>
          <w:szCs w:val="18"/>
          <w:lang w:val="pt-BR"/>
        </w:rPr>
        <w:t xml:space="preserve">, </w:t>
      </w:r>
      <w:proofErr w:type="spellStart"/>
      <w:r w:rsidR="00766E1D" w:rsidRPr="005359FE">
        <w:rPr>
          <w:b/>
          <w:szCs w:val="18"/>
          <w:lang w:val="pt-BR"/>
        </w:rPr>
        <w:t>Hx</w:t>
      </w:r>
      <w:proofErr w:type="spellEnd"/>
      <w:r w:rsidR="00766E1D" w:rsidRPr="005359FE">
        <w:rPr>
          <w:b/>
          <w:szCs w:val="18"/>
          <w:lang w:val="pt-BR"/>
        </w:rPr>
        <w:t>, J)]</w:t>
      </w:r>
      <w:r w:rsidR="00766E1D" w:rsidRPr="005359FE">
        <w:rPr>
          <w:b/>
          <w:bCs/>
          <w:szCs w:val="18"/>
          <w:lang w:val="pt-BR"/>
        </w:rPr>
        <w:t>:</w:t>
      </w:r>
      <w:r w:rsidR="00766E1D" w:rsidRPr="005359FE">
        <w:rPr>
          <w:szCs w:val="18"/>
          <w:lang w:val="pt-BR"/>
        </w:rPr>
        <w:t xml:space="preserve"> 11.76 (s, 2H, H</w:t>
      </w:r>
      <w:r w:rsidR="00766E1D" w:rsidRPr="005359FE">
        <w:rPr>
          <w:szCs w:val="18"/>
          <w:vertAlign w:val="subscript"/>
          <w:lang w:val="pt-BR"/>
        </w:rPr>
        <w:t>1</w:t>
      </w:r>
      <w:r w:rsidR="00766E1D" w:rsidRPr="005359FE">
        <w:rPr>
          <w:szCs w:val="18"/>
          <w:lang w:val="pt-BR"/>
        </w:rPr>
        <w:t>), 8.71 (</w:t>
      </w:r>
      <w:proofErr w:type="spellStart"/>
      <w:r w:rsidR="00766E1D" w:rsidRPr="005359FE">
        <w:rPr>
          <w:szCs w:val="18"/>
          <w:lang w:val="pt-BR"/>
        </w:rPr>
        <w:t>c</w:t>
      </w:r>
      <w:r w:rsidR="00766E1D" w:rsidRPr="005359FE">
        <w:rPr>
          <w:szCs w:val="18"/>
          <w:vertAlign w:val="subscript"/>
          <w:lang w:val="pt-BR"/>
        </w:rPr>
        <w:t>e</w:t>
      </w:r>
      <w:proofErr w:type="spellEnd"/>
      <w:r w:rsidR="00766E1D" w:rsidRPr="005359FE">
        <w:rPr>
          <w:szCs w:val="18"/>
          <w:lang w:val="pt-BR"/>
        </w:rPr>
        <w:t>, 2H, H</w:t>
      </w:r>
      <w:r w:rsidR="00766E1D" w:rsidRPr="005359FE">
        <w:rPr>
          <w:szCs w:val="18"/>
          <w:vertAlign w:val="subscript"/>
          <w:lang w:val="pt-BR"/>
        </w:rPr>
        <w:t>2</w:t>
      </w:r>
      <w:r w:rsidR="00766E1D" w:rsidRPr="005359FE">
        <w:rPr>
          <w:szCs w:val="18"/>
          <w:lang w:val="pt-BR"/>
        </w:rPr>
        <w:t>, J= 4.4 Hz), 8.25 (d, 2H, H</w:t>
      </w:r>
      <w:r w:rsidR="00766E1D" w:rsidRPr="005359FE">
        <w:rPr>
          <w:szCs w:val="18"/>
          <w:vertAlign w:val="subscript"/>
          <w:lang w:val="pt-BR"/>
        </w:rPr>
        <w:t>3</w:t>
      </w:r>
      <w:r w:rsidR="00766E1D" w:rsidRPr="005359FE">
        <w:rPr>
          <w:szCs w:val="18"/>
          <w:lang w:val="pt-BR"/>
        </w:rPr>
        <w:t>, J= 7.8 Hz), 8.06 (s, 2H, H</w:t>
      </w:r>
      <w:r w:rsidR="00766E1D" w:rsidRPr="005359FE">
        <w:rPr>
          <w:szCs w:val="18"/>
          <w:vertAlign w:val="subscript"/>
          <w:lang w:val="pt-BR"/>
        </w:rPr>
        <w:t>4</w:t>
      </w:r>
      <w:r w:rsidR="00766E1D" w:rsidRPr="005359FE">
        <w:rPr>
          <w:szCs w:val="18"/>
          <w:lang w:val="pt-BR"/>
        </w:rPr>
        <w:t>), 7.90 (t, 1H, H</w:t>
      </w:r>
      <w:r w:rsidR="00766E1D" w:rsidRPr="005359FE">
        <w:rPr>
          <w:szCs w:val="18"/>
          <w:vertAlign w:val="subscript"/>
          <w:lang w:val="pt-BR"/>
        </w:rPr>
        <w:t>5</w:t>
      </w:r>
      <w:r w:rsidR="00766E1D" w:rsidRPr="005359FE">
        <w:rPr>
          <w:szCs w:val="18"/>
          <w:lang w:val="pt-BR"/>
        </w:rPr>
        <w:t>, J= 7.8 Hz), 3.04 (d, 6H, H</w:t>
      </w:r>
      <w:r w:rsidR="00766E1D" w:rsidRPr="005359FE">
        <w:rPr>
          <w:szCs w:val="18"/>
          <w:vertAlign w:val="subscript"/>
          <w:lang w:val="pt-BR"/>
        </w:rPr>
        <w:t>6</w:t>
      </w:r>
      <w:r w:rsidR="00766E1D" w:rsidRPr="005359FE">
        <w:rPr>
          <w:szCs w:val="18"/>
          <w:lang w:val="pt-BR"/>
        </w:rPr>
        <w:t>, J= 4.1 Hz).</w:t>
      </w:r>
    </w:p>
    <w:p w14:paraId="276DC5C9" w14:textId="5089E43A" w:rsidR="00B54437" w:rsidRPr="005359FE" w:rsidRDefault="00763410" w:rsidP="003C65C2">
      <w:pPr>
        <w:pStyle w:val="MDPI52figure"/>
        <w:rPr>
          <w:b/>
        </w:rPr>
      </w:pPr>
      <w:r w:rsidRPr="005359FE">
        <w:rPr>
          <w:noProof/>
        </w:rPr>
        <w:drawing>
          <wp:inline distT="0" distB="0" distL="0" distR="0" wp14:anchorId="550563EE" wp14:editId="14780DF8">
            <wp:extent cx="5262232" cy="2321573"/>
            <wp:effectExtent l="0" t="0" r="0" b="2540"/>
            <wp:docPr id="16" name="Imagen 27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27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39" cy="23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58DF" w14:textId="54B015ED" w:rsidR="00333AFC" w:rsidRPr="005359FE" w:rsidRDefault="00B54437" w:rsidP="00544A2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 w:rsidR="00650C77" w:rsidRPr="005359FE">
        <w:t>2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>H NMR spectra of H</w:t>
      </w:r>
      <w:r w:rsidRPr="005359FE">
        <w:rPr>
          <w:vertAlign w:val="subscript"/>
        </w:rPr>
        <w:t>2</w:t>
      </w:r>
      <w:r w:rsidRPr="005359FE">
        <w:t>L</w:t>
      </w:r>
      <w:r w:rsidR="00017BC7" w:rsidRPr="005359FE">
        <w:rPr>
          <w:vertAlign w:val="superscript"/>
        </w:rPr>
        <w:t>Ph</w:t>
      </w:r>
      <w:r w:rsidRPr="005359FE">
        <w:t>·2H</w:t>
      </w:r>
      <w:r w:rsidRPr="005359FE">
        <w:rPr>
          <w:vertAlign w:val="subscript"/>
        </w:rPr>
        <w:t>2</w:t>
      </w:r>
      <w:r w:rsidRPr="005359FE">
        <w:t>O (DMSO-d</w:t>
      </w:r>
      <w:r w:rsidRPr="005359FE">
        <w:rPr>
          <w:vertAlign w:val="subscript"/>
        </w:rPr>
        <w:t>6</w:t>
      </w:r>
      <w:r w:rsidRPr="005359FE">
        <w:t xml:space="preserve">, </w:t>
      </w:r>
      <w:proofErr w:type="spellStart"/>
      <w:r w:rsidRPr="005359FE">
        <w:t>r.t.</w:t>
      </w:r>
      <w:proofErr w:type="spellEnd"/>
      <w:r w:rsidRPr="005359FE">
        <w:t>).</w:t>
      </w:r>
      <w:r w:rsidR="006D2D63" w:rsidRPr="005359FE">
        <w:t xml:space="preserve"> </w:t>
      </w:r>
      <w:r w:rsidR="00333AFC" w:rsidRPr="005359FE">
        <w:rPr>
          <w:b/>
          <w:bCs/>
          <w:szCs w:val="18"/>
          <w:vertAlign w:val="superscript"/>
          <w:lang w:val="pt-BR"/>
        </w:rPr>
        <w:t>1</w:t>
      </w:r>
      <w:r w:rsidR="00333AFC" w:rsidRPr="005359FE">
        <w:rPr>
          <w:b/>
          <w:bCs/>
          <w:szCs w:val="18"/>
          <w:lang w:val="pt-BR"/>
        </w:rPr>
        <w:t xml:space="preserve">H NMR </w:t>
      </w:r>
      <w:r w:rsidR="00333AFC" w:rsidRPr="005359FE">
        <w:rPr>
          <w:b/>
          <w:szCs w:val="18"/>
          <w:lang w:val="pt-BR"/>
        </w:rPr>
        <w:t>[DMSO-d</w:t>
      </w:r>
      <w:r w:rsidR="00333AFC" w:rsidRPr="005359FE">
        <w:rPr>
          <w:b/>
          <w:szCs w:val="18"/>
          <w:vertAlign w:val="subscript"/>
          <w:lang w:val="pt-BR"/>
        </w:rPr>
        <w:t>6</w:t>
      </w:r>
      <w:r w:rsidR="00333AFC" w:rsidRPr="005359FE">
        <w:rPr>
          <w:b/>
          <w:szCs w:val="18"/>
          <w:lang w:val="pt-BR"/>
        </w:rPr>
        <w:t xml:space="preserve">, </w:t>
      </w:r>
      <w:r w:rsidR="00333AFC" w:rsidRPr="005359FE">
        <w:rPr>
          <w:b/>
          <w:szCs w:val="18"/>
        </w:rPr>
        <w:t>δ</w:t>
      </w:r>
      <w:r w:rsidR="00333AFC" w:rsidRPr="005359FE">
        <w:rPr>
          <w:b/>
          <w:szCs w:val="18"/>
          <w:lang w:val="pt-BR"/>
        </w:rPr>
        <w:t xml:space="preserve"> (m, </w:t>
      </w:r>
      <w:proofErr w:type="spellStart"/>
      <w:r w:rsidR="00333AFC" w:rsidRPr="005359FE">
        <w:rPr>
          <w:b/>
          <w:szCs w:val="18"/>
          <w:lang w:val="pt-BR"/>
        </w:rPr>
        <w:t>nH</w:t>
      </w:r>
      <w:proofErr w:type="spellEnd"/>
      <w:r w:rsidR="00333AFC" w:rsidRPr="005359FE">
        <w:rPr>
          <w:b/>
          <w:szCs w:val="18"/>
          <w:lang w:val="pt-BR"/>
        </w:rPr>
        <w:t xml:space="preserve">, </w:t>
      </w:r>
      <w:proofErr w:type="spellStart"/>
      <w:r w:rsidR="00333AFC" w:rsidRPr="005359FE">
        <w:rPr>
          <w:b/>
          <w:szCs w:val="18"/>
          <w:lang w:val="pt-BR"/>
        </w:rPr>
        <w:t>Hx</w:t>
      </w:r>
      <w:proofErr w:type="spellEnd"/>
      <w:r w:rsidR="00333AFC" w:rsidRPr="005359FE">
        <w:rPr>
          <w:b/>
          <w:szCs w:val="18"/>
          <w:lang w:val="pt-BR"/>
        </w:rPr>
        <w:t>, J)]</w:t>
      </w:r>
      <w:r w:rsidR="00333AFC" w:rsidRPr="005359FE">
        <w:rPr>
          <w:b/>
          <w:bCs/>
          <w:szCs w:val="18"/>
          <w:lang w:val="pt-BR"/>
        </w:rPr>
        <w:t>:</w:t>
      </w:r>
      <w:r w:rsidR="00333AFC" w:rsidRPr="005359FE">
        <w:rPr>
          <w:szCs w:val="18"/>
          <w:lang w:val="pt-BR"/>
        </w:rPr>
        <w:t xml:space="preserve"> 12.11 (s, 2H, H</w:t>
      </w:r>
      <w:r w:rsidR="00333AFC" w:rsidRPr="005359FE">
        <w:rPr>
          <w:szCs w:val="18"/>
          <w:vertAlign w:val="subscript"/>
          <w:lang w:val="pt-BR"/>
        </w:rPr>
        <w:t>1</w:t>
      </w:r>
      <w:r w:rsidR="00333AFC" w:rsidRPr="005359FE">
        <w:rPr>
          <w:szCs w:val="18"/>
          <w:lang w:val="pt-BR"/>
        </w:rPr>
        <w:t>), 10.30 (s, 2H, H</w:t>
      </w:r>
      <w:r w:rsidR="00333AFC" w:rsidRPr="005359FE">
        <w:rPr>
          <w:szCs w:val="18"/>
          <w:vertAlign w:val="subscript"/>
          <w:lang w:val="pt-BR"/>
        </w:rPr>
        <w:t>2</w:t>
      </w:r>
      <w:r w:rsidR="00333AFC" w:rsidRPr="005359FE">
        <w:rPr>
          <w:szCs w:val="18"/>
          <w:lang w:val="pt-BR"/>
        </w:rPr>
        <w:t>), 8.46 (d, 2H, H</w:t>
      </w:r>
      <w:r w:rsidR="00333AFC" w:rsidRPr="005359FE">
        <w:rPr>
          <w:szCs w:val="18"/>
          <w:vertAlign w:val="subscript"/>
          <w:lang w:val="pt-BR"/>
        </w:rPr>
        <w:t>3</w:t>
      </w:r>
      <w:r w:rsidR="00333AFC" w:rsidRPr="005359FE">
        <w:rPr>
          <w:szCs w:val="18"/>
          <w:lang w:val="pt-BR"/>
        </w:rPr>
        <w:t>, J= 7.8 Hz), 8.19 (s, 2H, H</w:t>
      </w:r>
      <w:r w:rsidR="00333AFC" w:rsidRPr="005359FE">
        <w:rPr>
          <w:szCs w:val="18"/>
          <w:vertAlign w:val="subscript"/>
          <w:lang w:val="pt-BR"/>
        </w:rPr>
        <w:t>4</w:t>
      </w:r>
      <w:r w:rsidR="00333AFC" w:rsidRPr="005359FE">
        <w:rPr>
          <w:szCs w:val="18"/>
          <w:lang w:val="pt-BR"/>
        </w:rPr>
        <w:t>), 7.91 (t, 1H, H</w:t>
      </w:r>
      <w:r w:rsidR="00333AFC" w:rsidRPr="005359FE">
        <w:rPr>
          <w:szCs w:val="18"/>
          <w:vertAlign w:val="subscript"/>
          <w:lang w:val="pt-BR"/>
        </w:rPr>
        <w:t>5</w:t>
      </w:r>
      <w:r w:rsidR="00333AFC" w:rsidRPr="005359FE">
        <w:rPr>
          <w:szCs w:val="18"/>
          <w:lang w:val="pt-BR"/>
        </w:rPr>
        <w:t>, J= 7.8 Hz), 7.56 (d, 4H, H</w:t>
      </w:r>
      <w:r w:rsidR="00333AFC" w:rsidRPr="005359FE">
        <w:rPr>
          <w:szCs w:val="18"/>
          <w:vertAlign w:val="subscript"/>
          <w:lang w:val="pt-BR"/>
        </w:rPr>
        <w:t>6</w:t>
      </w:r>
      <w:r w:rsidR="00333AFC" w:rsidRPr="005359FE">
        <w:rPr>
          <w:szCs w:val="18"/>
          <w:lang w:val="pt-BR"/>
        </w:rPr>
        <w:t>, J= 7.6 Hz), 7.40 (</w:t>
      </w:r>
      <w:proofErr w:type="spellStart"/>
      <w:r w:rsidR="00333AFC" w:rsidRPr="005359FE">
        <w:rPr>
          <w:szCs w:val="18"/>
          <w:lang w:val="pt-BR"/>
        </w:rPr>
        <w:t>t</w:t>
      </w:r>
      <w:r w:rsidR="00333AFC" w:rsidRPr="005359FE">
        <w:rPr>
          <w:szCs w:val="18"/>
          <w:vertAlign w:val="subscript"/>
          <w:lang w:val="pt-BR"/>
        </w:rPr>
        <w:t>a</w:t>
      </w:r>
      <w:proofErr w:type="spellEnd"/>
      <w:r w:rsidR="00333AFC" w:rsidRPr="005359FE">
        <w:rPr>
          <w:szCs w:val="18"/>
          <w:lang w:val="pt-BR"/>
        </w:rPr>
        <w:t>, 4H, H</w:t>
      </w:r>
      <w:r w:rsidR="00333AFC" w:rsidRPr="005359FE">
        <w:rPr>
          <w:szCs w:val="18"/>
          <w:vertAlign w:val="subscript"/>
          <w:lang w:val="pt-BR"/>
        </w:rPr>
        <w:t>7</w:t>
      </w:r>
      <w:r w:rsidR="00333AFC" w:rsidRPr="005359FE">
        <w:rPr>
          <w:szCs w:val="18"/>
          <w:lang w:val="pt-BR"/>
        </w:rPr>
        <w:t>, J</w:t>
      </w:r>
      <w:r w:rsidR="00333AFC" w:rsidRPr="005359FE">
        <w:rPr>
          <w:szCs w:val="18"/>
          <w:vertAlign w:val="subscript"/>
          <w:lang w:val="pt-BR"/>
        </w:rPr>
        <w:t>1</w:t>
      </w:r>
      <w:r w:rsidR="00333AFC" w:rsidRPr="005359FE">
        <w:rPr>
          <w:szCs w:val="18"/>
          <w:lang w:val="pt-BR"/>
        </w:rPr>
        <w:t>= 7.6 Hz, J</w:t>
      </w:r>
      <w:r w:rsidR="00333AFC" w:rsidRPr="005359FE">
        <w:rPr>
          <w:szCs w:val="18"/>
          <w:vertAlign w:val="subscript"/>
          <w:lang w:val="pt-BR"/>
        </w:rPr>
        <w:t>2</w:t>
      </w:r>
      <w:r w:rsidR="00333AFC" w:rsidRPr="005359FE">
        <w:rPr>
          <w:szCs w:val="18"/>
          <w:lang w:val="pt-BR"/>
        </w:rPr>
        <w:t>= 8.0 Hz), 7.24 (t, 2H, H</w:t>
      </w:r>
      <w:r w:rsidR="00333AFC" w:rsidRPr="005359FE">
        <w:rPr>
          <w:szCs w:val="18"/>
          <w:vertAlign w:val="subscript"/>
          <w:lang w:val="pt-BR"/>
        </w:rPr>
        <w:t>8</w:t>
      </w:r>
      <w:r w:rsidR="00333AFC" w:rsidRPr="005359FE">
        <w:rPr>
          <w:szCs w:val="18"/>
          <w:lang w:val="pt-BR"/>
        </w:rPr>
        <w:t>, J</w:t>
      </w:r>
      <w:r w:rsidR="00333AFC" w:rsidRPr="005359FE">
        <w:rPr>
          <w:szCs w:val="18"/>
          <w:vertAlign w:val="subscript"/>
          <w:lang w:val="pt-BR"/>
        </w:rPr>
        <w:t>1</w:t>
      </w:r>
      <w:r w:rsidR="00333AFC" w:rsidRPr="005359FE">
        <w:rPr>
          <w:szCs w:val="18"/>
          <w:lang w:val="pt-BR"/>
        </w:rPr>
        <w:t>= 7.4 Hz, J</w:t>
      </w:r>
      <w:r w:rsidR="00333AFC" w:rsidRPr="005359FE">
        <w:rPr>
          <w:szCs w:val="18"/>
          <w:vertAlign w:val="subscript"/>
          <w:lang w:val="pt-BR"/>
        </w:rPr>
        <w:t>2</w:t>
      </w:r>
      <w:r w:rsidR="00333AFC" w:rsidRPr="005359FE">
        <w:rPr>
          <w:szCs w:val="18"/>
          <w:lang w:val="pt-BR"/>
        </w:rPr>
        <w:t>= 7.3 Hz).</w:t>
      </w:r>
    </w:p>
    <w:p w14:paraId="5F628DE8" w14:textId="1304323B" w:rsidR="00AF788F" w:rsidRPr="005359FE" w:rsidRDefault="00174BDD" w:rsidP="003C65C2">
      <w:pPr>
        <w:pStyle w:val="MDPI52figure"/>
      </w:pPr>
      <w:r w:rsidRPr="005359FE">
        <w:rPr>
          <w:noProof/>
        </w:rPr>
        <w:lastRenderedPageBreak/>
        <w:drawing>
          <wp:inline distT="0" distB="0" distL="0" distR="0" wp14:anchorId="2307B9EE" wp14:editId="7A74B7A6">
            <wp:extent cx="5381625" cy="2543175"/>
            <wp:effectExtent l="0" t="0" r="9525" b="9525"/>
            <wp:docPr id="18" name="Imagen 2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1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A756" w14:textId="246ACFE3" w:rsidR="00A11C62" w:rsidRPr="005359FE" w:rsidRDefault="00763410" w:rsidP="00544A27">
      <w:pPr>
        <w:pStyle w:val="MDPI51figurecaption"/>
        <w:ind w:left="0"/>
        <w:rPr>
          <w:szCs w:val="18"/>
        </w:rPr>
      </w:pPr>
      <w:r w:rsidRPr="005359FE">
        <w:rPr>
          <w:szCs w:val="18"/>
        </w:rPr>
        <w:t>Figure S</w:t>
      </w:r>
      <w:r w:rsidR="00650C77" w:rsidRPr="005359FE">
        <w:rPr>
          <w:szCs w:val="18"/>
        </w:rPr>
        <w:t>3</w:t>
      </w:r>
      <w:r w:rsidRPr="005359FE">
        <w:rPr>
          <w:szCs w:val="18"/>
        </w:rPr>
        <w:t xml:space="preserve">. </w:t>
      </w:r>
      <w:r w:rsidRPr="005359FE">
        <w:rPr>
          <w:szCs w:val="18"/>
          <w:vertAlign w:val="superscript"/>
        </w:rPr>
        <w:t>1</w:t>
      </w:r>
      <w:r w:rsidRPr="005359FE">
        <w:rPr>
          <w:szCs w:val="18"/>
        </w:rPr>
        <w:t>H NMR spectra of H</w:t>
      </w:r>
      <w:r w:rsidRPr="005359FE">
        <w:rPr>
          <w:szCs w:val="18"/>
          <w:vertAlign w:val="subscript"/>
        </w:rPr>
        <w:t>2</w:t>
      </w:r>
      <w:r w:rsidRPr="005359FE">
        <w:rPr>
          <w:szCs w:val="18"/>
        </w:rPr>
        <w:t>L</w:t>
      </w:r>
      <w:r w:rsidRPr="005359FE">
        <w:rPr>
          <w:szCs w:val="18"/>
          <w:vertAlign w:val="superscript"/>
        </w:rPr>
        <w:t>PhNO</w:t>
      </w:r>
      <w:r w:rsidR="00C77BDC" w:rsidRPr="005359FE">
        <w:rPr>
          <w:szCs w:val="18"/>
          <w:vertAlign w:val="superscript"/>
        </w:rPr>
        <w:t>2</w:t>
      </w:r>
      <w:r w:rsidRPr="005359FE">
        <w:rPr>
          <w:szCs w:val="18"/>
        </w:rPr>
        <w:t xml:space="preserve"> (DMSO-d</w:t>
      </w:r>
      <w:r w:rsidRPr="005359FE">
        <w:rPr>
          <w:szCs w:val="18"/>
          <w:vertAlign w:val="subscript"/>
        </w:rPr>
        <w:t>6</w:t>
      </w:r>
      <w:r w:rsidRPr="005359FE">
        <w:rPr>
          <w:szCs w:val="18"/>
        </w:rPr>
        <w:t xml:space="preserve">, </w:t>
      </w:r>
      <w:proofErr w:type="spellStart"/>
      <w:r w:rsidRPr="005359FE">
        <w:rPr>
          <w:szCs w:val="18"/>
        </w:rPr>
        <w:t>r.t.</w:t>
      </w:r>
      <w:proofErr w:type="spellEnd"/>
      <w:r w:rsidRPr="005359FE">
        <w:rPr>
          <w:szCs w:val="18"/>
        </w:rPr>
        <w:t>).</w:t>
      </w:r>
      <w:r w:rsidR="003C65C2" w:rsidRPr="005359FE">
        <w:rPr>
          <w:szCs w:val="18"/>
        </w:rPr>
        <w:t xml:space="preserve"> </w:t>
      </w:r>
      <w:r w:rsidR="00A11C62" w:rsidRPr="005359FE">
        <w:rPr>
          <w:b/>
          <w:bCs/>
          <w:szCs w:val="18"/>
          <w:vertAlign w:val="superscript"/>
          <w:lang w:val="pt-BR"/>
        </w:rPr>
        <w:t>1</w:t>
      </w:r>
      <w:r w:rsidR="00A11C62" w:rsidRPr="005359FE">
        <w:rPr>
          <w:b/>
          <w:bCs/>
          <w:szCs w:val="18"/>
          <w:lang w:val="pt-BR"/>
        </w:rPr>
        <w:t xml:space="preserve">H NMR </w:t>
      </w:r>
      <w:r w:rsidR="00A11C62" w:rsidRPr="005359FE">
        <w:rPr>
          <w:b/>
          <w:szCs w:val="18"/>
          <w:lang w:val="pt-BR"/>
        </w:rPr>
        <w:t>[DMSO-d</w:t>
      </w:r>
      <w:r w:rsidR="00A11C62" w:rsidRPr="005359FE">
        <w:rPr>
          <w:b/>
          <w:szCs w:val="18"/>
          <w:vertAlign w:val="subscript"/>
          <w:lang w:val="pt-BR"/>
        </w:rPr>
        <w:t>6</w:t>
      </w:r>
      <w:r w:rsidR="00A11C62" w:rsidRPr="005359FE">
        <w:rPr>
          <w:b/>
          <w:szCs w:val="18"/>
          <w:lang w:val="pt-BR"/>
        </w:rPr>
        <w:t xml:space="preserve">, </w:t>
      </w:r>
      <w:r w:rsidR="00A11C62" w:rsidRPr="005359FE">
        <w:rPr>
          <w:b/>
          <w:szCs w:val="18"/>
        </w:rPr>
        <w:t>δ</w:t>
      </w:r>
      <w:r w:rsidR="00A11C62" w:rsidRPr="005359FE">
        <w:rPr>
          <w:b/>
          <w:szCs w:val="18"/>
          <w:lang w:val="pt-BR"/>
        </w:rPr>
        <w:t xml:space="preserve"> (m, </w:t>
      </w:r>
      <w:proofErr w:type="spellStart"/>
      <w:r w:rsidR="00A11C62" w:rsidRPr="005359FE">
        <w:rPr>
          <w:b/>
          <w:szCs w:val="18"/>
          <w:lang w:val="pt-BR"/>
        </w:rPr>
        <w:t>nH</w:t>
      </w:r>
      <w:proofErr w:type="spellEnd"/>
      <w:r w:rsidR="00A11C62" w:rsidRPr="005359FE">
        <w:rPr>
          <w:b/>
          <w:szCs w:val="18"/>
          <w:lang w:val="pt-BR"/>
        </w:rPr>
        <w:t xml:space="preserve">, </w:t>
      </w:r>
      <w:proofErr w:type="spellStart"/>
      <w:r w:rsidR="00A11C62" w:rsidRPr="005359FE">
        <w:rPr>
          <w:b/>
          <w:szCs w:val="18"/>
          <w:lang w:val="pt-BR"/>
        </w:rPr>
        <w:t>Hx</w:t>
      </w:r>
      <w:proofErr w:type="spellEnd"/>
      <w:r w:rsidR="00A11C62" w:rsidRPr="005359FE">
        <w:rPr>
          <w:b/>
          <w:szCs w:val="18"/>
          <w:lang w:val="pt-BR"/>
        </w:rPr>
        <w:t>, J)]</w:t>
      </w:r>
      <w:r w:rsidR="00A11C62" w:rsidRPr="005359FE">
        <w:rPr>
          <w:b/>
          <w:bCs/>
          <w:szCs w:val="18"/>
          <w:lang w:val="pt-BR"/>
        </w:rPr>
        <w:t>:</w:t>
      </w:r>
      <w:r w:rsidR="00A11C62" w:rsidRPr="005359FE">
        <w:rPr>
          <w:szCs w:val="18"/>
          <w:lang w:val="pt-BR"/>
        </w:rPr>
        <w:t xml:space="preserve"> 12.43 (s, 2H, H</w:t>
      </w:r>
      <w:r w:rsidR="00A11C62" w:rsidRPr="005359FE">
        <w:rPr>
          <w:szCs w:val="18"/>
          <w:vertAlign w:val="subscript"/>
          <w:lang w:val="pt-BR"/>
        </w:rPr>
        <w:t>1</w:t>
      </w:r>
      <w:r w:rsidR="00A11C62" w:rsidRPr="005359FE">
        <w:rPr>
          <w:szCs w:val="18"/>
          <w:lang w:val="pt-BR"/>
        </w:rPr>
        <w:t>), 10.57 (s, 2H, H</w:t>
      </w:r>
      <w:r w:rsidR="00A11C62" w:rsidRPr="005359FE">
        <w:rPr>
          <w:szCs w:val="18"/>
          <w:vertAlign w:val="subscript"/>
          <w:lang w:val="pt-BR"/>
        </w:rPr>
        <w:t>2</w:t>
      </w:r>
      <w:r w:rsidR="00A11C62" w:rsidRPr="005359FE">
        <w:rPr>
          <w:szCs w:val="18"/>
          <w:lang w:val="pt-BR"/>
        </w:rPr>
        <w:t>), 8.46 (d, 2H, H</w:t>
      </w:r>
      <w:r w:rsidR="00A11C62" w:rsidRPr="005359FE">
        <w:rPr>
          <w:szCs w:val="18"/>
          <w:vertAlign w:val="subscript"/>
          <w:lang w:val="pt-BR"/>
        </w:rPr>
        <w:t>3</w:t>
      </w:r>
      <w:r w:rsidR="00A11C62" w:rsidRPr="005359FE">
        <w:rPr>
          <w:szCs w:val="18"/>
          <w:lang w:val="pt-BR"/>
        </w:rPr>
        <w:t>, J= 7.8 Hz), 8.30-8.20 (m, 6H, H</w:t>
      </w:r>
      <w:r w:rsidR="00A11C62" w:rsidRPr="005359FE">
        <w:rPr>
          <w:szCs w:val="18"/>
          <w:vertAlign w:val="subscript"/>
          <w:lang w:val="pt-BR"/>
        </w:rPr>
        <w:t>4</w:t>
      </w:r>
      <w:r w:rsidR="00A11C62" w:rsidRPr="005359FE">
        <w:rPr>
          <w:szCs w:val="18"/>
          <w:lang w:val="pt-BR"/>
        </w:rPr>
        <w:t>+H</w:t>
      </w:r>
      <w:r w:rsidR="00A11C62" w:rsidRPr="005359FE">
        <w:rPr>
          <w:szCs w:val="18"/>
          <w:vertAlign w:val="subscript"/>
          <w:lang w:val="pt-BR"/>
        </w:rPr>
        <w:t>5</w:t>
      </w:r>
      <w:r w:rsidR="00A11C62" w:rsidRPr="005359FE">
        <w:rPr>
          <w:szCs w:val="18"/>
          <w:lang w:val="pt-BR"/>
        </w:rPr>
        <w:t>), 8.10-7.90 (m, 1H, H</w:t>
      </w:r>
      <w:r w:rsidR="00A11C62" w:rsidRPr="005359FE">
        <w:rPr>
          <w:szCs w:val="18"/>
          <w:vertAlign w:val="subscript"/>
          <w:lang w:val="pt-BR"/>
        </w:rPr>
        <w:t>6</w:t>
      </w:r>
      <w:r w:rsidR="00A11C62" w:rsidRPr="005359FE">
        <w:rPr>
          <w:szCs w:val="18"/>
          <w:lang w:val="pt-BR"/>
        </w:rPr>
        <w:t>+H</w:t>
      </w:r>
      <w:r w:rsidR="00A11C62" w:rsidRPr="005359FE">
        <w:rPr>
          <w:szCs w:val="18"/>
          <w:vertAlign w:val="subscript"/>
          <w:lang w:val="pt-BR"/>
        </w:rPr>
        <w:t>7</w:t>
      </w:r>
      <w:r w:rsidR="00A11C62" w:rsidRPr="005359FE">
        <w:rPr>
          <w:szCs w:val="18"/>
          <w:lang w:val="pt-BR"/>
        </w:rPr>
        <w:t>).</w:t>
      </w:r>
    </w:p>
    <w:p w14:paraId="036387BB" w14:textId="77777777" w:rsidR="00114450" w:rsidRPr="005359FE" w:rsidRDefault="00114450" w:rsidP="003C65C2">
      <w:pPr>
        <w:pStyle w:val="MDPI52figure"/>
        <w:rPr>
          <w:lang w:val="pt-BR"/>
        </w:rPr>
      </w:pPr>
      <w:r w:rsidRPr="005359FE">
        <w:rPr>
          <w:noProof/>
        </w:rPr>
        <w:drawing>
          <wp:inline distT="0" distB="0" distL="0" distR="0" wp14:anchorId="14A6BF35" wp14:editId="106F057B">
            <wp:extent cx="5122556" cy="2286443"/>
            <wp:effectExtent l="0" t="0" r="1905" b="0"/>
            <wp:docPr id="23" name="Imagen 1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" descr="Gráfico, Histo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8"/>
                    <a:stretch/>
                  </pic:blipFill>
                  <pic:spPr bwMode="auto">
                    <a:xfrm>
                      <a:off x="0" y="0"/>
                      <a:ext cx="5130146" cy="22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Ref213519835"/>
      <w:r w:rsidRPr="005359FE">
        <w:rPr>
          <w:lang w:val="pt-BR"/>
        </w:rPr>
        <w:t xml:space="preserve"> </w:t>
      </w:r>
    </w:p>
    <w:bookmarkEnd w:id="1"/>
    <w:p w14:paraId="5CD28E37" w14:textId="0C599819" w:rsidR="00114450" w:rsidRPr="005359FE" w:rsidRDefault="003C65C2" w:rsidP="00544A27">
      <w:pPr>
        <w:pStyle w:val="MDPI51figurecaption"/>
        <w:ind w:left="0"/>
        <w:rPr>
          <w:szCs w:val="18"/>
          <w:lang w:val="pt-BR"/>
        </w:rPr>
      </w:pPr>
      <w:r w:rsidRPr="005359FE">
        <w:rPr>
          <w:szCs w:val="18"/>
        </w:rPr>
        <w:t>Figure S</w:t>
      </w:r>
      <w:r w:rsidR="00650C77" w:rsidRPr="005359FE">
        <w:rPr>
          <w:szCs w:val="18"/>
        </w:rPr>
        <w:t>4</w:t>
      </w:r>
      <w:r w:rsidRPr="005359FE">
        <w:rPr>
          <w:szCs w:val="18"/>
        </w:rPr>
        <w:t xml:space="preserve">. </w:t>
      </w:r>
      <w:r w:rsidRPr="005359FE">
        <w:rPr>
          <w:szCs w:val="18"/>
          <w:vertAlign w:val="superscript"/>
        </w:rPr>
        <w:t>13</w:t>
      </w:r>
      <w:r w:rsidRPr="005359FE">
        <w:rPr>
          <w:szCs w:val="18"/>
        </w:rPr>
        <w:t>C NMR spectra of H</w:t>
      </w:r>
      <w:r w:rsidRPr="005359FE">
        <w:rPr>
          <w:szCs w:val="18"/>
          <w:vertAlign w:val="subscript"/>
        </w:rPr>
        <w:t>2</w:t>
      </w:r>
      <w:r w:rsidRPr="005359FE">
        <w:rPr>
          <w:szCs w:val="18"/>
        </w:rPr>
        <w:t>L</w:t>
      </w:r>
      <w:r w:rsidRPr="005359FE">
        <w:rPr>
          <w:szCs w:val="18"/>
          <w:vertAlign w:val="superscript"/>
        </w:rPr>
        <w:t>Me</w:t>
      </w:r>
      <w:r w:rsidRPr="005359FE">
        <w:rPr>
          <w:szCs w:val="18"/>
        </w:rPr>
        <w:t>·2H</w:t>
      </w:r>
      <w:r w:rsidRPr="005359FE">
        <w:rPr>
          <w:szCs w:val="18"/>
          <w:vertAlign w:val="subscript"/>
        </w:rPr>
        <w:t>2</w:t>
      </w:r>
      <w:r w:rsidRPr="005359FE">
        <w:rPr>
          <w:szCs w:val="18"/>
        </w:rPr>
        <w:t>O (DMSO-d</w:t>
      </w:r>
      <w:r w:rsidRPr="005359FE">
        <w:rPr>
          <w:szCs w:val="18"/>
          <w:vertAlign w:val="subscript"/>
        </w:rPr>
        <w:t>6</w:t>
      </w:r>
      <w:r w:rsidRPr="005359FE">
        <w:rPr>
          <w:szCs w:val="18"/>
        </w:rPr>
        <w:t xml:space="preserve">, </w:t>
      </w:r>
      <w:proofErr w:type="spellStart"/>
      <w:r w:rsidRPr="005359FE">
        <w:rPr>
          <w:szCs w:val="18"/>
        </w:rPr>
        <w:t>r.t.</w:t>
      </w:r>
      <w:proofErr w:type="spellEnd"/>
      <w:r w:rsidRPr="005359FE">
        <w:rPr>
          <w:szCs w:val="18"/>
        </w:rPr>
        <w:t xml:space="preserve">). </w:t>
      </w:r>
      <w:r w:rsidR="00114450" w:rsidRPr="005359FE">
        <w:rPr>
          <w:b/>
          <w:bCs/>
          <w:szCs w:val="18"/>
          <w:vertAlign w:val="superscript"/>
          <w:lang w:val="pt-BR"/>
        </w:rPr>
        <w:t>13</w:t>
      </w:r>
      <w:r w:rsidR="00114450" w:rsidRPr="005359FE">
        <w:rPr>
          <w:b/>
          <w:bCs/>
          <w:szCs w:val="18"/>
          <w:lang w:val="pt-BR"/>
        </w:rPr>
        <w:t>C</w:t>
      </w:r>
      <w:r w:rsidR="00A11C62" w:rsidRPr="005359FE">
        <w:rPr>
          <w:b/>
          <w:bCs/>
          <w:szCs w:val="18"/>
          <w:lang w:val="pt-BR"/>
        </w:rPr>
        <w:t xml:space="preserve"> NMR</w:t>
      </w:r>
      <w:r w:rsidR="00114450" w:rsidRPr="005359FE">
        <w:rPr>
          <w:b/>
          <w:bCs/>
          <w:szCs w:val="18"/>
          <w:lang w:val="pt-BR"/>
        </w:rPr>
        <w:t xml:space="preserve"> (DMSO-d</w:t>
      </w:r>
      <w:r w:rsidR="00114450" w:rsidRPr="005359FE">
        <w:rPr>
          <w:b/>
          <w:bCs/>
          <w:szCs w:val="18"/>
          <w:vertAlign w:val="subscript"/>
          <w:lang w:val="pt-BR"/>
        </w:rPr>
        <w:t>6</w:t>
      </w:r>
      <w:r w:rsidR="00114450" w:rsidRPr="005359FE">
        <w:rPr>
          <w:b/>
          <w:bCs/>
          <w:szCs w:val="18"/>
          <w:lang w:val="pt-BR"/>
        </w:rPr>
        <w:t xml:space="preserve">, </w:t>
      </w:r>
      <w:proofErr w:type="spellStart"/>
      <w:r w:rsidR="00114450" w:rsidRPr="005359FE">
        <w:rPr>
          <w:b/>
          <w:bCs/>
          <w:szCs w:val="18"/>
          <w:lang w:val="pt-BR"/>
        </w:rPr>
        <w:t>ppm</w:t>
      </w:r>
      <w:proofErr w:type="spellEnd"/>
      <w:r w:rsidR="00114450" w:rsidRPr="005359FE">
        <w:rPr>
          <w:b/>
          <w:bCs/>
          <w:szCs w:val="18"/>
          <w:lang w:val="pt-BR"/>
        </w:rPr>
        <w:t xml:space="preserve">): </w:t>
      </w:r>
      <w:r w:rsidR="00114450" w:rsidRPr="005359FE">
        <w:rPr>
          <w:szCs w:val="18"/>
          <w:lang w:val="pt-BR"/>
        </w:rPr>
        <w:t>178.3 (C=S), 153.3 (C=N), 141.3 (</w:t>
      </w:r>
      <w:proofErr w:type="spellStart"/>
      <w:r w:rsidR="00114450" w:rsidRPr="005359FE">
        <w:rPr>
          <w:szCs w:val="18"/>
          <w:lang w:val="pt-BR"/>
        </w:rPr>
        <w:t>C</w:t>
      </w:r>
      <w:r w:rsidR="00114450" w:rsidRPr="005359FE">
        <w:rPr>
          <w:szCs w:val="18"/>
          <w:vertAlign w:val="subscript"/>
          <w:lang w:val="pt-BR"/>
        </w:rPr>
        <w:t>ar</w:t>
      </w:r>
      <w:proofErr w:type="spellEnd"/>
      <w:r w:rsidR="00114450" w:rsidRPr="005359FE">
        <w:rPr>
          <w:szCs w:val="18"/>
          <w:lang w:val="pt-BR"/>
        </w:rPr>
        <w:t>), 137.5 (</w:t>
      </w:r>
      <w:proofErr w:type="spellStart"/>
      <w:r w:rsidR="00114450" w:rsidRPr="005359FE">
        <w:rPr>
          <w:szCs w:val="18"/>
          <w:lang w:val="pt-BR"/>
        </w:rPr>
        <w:t>CH</w:t>
      </w:r>
      <w:r w:rsidR="00114450" w:rsidRPr="005359FE">
        <w:rPr>
          <w:szCs w:val="18"/>
          <w:vertAlign w:val="subscript"/>
          <w:lang w:val="pt-BR"/>
        </w:rPr>
        <w:t>ar</w:t>
      </w:r>
      <w:proofErr w:type="spellEnd"/>
      <w:r w:rsidR="00114450" w:rsidRPr="005359FE">
        <w:rPr>
          <w:szCs w:val="18"/>
          <w:lang w:val="pt-BR"/>
        </w:rPr>
        <w:t>), 120.6 (</w:t>
      </w:r>
      <w:proofErr w:type="spellStart"/>
      <w:r w:rsidR="00114450" w:rsidRPr="005359FE">
        <w:rPr>
          <w:szCs w:val="18"/>
          <w:lang w:val="pt-BR"/>
        </w:rPr>
        <w:t>CH</w:t>
      </w:r>
      <w:r w:rsidR="00114450" w:rsidRPr="005359FE">
        <w:rPr>
          <w:szCs w:val="18"/>
          <w:vertAlign w:val="subscript"/>
          <w:lang w:val="pt-BR"/>
        </w:rPr>
        <w:t>ar</w:t>
      </w:r>
      <w:proofErr w:type="spellEnd"/>
      <w:r w:rsidR="00114450" w:rsidRPr="005359FE">
        <w:rPr>
          <w:szCs w:val="18"/>
          <w:lang w:val="pt-BR"/>
        </w:rPr>
        <w:t>), 31.26 (CH</w:t>
      </w:r>
      <w:r w:rsidR="00114450" w:rsidRPr="005359FE">
        <w:rPr>
          <w:szCs w:val="18"/>
          <w:vertAlign w:val="subscript"/>
          <w:lang w:val="pt-BR"/>
        </w:rPr>
        <w:t>3</w:t>
      </w:r>
      <w:r w:rsidR="00114450" w:rsidRPr="005359FE">
        <w:rPr>
          <w:szCs w:val="18"/>
          <w:lang w:val="pt-BR"/>
        </w:rPr>
        <w:t>).</w:t>
      </w:r>
    </w:p>
    <w:p w14:paraId="0A1C7B0F" w14:textId="77777777" w:rsidR="00577D2D" w:rsidRPr="005359FE" w:rsidRDefault="00577D2D" w:rsidP="00577D2D">
      <w:pPr>
        <w:pStyle w:val="MDPI52figure"/>
        <w:rPr>
          <w:lang w:val="pt-BR"/>
        </w:rPr>
      </w:pPr>
      <w:r w:rsidRPr="005359FE">
        <w:rPr>
          <w:noProof/>
        </w:rPr>
        <w:drawing>
          <wp:inline distT="0" distB="0" distL="0" distR="0" wp14:anchorId="339BCE8E" wp14:editId="2B3E5EC2">
            <wp:extent cx="4686300" cy="2418380"/>
            <wp:effectExtent l="0" t="0" r="0" b="1270"/>
            <wp:docPr id="2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9"/>
                    <a:stretch/>
                  </pic:blipFill>
                  <pic:spPr bwMode="auto">
                    <a:xfrm>
                      <a:off x="0" y="0"/>
                      <a:ext cx="4698717" cy="24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Ref217373982"/>
      <w:r w:rsidRPr="005359FE">
        <w:rPr>
          <w:lang w:val="pt-BR"/>
        </w:rPr>
        <w:t xml:space="preserve"> </w:t>
      </w:r>
    </w:p>
    <w:p w14:paraId="3777F2F4" w14:textId="772212BA" w:rsidR="003B5933" w:rsidRPr="005359FE" w:rsidRDefault="003B5933" w:rsidP="00544A27">
      <w:pPr>
        <w:pStyle w:val="MDPI51figurecaption"/>
        <w:ind w:left="0"/>
        <w:rPr>
          <w:szCs w:val="18"/>
          <w:lang w:val="pt-BR"/>
        </w:rPr>
      </w:pPr>
      <w:r w:rsidRPr="005359FE">
        <w:rPr>
          <w:szCs w:val="18"/>
        </w:rPr>
        <w:t>Figure S</w:t>
      </w:r>
      <w:r w:rsidR="00650C77" w:rsidRPr="005359FE">
        <w:rPr>
          <w:szCs w:val="18"/>
        </w:rPr>
        <w:t>5</w:t>
      </w:r>
      <w:r w:rsidRPr="005359FE">
        <w:rPr>
          <w:szCs w:val="18"/>
        </w:rPr>
        <w:t xml:space="preserve">. </w:t>
      </w:r>
      <w:r w:rsidRPr="005359FE">
        <w:rPr>
          <w:szCs w:val="18"/>
          <w:vertAlign w:val="superscript"/>
        </w:rPr>
        <w:t>13</w:t>
      </w:r>
      <w:r w:rsidRPr="005359FE">
        <w:rPr>
          <w:szCs w:val="18"/>
        </w:rPr>
        <w:t>C NMR spectra of H</w:t>
      </w:r>
      <w:r w:rsidRPr="005359FE">
        <w:rPr>
          <w:szCs w:val="18"/>
          <w:vertAlign w:val="subscript"/>
        </w:rPr>
        <w:t>2</w:t>
      </w:r>
      <w:r w:rsidRPr="005359FE">
        <w:rPr>
          <w:szCs w:val="18"/>
        </w:rPr>
        <w:t>L</w:t>
      </w:r>
      <w:r w:rsidRPr="005359FE">
        <w:rPr>
          <w:szCs w:val="18"/>
          <w:vertAlign w:val="superscript"/>
        </w:rPr>
        <w:t>Ph</w:t>
      </w:r>
      <w:r w:rsidRPr="005359FE">
        <w:rPr>
          <w:szCs w:val="18"/>
        </w:rPr>
        <w:t>·2H</w:t>
      </w:r>
      <w:r w:rsidRPr="005359FE">
        <w:rPr>
          <w:szCs w:val="18"/>
          <w:vertAlign w:val="subscript"/>
        </w:rPr>
        <w:t>2</w:t>
      </w:r>
      <w:r w:rsidRPr="005359FE">
        <w:rPr>
          <w:szCs w:val="18"/>
        </w:rPr>
        <w:t>O (DMSO-d</w:t>
      </w:r>
      <w:r w:rsidRPr="005359FE">
        <w:rPr>
          <w:szCs w:val="18"/>
          <w:vertAlign w:val="subscript"/>
        </w:rPr>
        <w:t>6</w:t>
      </w:r>
      <w:r w:rsidRPr="005359FE">
        <w:rPr>
          <w:szCs w:val="18"/>
        </w:rPr>
        <w:t xml:space="preserve">, </w:t>
      </w:r>
      <w:proofErr w:type="spellStart"/>
      <w:r w:rsidRPr="005359FE">
        <w:rPr>
          <w:szCs w:val="18"/>
        </w:rPr>
        <w:t>r.t.</w:t>
      </w:r>
      <w:proofErr w:type="spellEnd"/>
      <w:r w:rsidRPr="005359FE">
        <w:rPr>
          <w:szCs w:val="18"/>
        </w:rPr>
        <w:t xml:space="preserve">). </w:t>
      </w:r>
      <w:r w:rsidRPr="005359FE">
        <w:rPr>
          <w:b/>
          <w:bCs/>
          <w:szCs w:val="18"/>
          <w:vertAlign w:val="superscript"/>
          <w:lang w:val="pt-BR"/>
        </w:rPr>
        <w:t>13</w:t>
      </w:r>
      <w:r w:rsidRPr="005359FE">
        <w:rPr>
          <w:b/>
          <w:bCs/>
          <w:szCs w:val="18"/>
          <w:lang w:val="pt-BR"/>
        </w:rPr>
        <w:t>C NMR (DMSO-d</w:t>
      </w:r>
      <w:r w:rsidRPr="005359FE">
        <w:rPr>
          <w:b/>
          <w:bCs/>
          <w:szCs w:val="18"/>
          <w:vertAlign w:val="subscript"/>
          <w:lang w:val="pt-BR"/>
        </w:rPr>
        <w:t>6</w:t>
      </w:r>
      <w:r w:rsidRPr="005359FE">
        <w:rPr>
          <w:b/>
          <w:bCs/>
          <w:szCs w:val="18"/>
          <w:lang w:val="pt-BR"/>
        </w:rPr>
        <w:t xml:space="preserve">, </w:t>
      </w:r>
      <w:proofErr w:type="spellStart"/>
      <w:r w:rsidRPr="005359FE">
        <w:rPr>
          <w:b/>
          <w:bCs/>
          <w:szCs w:val="18"/>
          <w:lang w:val="pt-BR"/>
        </w:rPr>
        <w:t>ppm</w:t>
      </w:r>
      <w:proofErr w:type="spellEnd"/>
      <w:r w:rsidRPr="005359FE">
        <w:rPr>
          <w:b/>
          <w:bCs/>
          <w:szCs w:val="18"/>
          <w:lang w:val="pt-BR"/>
        </w:rPr>
        <w:t xml:space="preserve">): </w:t>
      </w:r>
      <w:r w:rsidRPr="005359FE">
        <w:rPr>
          <w:szCs w:val="18"/>
          <w:lang w:val="pt-BR"/>
        </w:rPr>
        <w:t>177.1 (C=S), 153.7 (C=N), 143.1 (</w:t>
      </w:r>
      <w:proofErr w:type="spellStart"/>
      <w:r w:rsidRPr="005359FE">
        <w:rPr>
          <w:szCs w:val="18"/>
          <w:lang w:val="pt-BR"/>
        </w:rPr>
        <w:t>C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139.6 (</w:t>
      </w:r>
      <w:proofErr w:type="spellStart"/>
      <w:r w:rsidRPr="005359FE">
        <w:rPr>
          <w:szCs w:val="18"/>
          <w:lang w:val="pt-BR"/>
        </w:rPr>
        <w:t>C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137.7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128.8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126.8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126.3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121.8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).</w:t>
      </w:r>
    </w:p>
    <w:bookmarkEnd w:id="2"/>
    <w:p w14:paraId="22177A09" w14:textId="77777777" w:rsidR="000C514C" w:rsidRPr="005359FE" w:rsidRDefault="000C514C" w:rsidP="000C514C">
      <w:pPr>
        <w:pStyle w:val="MDPI52figure"/>
        <w:rPr>
          <w:lang w:val="pt-BR"/>
        </w:rPr>
      </w:pPr>
      <w:r w:rsidRPr="005359FE">
        <w:rPr>
          <w:noProof/>
        </w:rPr>
        <w:lastRenderedPageBreak/>
        <w:drawing>
          <wp:inline distT="0" distB="0" distL="0" distR="0" wp14:anchorId="15CE9CB6" wp14:editId="38BD385A">
            <wp:extent cx="4604834" cy="2391489"/>
            <wp:effectExtent l="0" t="0" r="5715" b="8890"/>
            <wp:docPr id="2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4"/>
                    <a:stretch/>
                  </pic:blipFill>
                  <pic:spPr bwMode="auto">
                    <a:xfrm>
                      <a:off x="0" y="0"/>
                      <a:ext cx="4621100" cy="23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59FE">
        <w:rPr>
          <w:lang w:val="pt-BR"/>
        </w:rPr>
        <w:t xml:space="preserve"> </w:t>
      </w:r>
    </w:p>
    <w:p w14:paraId="781FA68C" w14:textId="2D1987D5" w:rsidR="000C514C" w:rsidRPr="005359FE" w:rsidRDefault="000C514C" w:rsidP="00544A27">
      <w:pPr>
        <w:pStyle w:val="MDPI51figurecaption"/>
        <w:ind w:left="0"/>
        <w:rPr>
          <w:szCs w:val="18"/>
          <w:lang w:val="pt-BR"/>
        </w:rPr>
      </w:pPr>
      <w:r w:rsidRPr="005359FE">
        <w:rPr>
          <w:szCs w:val="18"/>
        </w:rPr>
        <w:t>Figure S</w:t>
      </w:r>
      <w:r w:rsidR="00650C77" w:rsidRPr="005359FE">
        <w:rPr>
          <w:szCs w:val="18"/>
        </w:rPr>
        <w:t>6</w:t>
      </w:r>
      <w:r w:rsidRPr="005359FE">
        <w:rPr>
          <w:szCs w:val="18"/>
        </w:rPr>
        <w:t xml:space="preserve">. </w:t>
      </w:r>
      <w:r w:rsidRPr="005359FE">
        <w:rPr>
          <w:szCs w:val="18"/>
          <w:vertAlign w:val="superscript"/>
        </w:rPr>
        <w:t>13</w:t>
      </w:r>
      <w:r w:rsidRPr="005359FE">
        <w:rPr>
          <w:szCs w:val="18"/>
        </w:rPr>
        <w:t>C NMR spectra of H</w:t>
      </w:r>
      <w:r w:rsidRPr="005359FE">
        <w:rPr>
          <w:szCs w:val="18"/>
          <w:vertAlign w:val="subscript"/>
        </w:rPr>
        <w:t>2</w:t>
      </w:r>
      <w:r w:rsidRPr="005359FE">
        <w:rPr>
          <w:szCs w:val="18"/>
        </w:rPr>
        <w:t>L</w:t>
      </w:r>
      <w:r w:rsidRPr="005359FE">
        <w:rPr>
          <w:szCs w:val="18"/>
          <w:vertAlign w:val="superscript"/>
        </w:rPr>
        <w:t>PhNO</w:t>
      </w:r>
      <w:r w:rsidR="00C77BDC" w:rsidRPr="005359FE">
        <w:rPr>
          <w:szCs w:val="18"/>
          <w:vertAlign w:val="superscript"/>
        </w:rPr>
        <w:t>2</w:t>
      </w:r>
      <w:r w:rsidRPr="005359FE">
        <w:rPr>
          <w:szCs w:val="18"/>
        </w:rPr>
        <w:t xml:space="preserve"> (DMSO-d</w:t>
      </w:r>
      <w:r w:rsidRPr="005359FE">
        <w:rPr>
          <w:szCs w:val="18"/>
          <w:vertAlign w:val="subscript"/>
        </w:rPr>
        <w:t>6</w:t>
      </w:r>
      <w:r w:rsidRPr="005359FE">
        <w:rPr>
          <w:szCs w:val="18"/>
        </w:rPr>
        <w:t xml:space="preserve">, </w:t>
      </w:r>
      <w:proofErr w:type="spellStart"/>
      <w:r w:rsidRPr="005359FE">
        <w:rPr>
          <w:szCs w:val="18"/>
        </w:rPr>
        <w:t>r.t.</w:t>
      </w:r>
      <w:proofErr w:type="spellEnd"/>
      <w:r w:rsidRPr="005359FE">
        <w:rPr>
          <w:szCs w:val="18"/>
        </w:rPr>
        <w:t xml:space="preserve">). </w:t>
      </w:r>
      <w:r w:rsidRPr="005359FE">
        <w:rPr>
          <w:b/>
          <w:bCs/>
          <w:szCs w:val="18"/>
          <w:vertAlign w:val="superscript"/>
          <w:lang w:val="pt-BR"/>
        </w:rPr>
        <w:t>13</w:t>
      </w:r>
      <w:r w:rsidRPr="005359FE">
        <w:rPr>
          <w:b/>
          <w:bCs/>
          <w:szCs w:val="18"/>
          <w:lang w:val="pt-BR"/>
        </w:rPr>
        <w:t>C NMR (DMSO-d</w:t>
      </w:r>
      <w:r w:rsidRPr="005359FE">
        <w:rPr>
          <w:b/>
          <w:bCs/>
          <w:szCs w:val="18"/>
          <w:vertAlign w:val="subscript"/>
          <w:lang w:val="pt-BR"/>
        </w:rPr>
        <w:t>6</w:t>
      </w:r>
      <w:r w:rsidRPr="005359FE">
        <w:rPr>
          <w:b/>
          <w:bCs/>
          <w:szCs w:val="18"/>
          <w:lang w:val="pt-BR"/>
        </w:rPr>
        <w:t xml:space="preserve">, </w:t>
      </w:r>
      <w:proofErr w:type="spellStart"/>
      <w:r w:rsidRPr="005359FE">
        <w:rPr>
          <w:b/>
          <w:bCs/>
          <w:szCs w:val="18"/>
          <w:lang w:val="pt-BR"/>
        </w:rPr>
        <w:t>ppm</w:t>
      </w:r>
      <w:proofErr w:type="spellEnd"/>
      <w:r w:rsidRPr="005359FE">
        <w:rPr>
          <w:b/>
          <w:bCs/>
          <w:szCs w:val="18"/>
          <w:lang w:val="pt-BR"/>
        </w:rPr>
        <w:t xml:space="preserve">): </w:t>
      </w:r>
      <w:r w:rsidRPr="005359FE">
        <w:rPr>
          <w:szCs w:val="18"/>
          <w:lang w:val="pt-BR"/>
        </w:rPr>
        <w:t>176.4 (C=S), 153.3(C=N), 145.7(</w:t>
      </w:r>
      <w:proofErr w:type="spellStart"/>
      <w:r w:rsidRPr="005359FE">
        <w:rPr>
          <w:szCs w:val="18"/>
          <w:lang w:val="pt-BR"/>
        </w:rPr>
        <w:t>C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144.2 (</w:t>
      </w:r>
      <w:proofErr w:type="spellStart"/>
      <w:r w:rsidRPr="005359FE">
        <w:rPr>
          <w:szCs w:val="18"/>
          <w:lang w:val="pt-BR"/>
        </w:rPr>
        <w:t>C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144.0 (</w:t>
      </w:r>
      <w:proofErr w:type="spellStart"/>
      <w:r w:rsidRPr="005359FE">
        <w:rPr>
          <w:szCs w:val="18"/>
          <w:lang w:val="pt-BR"/>
        </w:rPr>
        <w:t>C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137.5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125.3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124.2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), 121.8 (</w:t>
      </w:r>
      <w:proofErr w:type="spellStart"/>
      <w:r w:rsidRPr="005359FE">
        <w:rPr>
          <w:szCs w:val="18"/>
          <w:lang w:val="pt-BR"/>
        </w:rPr>
        <w:t>CH</w:t>
      </w:r>
      <w:r w:rsidRPr="005359FE">
        <w:rPr>
          <w:szCs w:val="18"/>
          <w:vertAlign w:val="subscript"/>
          <w:lang w:val="pt-BR"/>
        </w:rPr>
        <w:t>ar</w:t>
      </w:r>
      <w:proofErr w:type="spellEnd"/>
      <w:r w:rsidRPr="005359FE">
        <w:rPr>
          <w:szCs w:val="18"/>
          <w:lang w:val="pt-BR"/>
        </w:rPr>
        <w:t>).</w:t>
      </w:r>
    </w:p>
    <w:p w14:paraId="15008BC6" w14:textId="1358334A" w:rsidR="00AC0AB4" w:rsidRPr="005359FE" w:rsidRDefault="00AC0AB4" w:rsidP="00AC0AB4">
      <w:pPr>
        <w:pStyle w:val="MDPI21heading1"/>
        <w:numPr>
          <w:ilvl w:val="0"/>
          <w:numId w:val="29"/>
        </w:numPr>
        <w:ind w:left="284" w:hanging="284"/>
      </w:pPr>
      <w:r w:rsidRPr="005359FE">
        <w:rPr>
          <w:i/>
          <w:iCs/>
        </w:rPr>
        <w:t>Bis</w:t>
      </w:r>
      <w:r w:rsidRPr="005359FE">
        <w:t xml:space="preserve">thiosemicarbazone derived </w:t>
      </w:r>
      <w:proofErr w:type="gramStart"/>
      <w:r w:rsidRPr="005359FE">
        <w:t>zinc(</w:t>
      </w:r>
      <w:proofErr w:type="gramEnd"/>
      <w:r w:rsidRPr="005359FE">
        <w:t xml:space="preserve">II) </w:t>
      </w:r>
      <w:proofErr w:type="spellStart"/>
      <w:r w:rsidRPr="005359FE">
        <w:t>dihelicates</w:t>
      </w:r>
      <w:proofErr w:type="spellEnd"/>
    </w:p>
    <w:p w14:paraId="38721034" w14:textId="7BE0DA68" w:rsidR="00E80F13" w:rsidRPr="005359FE" w:rsidRDefault="001468F0" w:rsidP="00E80F13">
      <w:pPr>
        <w:pStyle w:val="MDPI51figurecaption"/>
        <w:ind w:left="0"/>
        <w:jc w:val="center"/>
        <w:rPr>
          <w:szCs w:val="18"/>
          <w:lang w:val="pt-BR"/>
        </w:rPr>
      </w:pPr>
      <w:r w:rsidRPr="005359FE">
        <w:rPr>
          <w:noProof/>
        </w:rPr>
        <w:drawing>
          <wp:inline distT="0" distB="0" distL="0" distR="0" wp14:anchorId="66C9A708" wp14:editId="545DD272">
            <wp:extent cx="5330825" cy="2504941"/>
            <wp:effectExtent l="0" t="0" r="317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b="7810"/>
                    <a:stretch/>
                  </pic:blipFill>
                  <pic:spPr bwMode="auto">
                    <a:xfrm>
                      <a:off x="0" y="0"/>
                      <a:ext cx="5338480" cy="25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000F4" w14:textId="56C9E1B5" w:rsidR="002B7EDC" w:rsidRPr="005359FE" w:rsidRDefault="002B7EDC" w:rsidP="00544A2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 w:rsidR="00A242CD" w:rsidRPr="005359FE">
        <w:t>7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 xml:space="preserve">H NMR spectra of </w:t>
      </w:r>
      <w:r w:rsidR="00FB636B" w:rsidRPr="005359FE">
        <w:t>Zn</w:t>
      </w:r>
      <w:r w:rsidR="00FB636B" w:rsidRPr="005359FE">
        <w:rPr>
          <w:vertAlign w:val="subscript"/>
        </w:rPr>
        <w:t>2</w:t>
      </w:r>
      <w:r w:rsidR="00FB636B" w:rsidRPr="005359FE">
        <w:t>(</w:t>
      </w:r>
      <w:proofErr w:type="spellStart"/>
      <w:r w:rsidR="00FB636B" w:rsidRPr="005359FE">
        <w:t>L</w:t>
      </w:r>
      <w:r w:rsidR="00FB636B" w:rsidRPr="005359FE">
        <w:rPr>
          <w:vertAlign w:val="superscript"/>
        </w:rPr>
        <w:t>Me</w:t>
      </w:r>
      <w:proofErr w:type="spellEnd"/>
      <w:r w:rsidR="00FB636B" w:rsidRPr="005359FE">
        <w:t>)</w:t>
      </w:r>
      <w:r w:rsidR="00FB636B" w:rsidRPr="005359FE">
        <w:rPr>
          <w:vertAlign w:val="subscript"/>
        </w:rPr>
        <w:t>2</w:t>
      </w:r>
      <w:r w:rsidR="00FB636B" w:rsidRPr="005359FE">
        <w:t>·2H</w:t>
      </w:r>
      <w:r w:rsidR="00FB636B" w:rsidRPr="005359FE">
        <w:rPr>
          <w:vertAlign w:val="subscript"/>
        </w:rPr>
        <w:t>2</w:t>
      </w:r>
      <w:r w:rsidR="00FB636B" w:rsidRPr="005359FE">
        <w:t>O</w:t>
      </w:r>
      <w:r w:rsidRPr="005359FE">
        <w:t xml:space="preserve"> (DMSO-d</w:t>
      </w:r>
      <w:r w:rsidRPr="005359FE">
        <w:rPr>
          <w:vertAlign w:val="subscript"/>
        </w:rPr>
        <w:t>6</w:t>
      </w:r>
      <w:r w:rsidRPr="005359FE">
        <w:t xml:space="preserve">, </w:t>
      </w:r>
      <w:proofErr w:type="spellStart"/>
      <w:r w:rsidRPr="005359FE">
        <w:t>r.t.</w:t>
      </w:r>
      <w:proofErr w:type="spellEnd"/>
      <w:r w:rsidRPr="005359FE">
        <w:t xml:space="preserve">). </w:t>
      </w:r>
      <w:r w:rsidRPr="005359FE">
        <w:rPr>
          <w:b/>
          <w:bCs/>
          <w:szCs w:val="18"/>
          <w:vertAlign w:val="superscript"/>
          <w:lang w:val="pt-BR"/>
        </w:rPr>
        <w:t>1</w:t>
      </w:r>
      <w:r w:rsidRPr="005359FE">
        <w:rPr>
          <w:b/>
          <w:bCs/>
          <w:szCs w:val="18"/>
          <w:lang w:val="pt-BR"/>
        </w:rPr>
        <w:t xml:space="preserve">H NMR </w:t>
      </w:r>
      <w:r w:rsidRPr="005359FE">
        <w:rPr>
          <w:b/>
          <w:szCs w:val="18"/>
          <w:lang w:val="pt-BR"/>
        </w:rPr>
        <w:t>[DMSO-d</w:t>
      </w:r>
      <w:r w:rsidRPr="005359FE">
        <w:rPr>
          <w:b/>
          <w:szCs w:val="18"/>
          <w:vertAlign w:val="subscript"/>
          <w:lang w:val="pt-BR"/>
        </w:rPr>
        <w:t>6</w:t>
      </w:r>
      <w:r w:rsidRPr="005359FE">
        <w:rPr>
          <w:b/>
          <w:szCs w:val="18"/>
          <w:lang w:val="pt-BR"/>
        </w:rPr>
        <w:t xml:space="preserve">, </w:t>
      </w:r>
      <w:r w:rsidRPr="005359FE">
        <w:rPr>
          <w:b/>
          <w:szCs w:val="18"/>
        </w:rPr>
        <w:t>δ</w:t>
      </w:r>
      <w:r w:rsidRPr="005359FE">
        <w:rPr>
          <w:b/>
          <w:szCs w:val="18"/>
          <w:lang w:val="pt-BR"/>
        </w:rPr>
        <w:t xml:space="preserve"> (m, </w:t>
      </w:r>
      <w:proofErr w:type="spellStart"/>
      <w:r w:rsidRPr="005359FE">
        <w:rPr>
          <w:b/>
          <w:szCs w:val="18"/>
          <w:lang w:val="pt-BR"/>
        </w:rPr>
        <w:t>nH</w:t>
      </w:r>
      <w:proofErr w:type="spellEnd"/>
      <w:r w:rsidRPr="005359FE">
        <w:rPr>
          <w:b/>
          <w:szCs w:val="18"/>
          <w:lang w:val="pt-BR"/>
        </w:rPr>
        <w:t xml:space="preserve">, </w:t>
      </w:r>
      <w:proofErr w:type="spellStart"/>
      <w:r w:rsidRPr="005359FE">
        <w:rPr>
          <w:b/>
          <w:szCs w:val="18"/>
          <w:lang w:val="pt-BR"/>
        </w:rPr>
        <w:t>Hx</w:t>
      </w:r>
      <w:proofErr w:type="spellEnd"/>
      <w:r w:rsidRPr="005359FE">
        <w:rPr>
          <w:b/>
          <w:szCs w:val="18"/>
          <w:lang w:val="pt-BR"/>
        </w:rPr>
        <w:t>, J)]</w:t>
      </w:r>
      <w:r w:rsidRPr="005359FE">
        <w:rPr>
          <w:b/>
          <w:bCs/>
          <w:szCs w:val="18"/>
          <w:lang w:val="pt-BR"/>
        </w:rPr>
        <w:t>:</w:t>
      </w:r>
      <w:r w:rsidRPr="005359FE">
        <w:rPr>
          <w:szCs w:val="18"/>
          <w:lang w:val="pt-BR"/>
        </w:rPr>
        <w:t xml:space="preserve"> </w:t>
      </w:r>
      <w:r w:rsidR="002F2C3F" w:rsidRPr="005359FE">
        <w:rPr>
          <w:szCs w:val="18"/>
          <w:lang w:val="pt-BR"/>
        </w:rPr>
        <w:t>8.26 (s, 2H, H</w:t>
      </w:r>
      <w:r w:rsidR="002F2C3F" w:rsidRPr="005359FE">
        <w:rPr>
          <w:szCs w:val="18"/>
          <w:vertAlign w:val="subscript"/>
          <w:lang w:val="pt-BR"/>
        </w:rPr>
        <w:t>4</w:t>
      </w:r>
      <w:r w:rsidR="002F2C3F" w:rsidRPr="005359FE">
        <w:rPr>
          <w:szCs w:val="18"/>
          <w:lang w:val="pt-BR"/>
        </w:rPr>
        <w:t>), 7.83 (t, 1H, H</w:t>
      </w:r>
      <w:r w:rsidR="002F2C3F" w:rsidRPr="005359FE">
        <w:rPr>
          <w:szCs w:val="18"/>
          <w:vertAlign w:val="subscript"/>
          <w:lang w:val="pt-BR"/>
        </w:rPr>
        <w:t>5</w:t>
      </w:r>
      <w:r w:rsidR="002F2C3F" w:rsidRPr="005359FE">
        <w:rPr>
          <w:szCs w:val="18"/>
          <w:lang w:val="pt-BR"/>
        </w:rPr>
        <w:t>, J= 7.7 Hz), 7.48 (d, 2H, H</w:t>
      </w:r>
      <w:r w:rsidR="002F2C3F" w:rsidRPr="005359FE">
        <w:rPr>
          <w:szCs w:val="18"/>
          <w:vertAlign w:val="subscript"/>
          <w:lang w:val="pt-BR"/>
        </w:rPr>
        <w:t>3</w:t>
      </w:r>
      <w:r w:rsidR="002F2C3F" w:rsidRPr="005359FE">
        <w:rPr>
          <w:szCs w:val="18"/>
          <w:lang w:val="pt-BR"/>
        </w:rPr>
        <w:t>, J= 7.7 Hz), 7.22 (</w:t>
      </w:r>
      <w:proofErr w:type="spellStart"/>
      <w:r w:rsidR="002F2C3F" w:rsidRPr="005359FE">
        <w:rPr>
          <w:szCs w:val="18"/>
          <w:lang w:val="pt-BR"/>
        </w:rPr>
        <w:t>s</w:t>
      </w:r>
      <w:r w:rsidR="002F2C3F" w:rsidRPr="005359FE">
        <w:rPr>
          <w:szCs w:val="18"/>
          <w:vertAlign w:val="subscript"/>
          <w:lang w:val="pt-BR"/>
        </w:rPr>
        <w:t>a</w:t>
      </w:r>
      <w:proofErr w:type="spellEnd"/>
      <w:r w:rsidR="002F2C3F" w:rsidRPr="005359FE">
        <w:rPr>
          <w:szCs w:val="18"/>
          <w:lang w:val="pt-BR"/>
        </w:rPr>
        <w:t>, 1H, H</w:t>
      </w:r>
      <w:r w:rsidR="002F2C3F" w:rsidRPr="005359FE">
        <w:rPr>
          <w:szCs w:val="18"/>
          <w:vertAlign w:val="subscript"/>
          <w:lang w:val="pt-BR"/>
        </w:rPr>
        <w:t>2</w:t>
      </w:r>
      <w:r w:rsidR="002F2C3F" w:rsidRPr="005359FE">
        <w:rPr>
          <w:szCs w:val="18"/>
          <w:lang w:val="pt-BR"/>
        </w:rPr>
        <w:t>), 2.75 (d, 6H, H</w:t>
      </w:r>
      <w:r w:rsidR="002F2C3F" w:rsidRPr="005359FE">
        <w:rPr>
          <w:szCs w:val="18"/>
          <w:vertAlign w:val="subscript"/>
          <w:lang w:val="pt-BR"/>
        </w:rPr>
        <w:t>6</w:t>
      </w:r>
      <w:r w:rsidR="002F2C3F" w:rsidRPr="005359FE">
        <w:rPr>
          <w:szCs w:val="18"/>
          <w:lang w:val="pt-BR"/>
        </w:rPr>
        <w:t>, J= 4.2 Hz).</w:t>
      </w:r>
    </w:p>
    <w:p w14:paraId="4AB730B4" w14:textId="1DC308AA" w:rsidR="002B7EDC" w:rsidRPr="005359FE" w:rsidRDefault="00F40841" w:rsidP="00E80F13">
      <w:pPr>
        <w:pStyle w:val="MDPI51figurecaption"/>
        <w:ind w:left="0"/>
        <w:jc w:val="center"/>
        <w:rPr>
          <w:szCs w:val="18"/>
          <w:lang w:val="pt-BR"/>
        </w:rPr>
      </w:pPr>
      <w:r w:rsidRPr="005359FE">
        <w:rPr>
          <w:noProof/>
        </w:rPr>
        <w:drawing>
          <wp:inline distT="0" distB="0" distL="0" distR="0" wp14:anchorId="11C1B492" wp14:editId="18397601">
            <wp:extent cx="5117994" cy="2520000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/>
                    <a:stretch/>
                  </pic:blipFill>
                  <pic:spPr bwMode="auto">
                    <a:xfrm>
                      <a:off x="0" y="0"/>
                      <a:ext cx="51179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F2C9F" w14:textId="46383D75" w:rsidR="00F40841" w:rsidRPr="005359FE" w:rsidRDefault="00F40841" w:rsidP="00544A27">
      <w:pPr>
        <w:pStyle w:val="MDPI51figurecaption"/>
        <w:ind w:left="0"/>
        <w:rPr>
          <w:szCs w:val="18"/>
          <w:lang w:val="pt-BR"/>
        </w:rPr>
      </w:pPr>
      <w:r w:rsidRPr="005359FE">
        <w:lastRenderedPageBreak/>
        <w:t>Figure S</w:t>
      </w:r>
      <w:r w:rsidR="00A242CD" w:rsidRPr="005359FE">
        <w:t>8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>H NMR spectra of Zn</w:t>
      </w:r>
      <w:r w:rsidRPr="005359FE">
        <w:rPr>
          <w:vertAlign w:val="subscript"/>
        </w:rPr>
        <w:t>2</w:t>
      </w:r>
      <w:r w:rsidRPr="005359FE">
        <w:t>(</w:t>
      </w:r>
      <w:proofErr w:type="spellStart"/>
      <w:r w:rsidRPr="005359FE">
        <w:t>L</w:t>
      </w:r>
      <w:r w:rsidRPr="005359FE">
        <w:rPr>
          <w:vertAlign w:val="superscript"/>
        </w:rPr>
        <w:t>Ph</w:t>
      </w:r>
      <w:proofErr w:type="spellEnd"/>
      <w:r w:rsidRPr="005359FE">
        <w:t>)</w:t>
      </w:r>
      <w:r w:rsidRPr="005359FE">
        <w:rPr>
          <w:vertAlign w:val="subscript"/>
        </w:rPr>
        <w:t>2</w:t>
      </w:r>
      <w:r w:rsidRPr="005359FE">
        <w:t>·2H</w:t>
      </w:r>
      <w:r w:rsidRPr="005359FE">
        <w:rPr>
          <w:vertAlign w:val="subscript"/>
        </w:rPr>
        <w:t>2</w:t>
      </w:r>
      <w:r w:rsidRPr="005359FE">
        <w:t>O (DMSO-d</w:t>
      </w:r>
      <w:r w:rsidRPr="005359FE">
        <w:rPr>
          <w:vertAlign w:val="subscript"/>
        </w:rPr>
        <w:t>6</w:t>
      </w:r>
      <w:r w:rsidRPr="005359FE">
        <w:t xml:space="preserve">, </w:t>
      </w:r>
      <w:proofErr w:type="spellStart"/>
      <w:r w:rsidRPr="005359FE">
        <w:t>r.t.</w:t>
      </w:r>
      <w:proofErr w:type="spellEnd"/>
      <w:r w:rsidRPr="005359FE">
        <w:t xml:space="preserve">). </w:t>
      </w:r>
      <w:r w:rsidRPr="005359FE">
        <w:rPr>
          <w:b/>
          <w:bCs/>
          <w:szCs w:val="18"/>
          <w:vertAlign w:val="superscript"/>
          <w:lang w:val="pt-BR"/>
        </w:rPr>
        <w:t>1</w:t>
      </w:r>
      <w:r w:rsidRPr="005359FE">
        <w:rPr>
          <w:b/>
          <w:bCs/>
          <w:szCs w:val="18"/>
          <w:lang w:val="pt-BR"/>
        </w:rPr>
        <w:t xml:space="preserve">H NMR </w:t>
      </w:r>
      <w:r w:rsidRPr="005359FE">
        <w:rPr>
          <w:b/>
          <w:szCs w:val="18"/>
          <w:lang w:val="pt-BR"/>
        </w:rPr>
        <w:t>[DMSO-d</w:t>
      </w:r>
      <w:r w:rsidRPr="005359FE">
        <w:rPr>
          <w:b/>
          <w:szCs w:val="18"/>
          <w:vertAlign w:val="subscript"/>
          <w:lang w:val="pt-BR"/>
        </w:rPr>
        <w:t>6</w:t>
      </w:r>
      <w:r w:rsidRPr="005359FE">
        <w:rPr>
          <w:b/>
          <w:szCs w:val="18"/>
          <w:lang w:val="pt-BR"/>
        </w:rPr>
        <w:t xml:space="preserve">, </w:t>
      </w:r>
      <w:r w:rsidRPr="005359FE">
        <w:rPr>
          <w:b/>
          <w:szCs w:val="18"/>
        </w:rPr>
        <w:t>δ</w:t>
      </w:r>
      <w:r w:rsidRPr="005359FE">
        <w:rPr>
          <w:b/>
          <w:szCs w:val="18"/>
          <w:lang w:val="pt-BR"/>
        </w:rPr>
        <w:t xml:space="preserve"> (m, </w:t>
      </w:r>
      <w:proofErr w:type="spellStart"/>
      <w:r w:rsidRPr="005359FE">
        <w:rPr>
          <w:b/>
          <w:szCs w:val="18"/>
          <w:lang w:val="pt-BR"/>
        </w:rPr>
        <w:t>nH</w:t>
      </w:r>
      <w:proofErr w:type="spellEnd"/>
      <w:r w:rsidRPr="005359FE">
        <w:rPr>
          <w:b/>
          <w:szCs w:val="18"/>
          <w:lang w:val="pt-BR"/>
        </w:rPr>
        <w:t xml:space="preserve">, </w:t>
      </w:r>
      <w:proofErr w:type="spellStart"/>
      <w:r w:rsidRPr="005359FE">
        <w:rPr>
          <w:b/>
          <w:szCs w:val="18"/>
          <w:lang w:val="pt-BR"/>
        </w:rPr>
        <w:t>Hx</w:t>
      </w:r>
      <w:proofErr w:type="spellEnd"/>
      <w:r w:rsidRPr="005359FE">
        <w:rPr>
          <w:b/>
          <w:szCs w:val="18"/>
          <w:lang w:val="pt-BR"/>
        </w:rPr>
        <w:t>, J)]</w:t>
      </w:r>
      <w:r w:rsidRPr="005359FE">
        <w:rPr>
          <w:b/>
          <w:bCs/>
          <w:szCs w:val="18"/>
          <w:lang w:val="pt-BR"/>
        </w:rPr>
        <w:t>:</w:t>
      </w:r>
      <w:r w:rsidRPr="005359FE">
        <w:rPr>
          <w:szCs w:val="18"/>
          <w:lang w:val="pt-BR"/>
        </w:rPr>
        <w:t xml:space="preserve"> </w:t>
      </w:r>
      <w:r w:rsidR="00E9653F" w:rsidRPr="005359FE">
        <w:rPr>
          <w:szCs w:val="18"/>
          <w:lang w:val="pt-BR"/>
        </w:rPr>
        <w:t>9.34 (s, 2H, H</w:t>
      </w:r>
      <w:r w:rsidR="00E9653F" w:rsidRPr="005359FE">
        <w:rPr>
          <w:szCs w:val="18"/>
          <w:vertAlign w:val="subscript"/>
          <w:lang w:val="pt-BR"/>
        </w:rPr>
        <w:t>2</w:t>
      </w:r>
      <w:r w:rsidR="00E9653F" w:rsidRPr="005359FE">
        <w:rPr>
          <w:szCs w:val="18"/>
          <w:lang w:val="pt-BR"/>
        </w:rPr>
        <w:t>), 8.56 (s, 2H, H</w:t>
      </w:r>
      <w:r w:rsidR="00E9653F" w:rsidRPr="005359FE">
        <w:rPr>
          <w:szCs w:val="18"/>
          <w:vertAlign w:val="subscript"/>
          <w:lang w:val="pt-BR"/>
        </w:rPr>
        <w:t>4</w:t>
      </w:r>
      <w:r w:rsidR="00E9653F" w:rsidRPr="005359FE">
        <w:rPr>
          <w:szCs w:val="18"/>
          <w:lang w:val="pt-BR"/>
        </w:rPr>
        <w:t>), 7.99 (d, 1H, H</w:t>
      </w:r>
      <w:r w:rsidR="00E9653F" w:rsidRPr="005359FE">
        <w:rPr>
          <w:szCs w:val="18"/>
          <w:vertAlign w:val="subscript"/>
          <w:lang w:val="pt-BR"/>
        </w:rPr>
        <w:t>5</w:t>
      </w:r>
      <w:r w:rsidR="00E9653F" w:rsidRPr="005359FE">
        <w:rPr>
          <w:szCs w:val="18"/>
          <w:lang w:val="pt-BR"/>
        </w:rPr>
        <w:t>, J= 7.8 Hz), 7.84 (d, 4H, H</w:t>
      </w:r>
      <w:r w:rsidR="00E9653F" w:rsidRPr="005359FE">
        <w:rPr>
          <w:szCs w:val="18"/>
          <w:vertAlign w:val="subscript"/>
          <w:lang w:val="pt-BR"/>
        </w:rPr>
        <w:t>6</w:t>
      </w:r>
      <w:r w:rsidR="00E9653F" w:rsidRPr="005359FE">
        <w:rPr>
          <w:szCs w:val="18"/>
          <w:lang w:val="pt-BR"/>
        </w:rPr>
        <w:t>, J= 7.8 Hz), 7.70 (d, 2H, H</w:t>
      </w:r>
      <w:r w:rsidR="00E9653F" w:rsidRPr="005359FE">
        <w:rPr>
          <w:szCs w:val="18"/>
          <w:vertAlign w:val="subscript"/>
          <w:lang w:val="pt-BR"/>
        </w:rPr>
        <w:t>3</w:t>
      </w:r>
      <w:r w:rsidR="00E9653F" w:rsidRPr="005359FE">
        <w:rPr>
          <w:szCs w:val="18"/>
          <w:lang w:val="pt-BR"/>
        </w:rPr>
        <w:t>, J= 7.8 Hz), 7.30 (</w:t>
      </w:r>
      <w:proofErr w:type="spellStart"/>
      <w:r w:rsidR="00E9653F" w:rsidRPr="005359FE">
        <w:rPr>
          <w:szCs w:val="18"/>
          <w:lang w:val="pt-BR"/>
        </w:rPr>
        <w:t>t</w:t>
      </w:r>
      <w:r w:rsidR="00E9653F" w:rsidRPr="005359FE">
        <w:rPr>
          <w:szCs w:val="18"/>
          <w:vertAlign w:val="subscript"/>
          <w:lang w:val="pt-BR"/>
        </w:rPr>
        <w:t>a</w:t>
      </w:r>
      <w:proofErr w:type="spellEnd"/>
      <w:r w:rsidR="00E9653F" w:rsidRPr="005359FE">
        <w:rPr>
          <w:szCs w:val="18"/>
          <w:lang w:val="pt-BR"/>
        </w:rPr>
        <w:t>, 4H, H</w:t>
      </w:r>
      <w:r w:rsidR="00E9653F" w:rsidRPr="005359FE">
        <w:rPr>
          <w:szCs w:val="18"/>
          <w:vertAlign w:val="subscript"/>
          <w:lang w:val="pt-BR"/>
        </w:rPr>
        <w:t>7</w:t>
      </w:r>
      <w:r w:rsidR="00E9653F" w:rsidRPr="005359FE">
        <w:rPr>
          <w:szCs w:val="18"/>
          <w:lang w:val="pt-BR"/>
        </w:rPr>
        <w:t>, J</w:t>
      </w:r>
      <w:r w:rsidR="00E9653F" w:rsidRPr="005359FE">
        <w:rPr>
          <w:szCs w:val="18"/>
          <w:vertAlign w:val="subscript"/>
          <w:lang w:val="pt-BR"/>
        </w:rPr>
        <w:t>1</w:t>
      </w:r>
      <w:r w:rsidR="00E9653F" w:rsidRPr="005359FE">
        <w:rPr>
          <w:szCs w:val="18"/>
          <w:lang w:val="pt-BR"/>
        </w:rPr>
        <w:t>= 7.8 Hz, J</w:t>
      </w:r>
      <w:r w:rsidR="00E9653F" w:rsidRPr="005359FE">
        <w:rPr>
          <w:szCs w:val="18"/>
          <w:vertAlign w:val="subscript"/>
          <w:lang w:val="pt-BR"/>
        </w:rPr>
        <w:t>2</w:t>
      </w:r>
      <w:r w:rsidR="00E9653F" w:rsidRPr="005359FE">
        <w:rPr>
          <w:szCs w:val="18"/>
          <w:lang w:val="pt-BR"/>
        </w:rPr>
        <w:t>= 8.0 Hz), 7.01 (</w:t>
      </w:r>
      <w:proofErr w:type="spellStart"/>
      <w:r w:rsidR="00E9653F" w:rsidRPr="005359FE">
        <w:rPr>
          <w:szCs w:val="18"/>
          <w:lang w:val="pt-BR"/>
        </w:rPr>
        <w:t>t</w:t>
      </w:r>
      <w:r w:rsidR="00E9653F" w:rsidRPr="005359FE">
        <w:rPr>
          <w:szCs w:val="18"/>
          <w:vertAlign w:val="subscript"/>
          <w:lang w:val="pt-BR"/>
        </w:rPr>
        <w:t>a</w:t>
      </w:r>
      <w:proofErr w:type="spellEnd"/>
      <w:r w:rsidR="00E9653F" w:rsidRPr="005359FE">
        <w:rPr>
          <w:szCs w:val="18"/>
          <w:lang w:val="pt-BR"/>
        </w:rPr>
        <w:t>, 2H, H</w:t>
      </w:r>
      <w:r w:rsidR="00E9653F" w:rsidRPr="005359FE">
        <w:rPr>
          <w:szCs w:val="18"/>
          <w:vertAlign w:val="subscript"/>
          <w:lang w:val="pt-BR"/>
        </w:rPr>
        <w:t>8</w:t>
      </w:r>
      <w:r w:rsidR="00E9653F" w:rsidRPr="005359FE">
        <w:rPr>
          <w:szCs w:val="18"/>
          <w:lang w:val="pt-BR"/>
        </w:rPr>
        <w:t>, J</w:t>
      </w:r>
      <w:r w:rsidR="00E9653F" w:rsidRPr="005359FE">
        <w:rPr>
          <w:szCs w:val="18"/>
          <w:vertAlign w:val="subscript"/>
          <w:lang w:val="pt-BR"/>
        </w:rPr>
        <w:t>1</w:t>
      </w:r>
      <w:r w:rsidR="00E9653F" w:rsidRPr="005359FE">
        <w:rPr>
          <w:szCs w:val="18"/>
          <w:lang w:val="pt-BR"/>
        </w:rPr>
        <w:t>= 7.4 Hz, J</w:t>
      </w:r>
      <w:r w:rsidR="00E9653F" w:rsidRPr="005359FE">
        <w:rPr>
          <w:szCs w:val="18"/>
          <w:vertAlign w:val="subscript"/>
          <w:lang w:val="pt-BR"/>
        </w:rPr>
        <w:t>2</w:t>
      </w:r>
      <w:r w:rsidR="00E9653F" w:rsidRPr="005359FE">
        <w:rPr>
          <w:szCs w:val="18"/>
          <w:lang w:val="pt-BR"/>
        </w:rPr>
        <w:t>= 6.9 Hz).</w:t>
      </w:r>
    </w:p>
    <w:p w14:paraId="51FFE321" w14:textId="2B06A27B" w:rsidR="00F40841" w:rsidRPr="005359FE" w:rsidRDefault="00A260D9" w:rsidP="00E80F13">
      <w:pPr>
        <w:pStyle w:val="MDPI51figurecaption"/>
        <w:ind w:left="0"/>
        <w:jc w:val="center"/>
        <w:rPr>
          <w:szCs w:val="18"/>
          <w:lang w:val="pt-BR"/>
        </w:rPr>
      </w:pPr>
      <w:r w:rsidRPr="005359FE">
        <w:rPr>
          <w:noProof/>
        </w:rPr>
        <w:drawing>
          <wp:inline distT="0" distB="0" distL="0" distR="0" wp14:anchorId="10A24F36" wp14:editId="4D8F2B7C">
            <wp:extent cx="5628583" cy="3041650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/>
                    <a:stretch/>
                  </pic:blipFill>
                  <pic:spPr bwMode="auto">
                    <a:xfrm>
                      <a:off x="0" y="0"/>
                      <a:ext cx="5632097" cy="30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5CD00" w14:textId="10A3923C" w:rsidR="00187156" w:rsidRPr="005359FE" w:rsidRDefault="00A260D9" w:rsidP="00544A27">
      <w:pPr>
        <w:pStyle w:val="MDPI51figurecaption"/>
        <w:ind w:left="0"/>
        <w:rPr>
          <w:szCs w:val="18"/>
          <w:lang w:val="pt-BR"/>
        </w:rPr>
      </w:pPr>
      <w:r w:rsidRPr="005359FE">
        <w:t>Figure S</w:t>
      </w:r>
      <w:r w:rsidR="00A242CD" w:rsidRPr="005359FE">
        <w:t>9</w:t>
      </w:r>
      <w:r w:rsidRPr="005359FE">
        <w:t xml:space="preserve">. </w:t>
      </w:r>
      <w:r w:rsidRPr="005359FE">
        <w:rPr>
          <w:vertAlign w:val="superscript"/>
        </w:rPr>
        <w:t>1</w:t>
      </w:r>
      <w:r w:rsidRPr="005359FE">
        <w:t>H NMR spectra of Zn</w:t>
      </w:r>
      <w:r w:rsidRPr="005359FE">
        <w:rPr>
          <w:vertAlign w:val="subscript"/>
        </w:rPr>
        <w:t>2</w:t>
      </w:r>
      <w:r w:rsidRPr="005359FE">
        <w:t>(L</w:t>
      </w:r>
      <w:r w:rsidRPr="005359FE">
        <w:rPr>
          <w:vertAlign w:val="superscript"/>
        </w:rPr>
        <w:t>PhNO</w:t>
      </w:r>
      <w:r w:rsidR="00C77BDC" w:rsidRPr="005359FE">
        <w:rPr>
          <w:vertAlign w:val="superscript"/>
        </w:rPr>
        <w:t>2</w:t>
      </w:r>
      <w:r w:rsidRPr="005359FE">
        <w:t>)</w:t>
      </w:r>
      <w:r w:rsidRPr="005359FE">
        <w:rPr>
          <w:vertAlign w:val="subscript"/>
        </w:rPr>
        <w:t>2</w:t>
      </w:r>
      <w:r w:rsidRPr="005359FE">
        <w:t xml:space="preserve"> (DMSO-d</w:t>
      </w:r>
      <w:r w:rsidRPr="005359FE">
        <w:rPr>
          <w:vertAlign w:val="subscript"/>
        </w:rPr>
        <w:t>6</w:t>
      </w:r>
      <w:r w:rsidRPr="005359FE">
        <w:t xml:space="preserve">, </w:t>
      </w:r>
      <w:proofErr w:type="spellStart"/>
      <w:r w:rsidRPr="005359FE">
        <w:t>r.t.</w:t>
      </w:r>
      <w:proofErr w:type="spellEnd"/>
      <w:r w:rsidRPr="005359FE">
        <w:t xml:space="preserve">). </w:t>
      </w:r>
      <w:r w:rsidRPr="005359FE">
        <w:rPr>
          <w:b/>
          <w:bCs/>
          <w:szCs w:val="18"/>
          <w:vertAlign w:val="superscript"/>
          <w:lang w:val="pt-BR"/>
        </w:rPr>
        <w:t>1</w:t>
      </w:r>
      <w:r w:rsidRPr="005359FE">
        <w:rPr>
          <w:b/>
          <w:bCs/>
          <w:szCs w:val="18"/>
          <w:lang w:val="pt-BR"/>
        </w:rPr>
        <w:t xml:space="preserve">H NMR </w:t>
      </w:r>
      <w:r w:rsidRPr="005359FE">
        <w:rPr>
          <w:b/>
          <w:szCs w:val="18"/>
          <w:lang w:val="pt-BR"/>
        </w:rPr>
        <w:t>[DMSO-d</w:t>
      </w:r>
      <w:r w:rsidRPr="005359FE">
        <w:rPr>
          <w:b/>
          <w:szCs w:val="18"/>
          <w:vertAlign w:val="subscript"/>
          <w:lang w:val="pt-BR"/>
        </w:rPr>
        <w:t>6</w:t>
      </w:r>
      <w:r w:rsidRPr="005359FE">
        <w:rPr>
          <w:b/>
          <w:szCs w:val="18"/>
          <w:lang w:val="pt-BR"/>
        </w:rPr>
        <w:t xml:space="preserve">, </w:t>
      </w:r>
      <w:r w:rsidRPr="005359FE">
        <w:rPr>
          <w:b/>
          <w:szCs w:val="18"/>
        </w:rPr>
        <w:t>δ</w:t>
      </w:r>
      <w:r w:rsidRPr="005359FE">
        <w:rPr>
          <w:b/>
          <w:szCs w:val="18"/>
          <w:lang w:val="pt-BR"/>
        </w:rPr>
        <w:t xml:space="preserve"> (m, </w:t>
      </w:r>
      <w:proofErr w:type="spellStart"/>
      <w:r w:rsidRPr="005359FE">
        <w:rPr>
          <w:b/>
          <w:szCs w:val="18"/>
          <w:lang w:val="pt-BR"/>
        </w:rPr>
        <w:t>nH</w:t>
      </w:r>
      <w:proofErr w:type="spellEnd"/>
      <w:r w:rsidRPr="005359FE">
        <w:rPr>
          <w:b/>
          <w:szCs w:val="18"/>
          <w:lang w:val="pt-BR"/>
        </w:rPr>
        <w:t xml:space="preserve">, </w:t>
      </w:r>
      <w:proofErr w:type="spellStart"/>
      <w:r w:rsidRPr="005359FE">
        <w:rPr>
          <w:b/>
          <w:szCs w:val="18"/>
          <w:lang w:val="pt-BR"/>
        </w:rPr>
        <w:t>Hx</w:t>
      </w:r>
      <w:proofErr w:type="spellEnd"/>
      <w:r w:rsidRPr="005359FE">
        <w:rPr>
          <w:b/>
          <w:szCs w:val="18"/>
          <w:lang w:val="pt-BR"/>
        </w:rPr>
        <w:t>, J)]</w:t>
      </w:r>
      <w:r w:rsidRPr="005359FE">
        <w:rPr>
          <w:b/>
          <w:bCs/>
          <w:szCs w:val="18"/>
          <w:lang w:val="pt-BR"/>
        </w:rPr>
        <w:t>:</w:t>
      </w:r>
      <w:r w:rsidRPr="005359FE">
        <w:rPr>
          <w:szCs w:val="18"/>
          <w:lang w:val="pt-BR"/>
        </w:rPr>
        <w:t xml:space="preserve"> </w:t>
      </w:r>
      <w:r w:rsidR="00D45DEB" w:rsidRPr="005359FE">
        <w:rPr>
          <w:szCs w:val="18"/>
          <w:lang w:val="pt-BR"/>
        </w:rPr>
        <w:t>10.11 (s, 2H, H</w:t>
      </w:r>
      <w:r w:rsidR="00D45DEB" w:rsidRPr="005359FE">
        <w:rPr>
          <w:szCs w:val="18"/>
          <w:vertAlign w:val="subscript"/>
          <w:lang w:val="pt-BR"/>
        </w:rPr>
        <w:t>2</w:t>
      </w:r>
      <w:r w:rsidR="00D45DEB" w:rsidRPr="005359FE">
        <w:rPr>
          <w:szCs w:val="18"/>
          <w:lang w:val="pt-BR"/>
        </w:rPr>
        <w:t>), 8.80 (s, 2H, H</w:t>
      </w:r>
      <w:r w:rsidR="00D45DEB" w:rsidRPr="005359FE">
        <w:rPr>
          <w:szCs w:val="18"/>
          <w:vertAlign w:val="subscript"/>
          <w:lang w:val="pt-BR"/>
        </w:rPr>
        <w:t>5</w:t>
      </w:r>
      <w:r w:rsidR="00D45DEB" w:rsidRPr="005359FE">
        <w:rPr>
          <w:szCs w:val="18"/>
          <w:lang w:val="pt-BR"/>
        </w:rPr>
        <w:t>), 8.17 (d, 1H, H</w:t>
      </w:r>
      <w:r w:rsidR="00D45DEB" w:rsidRPr="005359FE">
        <w:rPr>
          <w:szCs w:val="18"/>
          <w:vertAlign w:val="subscript"/>
          <w:lang w:val="pt-BR"/>
        </w:rPr>
        <w:t>4</w:t>
      </w:r>
      <w:r w:rsidR="00D45DEB" w:rsidRPr="005359FE">
        <w:rPr>
          <w:szCs w:val="18"/>
          <w:lang w:val="pt-BR"/>
        </w:rPr>
        <w:t>, J= 7.7 Hz), 8.12 (t, 1H, H</w:t>
      </w:r>
      <w:r w:rsidR="00D45DEB" w:rsidRPr="005359FE">
        <w:rPr>
          <w:szCs w:val="18"/>
          <w:vertAlign w:val="subscript"/>
          <w:lang w:val="pt-BR"/>
        </w:rPr>
        <w:t>7</w:t>
      </w:r>
      <w:r w:rsidR="00D45DEB" w:rsidRPr="005359FE">
        <w:rPr>
          <w:szCs w:val="18"/>
          <w:lang w:val="pt-BR"/>
        </w:rPr>
        <w:t>, J= 7.7 Hz), 8.05 (d, 4H, H</w:t>
      </w:r>
      <w:r w:rsidR="00D45DEB" w:rsidRPr="005359FE">
        <w:rPr>
          <w:szCs w:val="18"/>
          <w:vertAlign w:val="subscript"/>
          <w:lang w:val="pt-BR"/>
        </w:rPr>
        <w:t>6</w:t>
      </w:r>
      <w:r w:rsidR="00D45DEB" w:rsidRPr="005359FE">
        <w:rPr>
          <w:szCs w:val="18"/>
          <w:lang w:val="pt-BR"/>
        </w:rPr>
        <w:t>, J= 9.3 Hz), 7.82 (d, 2H, H</w:t>
      </w:r>
      <w:r w:rsidR="00D45DEB" w:rsidRPr="005359FE">
        <w:rPr>
          <w:szCs w:val="18"/>
          <w:vertAlign w:val="subscript"/>
          <w:lang w:val="pt-BR"/>
        </w:rPr>
        <w:t>3</w:t>
      </w:r>
      <w:r w:rsidR="00D45DEB" w:rsidRPr="005359FE">
        <w:rPr>
          <w:szCs w:val="18"/>
          <w:lang w:val="pt-BR"/>
        </w:rPr>
        <w:t>, J= 7.7 Hz).</w:t>
      </w:r>
    </w:p>
    <w:p w14:paraId="2EF62355" w14:textId="1C860C55" w:rsidR="00650C77" w:rsidRPr="005359FE" w:rsidRDefault="00650C77" w:rsidP="00A260D9">
      <w:pPr>
        <w:pStyle w:val="MDPI51figurecaption"/>
        <w:ind w:left="0"/>
        <w:jc w:val="center"/>
        <w:rPr>
          <w:szCs w:val="18"/>
          <w:lang w:val="pt-BR"/>
        </w:rPr>
      </w:pPr>
      <w:r w:rsidRPr="005359FE">
        <w:rPr>
          <w:szCs w:val="18"/>
          <w:lang w:val="pt-BR"/>
        </w:rPr>
        <w:br w:type="page"/>
      </w:r>
    </w:p>
    <w:p w14:paraId="0AE46B71" w14:textId="4BCCF48A" w:rsidR="00E80F13" w:rsidRPr="005359FE" w:rsidRDefault="00E80F13" w:rsidP="00E80F13">
      <w:pPr>
        <w:pStyle w:val="MDPI41tablecaption"/>
        <w:ind w:left="0"/>
      </w:pPr>
      <w:r w:rsidRPr="005359FE">
        <w:lastRenderedPageBreak/>
        <w:t>Table S</w:t>
      </w:r>
      <w:r w:rsidR="006B77CC" w:rsidRPr="005359FE">
        <w:t>1</w:t>
      </w:r>
      <w:r w:rsidRPr="005359FE">
        <w:t>. Main crystallographic data for</w:t>
      </w:r>
      <w:r w:rsidR="00B322F6" w:rsidRPr="005359FE">
        <w:t xml:space="preserve"> helicates</w:t>
      </w:r>
      <w:r w:rsidRPr="005359FE">
        <w:t xml:space="preserve"> </w:t>
      </w:r>
      <w:r w:rsidR="005A1F0F" w:rsidRPr="005359FE">
        <w:t>[Zn</w:t>
      </w:r>
      <w:r w:rsidR="005A1F0F" w:rsidRPr="005359FE">
        <w:rPr>
          <w:vertAlign w:val="subscript"/>
        </w:rPr>
        <w:t>2</w:t>
      </w:r>
      <w:r w:rsidR="005A1F0F" w:rsidRPr="005359FE">
        <w:t>(</w:t>
      </w:r>
      <w:proofErr w:type="spellStart"/>
      <w:r w:rsidR="005A1F0F" w:rsidRPr="005359FE">
        <w:t>L</w:t>
      </w:r>
      <w:r w:rsidR="005A1F0F" w:rsidRPr="005359FE">
        <w:rPr>
          <w:vertAlign w:val="superscript"/>
        </w:rPr>
        <w:t>Me</w:t>
      </w:r>
      <w:proofErr w:type="spellEnd"/>
      <w:r w:rsidR="005A1F0F" w:rsidRPr="005359FE">
        <w:t>)</w:t>
      </w:r>
      <w:proofErr w:type="gramStart"/>
      <w:r w:rsidR="005A1F0F" w:rsidRPr="005359FE">
        <w:rPr>
          <w:vertAlign w:val="subscript"/>
        </w:rPr>
        <w:t>2</w:t>
      </w:r>
      <w:r w:rsidR="005A1F0F" w:rsidRPr="005359FE">
        <w:t>]·</w:t>
      </w:r>
      <w:proofErr w:type="gramEnd"/>
      <w:r w:rsidR="005A1F0F" w:rsidRPr="005359FE">
        <w:t>3H</w:t>
      </w:r>
      <w:r w:rsidR="005A1F0F" w:rsidRPr="005359FE">
        <w:rPr>
          <w:vertAlign w:val="subscript"/>
        </w:rPr>
        <w:t>2</w:t>
      </w:r>
      <w:r w:rsidR="005A1F0F" w:rsidRPr="005359FE">
        <w:t xml:space="preserve">O </w:t>
      </w:r>
      <w:r w:rsidR="005A1F0F" w:rsidRPr="005359FE">
        <w:rPr>
          <w:b/>
          <w:bCs/>
        </w:rPr>
        <w:t>1*</w:t>
      </w:r>
      <w:r w:rsidR="005A1F0F" w:rsidRPr="005359FE">
        <w:t>,</w:t>
      </w:r>
      <w:r w:rsidR="005A1F0F" w:rsidRPr="005359FE">
        <w:rPr>
          <w:b/>
          <w:bCs/>
        </w:rPr>
        <w:t xml:space="preserve"> </w:t>
      </w:r>
      <w:r w:rsidR="00E01468" w:rsidRPr="005359FE">
        <w:t>[Zn</w:t>
      </w:r>
      <w:r w:rsidR="00E01468" w:rsidRPr="005359FE">
        <w:rPr>
          <w:vertAlign w:val="subscript"/>
        </w:rPr>
        <w:t>2</w:t>
      </w:r>
      <w:r w:rsidR="00E01468" w:rsidRPr="005359FE">
        <w:t>(</w:t>
      </w:r>
      <w:proofErr w:type="spellStart"/>
      <w:r w:rsidR="00E01468" w:rsidRPr="005359FE">
        <w:t>L</w:t>
      </w:r>
      <w:r w:rsidR="00E01468" w:rsidRPr="005359FE">
        <w:rPr>
          <w:vertAlign w:val="superscript"/>
        </w:rPr>
        <w:t>Ph</w:t>
      </w:r>
      <w:proofErr w:type="spellEnd"/>
      <w:r w:rsidR="00E01468" w:rsidRPr="005359FE">
        <w:t>)</w:t>
      </w:r>
      <w:r w:rsidR="00E01468" w:rsidRPr="005359FE">
        <w:rPr>
          <w:vertAlign w:val="subscript"/>
        </w:rPr>
        <w:t>2</w:t>
      </w:r>
      <w:r w:rsidR="00E01468" w:rsidRPr="005359FE">
        <w:t>]·4CH</w:t>
      </w:r>
      <w:r w:rsidR="00E01468" w:rsidRPr="005359FE">
        <w:rPr>
          <w:vertAlign w:val="subscript"/>
        </w:rPr>
        <w:t>3</w:t>
      </w:r>
      <w:r w:rsidR="00E01468" w:rsidRPr="005359FE">
        <w:t xml:space="preserve">CN </w:t>
      </w:r>
      <w:r w:rsidR="00E01468" w:rsidRPr="005359FE">
        <w:rPr>
          <w:b/>
          <w:bCs/>
        </w:rPr>
        <w:t>2*</w:t>
      </w:r>
      <w:r w:rsidR="005A1F0F" w:rsidRPr="005359FE">
        <w:rPr>
          <w:b/>
          <w:bCs/>
        </w:rPr>
        <w:t xml:space="preserve"> </w:t>
      </w:r>
      <w:r w:rsidRPr="005359FE">
        <w:t xml:space="preserve">and </w:t>
      </w:r>
      <w:r w:rsidR="00B322F6" w:rsidRPr="005359FE">
        <w:t>[Zn</w:t>
      </w:r>
      <w:r w:rsidR="00B322F6" w:rsidRPr="005359FE">
        <w:rPr>
          <w:vertAlign w:val="subscript"/>
        </w:rPr>
        <w:t>2</w:t>
      </w:r>
      <w:r w:rsidR="00B322F6" w:rsidRPr="005359FE">
        <w:t>(L</w:t>
      </w:r>
      <w:r w:rsidR="00B322F6" w:rsidRPr="005359FE">
        <w:rPr>
          <w:vertAlign w:val="superscript"/>
        </w:rPr>
        <w:t>PhNO</w:t>
      </w:r>
      <w:r w:rsidR="00C77BDC" w:rsidRPr="005359FE">
        <w:rPr>
          <w:vertAlign w:val="superscript"/>
        </w:rPr>
        <w:t>2</w:t>
      </w:r>
      <w:r w:rsidR="00B322F6" w:rsidRPr="005359FE">
        <w:t>)</w:t>
      </w:r>
      <w:r w:rsidR="00B322F6" w:rsidRPr="005359FE">
        <w:rPr>
          <w:vertAlign w:val="subscript"/>
        </w:rPr>
        <w:t>2</w:t>
      </w:r>
      <w:r w:rsidR="00B322F6" w:rsidRPr="005359FE">
        <w:t xml:space="preserve">] </w:t>
      </w:r>
      <w:r w:rsidR="00B322F6" w:rsidRPr="005359FE">
        <w:rPr>
          <w:b/>
          <w:bCs/>
        </w:rPr>
        <w:t>3*</w:t>
      </w:r>
      <w:r w:rsidR="00B322F6" w:rsidRPr="005359FE"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4"/>
        <w:gridCol w:w="1704"/>
        <w:gridCol w:w="1914"/>
        <w:gridCol w:w="1523"/>
      </w:tblGrid>
      <w:tr w:rsidR="00E80F13" w:rsidRPr="005359FE" w14:paraId="264A701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E3AA4AB" w14:textId="77777777" w:rsidR="00E80F13" w:rsidRPr="005359FE" w:rsidRDefault="00E80F13" w:rsidP="00EE4951">
            <w:pPr>
              <w:pStyle w:val="Estilotabla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CC36CC" w14:textId="77777777" w:rsidR="00E80F13" w:rsidRPr="005359FE" w:rsidRDefault="00E80F13" w:rsidP="00EE4951">
            <w:pPr>
              <w:pStyle w:val="Estilotabla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[Zn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(L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3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-Me)</w:t>
            </w:r>
            <w:proofErr w:type="gramStart"/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]·</w:t>
            </w:r>
            <w:proofErr w:type="gramEnd"/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3H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5F018E" w14:textId="77777777" w:rsidR="00E80F13" w:rsidRPr="005359FE" w:rsidRDefault="00E80F13" w:rsidP="00EE4951">
            <w:pPr>
              <w:pStyle w:val="Estilotabla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[Zn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(L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3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-Ph)</w:t>
            </w:r>
            <w:proofErr w:type="gramStart"/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]·</w:t>
            </w:r>
            <w:proofErr w:type="gramEnd"/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4CH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3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CN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CB8F70" w14:textId="77777777" w:rsidR="00E80F13" w:rsidRPr="005359FE" w:rsidRDefault="00E80F13" w:rsidP="00EE4951">
            <w:pPr>
              <w:pStyle w:val="Estilotabla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[Zn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(L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3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-PhNO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)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]</w:t>
            </w:r>
          </w:p>
        </w:tc>
      </w:tr>
      <w:tr w:rsidR="00E80F13" w:rsidRPr="005359FE" w14:paraId="173ED9D8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10B9EE62" w14:textId="26F5F8C1" w:rsidR="00E80F13" w:rsidRPr="005359FE" w:rsidRDefault="00B322F6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Molecular formula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47FACD8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22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H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32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14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7BABF9D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50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H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46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18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0F9D0E6B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2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42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H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30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18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O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8</w:t>
            </w: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</w:t>
            </w:r>
            <w:r w:rsidRPr="005359FE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4</w:t>
            </w:r>
          </w:p>
        </w:tc>
      </w:tr>
      <w:tr w:rsidR="00E80F13" w:rsidRPr="005359FE" w14:paraId="5E6E300B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137E512" w14:textId="292F3CCD" w:rsidR="00E80F13" w:rsidRPr="005359FE" w:rsidRDefault="00B322F6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Molecular weight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5BC6D2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799.68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E7339E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1158.03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7B3F942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1173.82</w:t>
            </w:r>
          </w:p>
        </w:tc>
      </w:tr>
      <w:tr w:rsidR="00E80F13" w:rsidRPr="005359FE" w14:paraId="5AF8D11A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435F262" w14:textId="5389AE29" w:rsidR="00E80F13" w:rsidRPr="005359FE" w:rsidRDefault="00B322F6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Spatial group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A07204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i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i/>
                <w:sz w:val="18"/>
                <w:szCs w:val="18"/>
                <w:lang w:val="en-GB"/>
              </w:rPr>
              <w:t>I2/a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42EA2D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P -1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1EC1AC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i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i/>
                <w:sz w:val="18"/>
                <w:szCs w:val="18"/>
                <w:lang w:val="en-GB"/>
              </w:rPr>
              <w:t>C2/c</w:t>
            </w:r>
          </w:p>
        </w:tc>
      </w:tr>
      <w:tr w:rsidR="00E80F13" w:rsidRPr="005359FE" w14:paraId="322EE563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67AC8C3" w14:textId="1E92CEF4" w:rsidR="00E80F13" w:rsidRPr="005359FE" w:rsidRDefault="00B322F6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Crystalline system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748D0B" w14:textId="08327AA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Monocl</w:t>
            </w:r>
            <w:r w:rsidR="002E69FB"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inic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53E5A5" w14:textId="33A46692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Tricl</w:t>
            </w:r>
            <w:r w:rsidR="002E69FB"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inic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9DAE26" w14:textId="0718D43C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Monocl</w:t>
            </w:r>
            <w:r w:rsidR="002E69FB"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inic</w:t>
            </w:r>
          </w:p>
        </w:tc>
      </w:tr>
      <w:tr w:rsidR="00E80F13" w:rsidRPr="005359FE" w14:paraId="128DF101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C22CAED" w14:textId="7F20086B" w:rsidR="00E80F13" w:rsidRPr="005359FE" w:rsidRDefault="00B322F6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Crystal size</w:t>
            </w:r>
            <w:r w:rsidR="00E80F13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/mm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CFB64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0.30 × 0.07 × 0.05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905C8B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0.18 × 0.14 × 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13B147E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0.8 × 0.2 × 0.09</w:t>
            </w:r>
          </w:p>
        </w:tc>
      </w:tr>
      <w:tr w:rsidR="00E80F13" w:rsidRPr="005359FE" w14:paraId="4659EE99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A6374EC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a/Å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897F78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14.424(4)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EBCA2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10.6496(5)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B61BEB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21.5284(13)</w:t>
            </w:r>
          </w:p>
        </w:tc>
      </w:tr>
      <w:tr w:rsidR="00E80F13" w:rsidRPr="005359FE" w14:paraId="6A13B533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3233076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b/Å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06E04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12.7407(17)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D6F39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15.3841(9)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4BB2B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14.0991(9)</w:t>
            </w:r>
          </w:p>
        </w:tc>
      </w:tr>
      <w:tr w:rsidR="00E80F13" w:rsidRPr="005359FE" w14:paraId="3CDD73BD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11B518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c/Å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126B86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16.748(2)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B3CD38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18.3830(10)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D4B982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15.6869(8)</w:t>
            </w:r>
          </w:p>
        </w:tc>
      </w:tr>
      <w:tr w:rsidR="00E80F13" w:rsidRPr="005359FE" w14:paraId="495D60A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6ADE664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lang w:val="en-GB"/>
              </w:rPr>
              <w:t>a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/º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6C3DCE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8BD982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97.235(2)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24299E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90</w:t>
            </w:r>
          </w:p>
        </w:tc>
      </w:tr>
      <w:tr w:rsidR="00E80F13" w:rsidRPr="005359FE" w14:paraId="1CE172FB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E50A5E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lang w:val="en-GB"/>
              </w:rPr>
              <w:t>b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/º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F874B8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99.930(7)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A2715D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105.836(2)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E3D14D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94.982(4)</w:t>
            </w:r>
          </w:p>
        </w:tc>
      </w:tr>
      <w:tr w:rsidR="00E80F13" w:rsidRPr="005359FE" w14:paraId="4B748A46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004D25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lang w:val="en-GB"/>
              </w:rPr>
              <w:t>g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/º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060E34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5B960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108.760(3)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96E8F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90</w:t>
            </w:r>
          </w:p>
        </w:tc>
      </w:tr>
      <w:tr w:rsidR="00E80F13" w:rsidRPr="005359FE" w14:paraId="3795376D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0E975E5" w14:textId="72BC7588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Temperatur</w:t>
            </w:r>
            <w:r w:rsidR="00B322F6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e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/K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5CC38F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C717F9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373(2)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EF68D2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100</w:t>
            </w:r>
          </w:p>
        </w:tc>
      </w:tr>
      <w:tr w:rsidR="00E80F13" w:rsidRPr="005359FE" w14:paraId="7302147E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27C233E" w14:textId="2DE7F849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Volume/Å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60E8C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3031.6(10)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CED97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2667.0(2)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793C1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4743.5(5)</w:t>
            </w:r>
          </w:p>
        </w:tc>
      </w:tr>
      <w:tr w:rsidR="00E80F13" w:rsidRPr="005359FE" w14:paraId="0879F951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1D9081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Z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17CD1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23E5C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63348B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4</w:t>
            </w:r>
          </w:p>
        </w:tc>
      </w:tr>
      <w:tr w:rsidR="00E80F13" w:rsidRPr="005359FE" w14:paraId="4D861E5E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A5E4190" w14:textId="40B492FE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D</w:t>
            </w:r>
            <w:r w:rsidR="00B322F6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ensity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/g cm</w:t>
            </w: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vertAlign w:val="superscript"/>
                <w:lang w:val="en-GB"/>
              </w:rPr>
              <w:t>-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060070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1.752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4B9B56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1.442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92F322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1.644</w:t>
            </w:r>
          </w:p>
        </w:tc>
      </w:tr>
      <w:tr w:rsidR="00E80F13" w:rsidRPr="005359FE" w14:paraId="45EB52DD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D47CCC6" w14:textId="50DAB221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Style w:val="tablascristalesCar"/>
                <w:rFonts w:ascii="Palatino Linotype" w:hAnsi="Palatino Linotype"/>
                <w:b/>
                <w:bCs/>
                <w:sz w:val="18"/>
                <w:szCs w:val="18"/>
              </w:rPr>
              <w:t>Interval</w:t>
            </w:r>
            <w:r w:rsidR="002E69FB" w:rsidRPr="005359FE">
              <w:rPr>
                <w:rStyle w:val="tablascristalesCar"/>
                <w:rFonts w:ascii="Palatino Linotype" w:hAnsi="Palatino Linotype"/>
                <w:b/>
                <w:bCs/>
                <w:sz w:val="18"/>
                <w:szCs w:val="18"/>
              </w:rPr>
              <w:t>e</w:t>
            </w:r>
            <w:r w:rsidRPr="005359FE">
              <w:rPr>
                <w:rStyle w:val="Refdenotaalfinal"/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lang w:val="en-GB"/>
              </w:rPr>
              <w:t>q</w:t>
            </w:r>
            <w:r w:rsidRPr="005359FE">
              <w:rPr>
                <w:rStyle w:val="Refdenotaalfinal"/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/º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878C7D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2.5 - 19.1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92578F8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2.4 - 21.6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D9E8899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2.9 - 26.2</w:t>
            </w:r>
          </w:p>
        </w:tc>
      </w:tr>
      <w:tr w:rsidR="00E80F13" w:rsidRPr="005359FE" w14:paraId="17D09E85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FD6B6BC" w14:textId="796A16C0" w:rsidR="00E80F13" w:rsidRPr="005359FE" w:rsidRDefault="002E69FB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Measured reflexions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2D2AF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23453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ED5B8C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40098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1E2725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24181</w:t>
            </w:r>
          </w:p>
        </w:tc>
      </w:tr>
      <w:tr w:rsidR="00E80F13" w:rsidRPr="005359FE" w14:paraId="283C0FF6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95E1342" w14:textId="0C803E92" w:rsidR="00E80F13" w:rsidRPr="005359FE" w:rsidRDefault="002E69FB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Unique reflexions</w:t>
            </w:r>
            <w:r w:rsidR="00E80F13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 xml:space="preserve"> [</w:t>
            </w:r>
            <w:proofErr w:type="spellStart"/>
            <w:r w:rsidR="00E80F13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R</w:t>
            </w:r>
            <w:r w:rsidR="00E80F13"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bscript"/>
                <w:lang w:val="en-GB"/>
              </w:rPr>
              <w:t>int</w:t>
            </w:r>
            <w:proofErr w:type="spellEnd"/>
            <w:r w:rsidR="00E80F13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91594A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2896 [0.150]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F3D38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10094 [0.086]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06E996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3478 [0.054]</w:t>
            </w:r>
          </w:p>
        </w:tc>
      </w:tr>
      <w:tr w:rsidR="00E80F13" w:rsidRPr="005359FE" w14:paraId="1D6AE22F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33D1C7F" w14:textId="5635562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lang w:val="en-GB"/>
              </w:rPr>
              <w:t>m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/mm</w:t>
            </w: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vertAlign w:val="superscript"/>
                <w:lang w:val="en-GB"/>
              </w:rPr>
              <w:t>-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7AFC97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1.91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391F7F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7A21AE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1.262</w:t>
            </w:r>
          </w:p>
        </w:tc>
      </w:tr>
      <w:tr w:rsidR="00E80F13" w:rsidRPr="005359FE" w14:paraId="4D1CBDDD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873F3F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proofErr w:type="gramStart"/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F(</w:t>
            </w:r>
            <w:proofErr w:type="gramEnd"/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000)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3637B9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1640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88109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1192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F04890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2384</w:t>
            </w:r>
          </w:p>
        </w:tc>
      </w:tr>
      <w:tr w:rsidR="00E80F13" w:rsidRPr="005359FE" w14:paraId="1EF0F6E5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2ACA35F" w14:textId="7C51B02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Res</w:t>
            </w:r>
            <w:r w:rsidR="002E69FB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idue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s/e Å</w:t>
            </w:r>
            <w:r w:rsidRPr="005359FE">
              <w:rPr>
                <w:rFonts w:ascii="Symbol" w:eastAsia="Symbol" w:hAnsi="Symbol" w:cs="Symbol"/>
                <w:b/>
                <w:bCs/>
                <w:sz w:val="18"/>
                <w:szCs w:val="18"/>
                <w:vertAlign w:val="superscript"/>
                <w:lang w:val="en-GB"/>
              </w:rPr>
              <w:t>-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04566C" w14:textId="7EC879BE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 xml:space="preserve">0.56 </w:t>
            </w:r>
            <w:r w:rsidR="002E69FB"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and</w:t>
            </w: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 xml:space="preserve"> -0.94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7417B9" w14:textId="51DBEF43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 xml:space="preserve">0.794 </w:t>
            </w:r>
            <w:r w:rsidR="002E69FB"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and</w:t>
            </w: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 xml:space="preserve"> -0.537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BEC74F" w14:textId="7C8FCBF5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 xml:space="preserve">1.18 </w:t>
            </w:r>
            <w:r w:rsidR="002E69FB"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and</w:t>
            </w: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 xml:space="preserve"> -0.63</w:t>
            </w:r>
          </w:p>
        </w:tc>
      </w:tr>
      <w:tr w:rsidR="00E80F13" w:rsidRPr="005359FE" w14:paraId="7435F78F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D3C76D3" w14:textId="7DD0DE90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R Final</w:t>
            </w:r>
            <w:r w:rsidR="002E69FB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 xml:space="preserve"> Index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 xml:space="preserve"> [I&gt;2sigma(I)]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A7490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0.0612 [0.1383]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A888BA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0.0545 [0.1138]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92077B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0.0342 [0.0779]</w:t>
            </w:r>
          </w:p>
        </w:tc>
      </w:tr>
      <w:tr w:rsidR="00E80F13" w:rsidRPr="005359FE" w14:paraId="5110F613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55672F25" w14:textId="4038C182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R</w:t>
            </w:r>
            <w:r w:rsidR="002E69FB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 xml:space="preserve"> Index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 xml:space="preserve"> [</w:t>
            </w:r>
            <w:r w:rsidR="002E69FB"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all data</w:t>
            </w:r>
            <w:r w:rsidRPr="005359FE">
              <w:rPr>
                <w:rFonts w:ascii="Palatino Linotype" w:hAnsi="Palatino Linotype"/>
                <w:b/>
                <w:bCs/>
                <w:sz w:val="18"/>
                <w:szCs w:val="18"/>
                <w:lang w:val="en-GB"/>
              </w:rPr>
              <w:t>]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2888491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0.1108 [0.1682]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A529E9E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0.1038 [0.1298]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4E9BFBA0" w14:textId="77777777" w:rsidR="00E80F13" w:rsidRPr="005359FE" w:rsidRDefault="00E80F13" w:rsidP="00EE4951">
            <w:pPr>
              <w:pStyle w:val="Sinespaciado1"/>
              <w:ind w:firstLine="0"/>
              <w:jc w:val="left"/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0.0522 [0.0845]</w:t>
            </w:r>
          </w:p>
        </w:tc>
      </w:tr>
    </w:tbl>
    <w:p w14:paraId="2FC03C89" w14:textId="77777777" w:rsidR="00C9085B" w:rsidRPr="005359FE" w:rsidRDefault="00C9085B" w:rsidP="00E831E1">
      <w:pPr>
        <w:pStyle w:val="MDPI51figurecaption"/>
        <w:ind w:left="0"/>
        <w:jc w:val="center"/>
      </w:pPr>
    </w:p>
    <w:p w14:paraId="085717B2" w14:textId="2EEC3FAD" w:rsidR="00C9085B" w:rsidRPr="005359FE" w:rsidRDefault="0098176D" w:rsidP="00E831E1">
      <w:pPr>
        <w:pStyle w:val="MDPI51figurecaption"/>
        <w:ind w:left="0"/>
        <w:jc w:val="center"/>
      </w:pPr>
      <w:r w:rsidRPr="005359FE">
        <w:t>Table S</w:t>
      </w:r>
      <w:r w:rsidR="006B77CC" w:rsidRPr="005359FE">
        <w:t>2</w:t>
      </w:r>
      <w:r w:rsidRPr="005359FE">
        <w:t xml:space="preserve">. </w:t>
      </w:r>
      <w:r w:rsidR="00C9085B" w:rsidRPr="005359FE">
        <w:t xml:space="preserve">Main bond distances and angles for </w:t>
      </w:r>
      <w:r w:rsidRPr="005359FE">
        <w:t>[Zn</w:t>
      </w:r>
      <w:r w:rsidRPr="005359FE">
        <w:rPr>
          <w:vertAlign w:val="subscript"/>
        </w:rPr>
        <w:t>2</w:t>
      </w:r>
      <w:r w:rsidRPr="005359FE">
        <w:t>(</w:t>
      </w:r>
      <w:proofErr w:type="spellStart"/>
      <w:r w:rsidRPr="005359FE">
        <w:t>L</w:t>
      </w:r>
      <w:r w:rsidRPr="005359FE">
        <w:rPr>
          <w:vertAlign w:val="superscript"/>
        </w:rPr>
        <w:t>Me</w:t>
      </w:r>
      <w:proofErr w:type="spellEnd"/>
      <w:r w:rsidRPr="005359FE">
        <w:t>)</w:t>
      </w:r>
      <w:proofErr w:type="gramStart"/>
      <w:r w:rsidRPr="005359FE">
        <w:rPr>
          <w:vertAlign w:val="subscript"/>
        </w:rPr>
        <w:t>2</w:t>
      </w:r>
      <w:r w:rsidRPr="005359FE">
        <w:t>]·</w:t>
      </w:r>
      <w:proofErr w:type="gramEnd"/>
      <w:r w:rsidRPr="005359FE">
        <w:t>3H</w:t>
      </w:r>
      <w:r w:rsidRPr="005359FE">
        <w:rPr>
          <w:vertAlign w:val="subscript"/>
        </w:rPr>
        <w:t>2</w:t>
      </w:r>
      <w:r w:rsidRPr="005359FE">
        <w:t xml:space="preserve">O </w:t>
      </w:r>
      <w:r w:rsidRPr="005359FE">
        <w:rPr>
          <w:b/>
          <w:bCs/>
        </w:rPr>
        <w:t>1*</w:t>
      </w:r>
      <w:r w:rsidRPr="005359FE">
        <w:t xml:space="preserve"> zinc helicate</w:t>
      </w:r>
      <w:r w:rsidR="00C9085B" w:rsidRPr="005359FE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921"/>
        <w:gridCol w:w="1490"/>
        <w:gridCol w:w="1011"/>
        <w:gridCol w:w="1483"/>
        <w:gridCol w:w="951"/>
      </w:tblGrid>
      <w:tr w:rsidR="00E34B79" w:rsidRPr="005359FE" w14:paraId="0CCFD270" w14:textId="77777777" w:rsidTr="00EE4951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4100FD" w14:textId="276437E5" w:rsidR="00E34B79" w:rsidRPr="005359FE" w:rsidRDefault="0098176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Bond distances</w:t>
            </w:r>
            <w:r w:rsidR="00E34B79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(Å)</w:t>
            </w:r>
          </w:p>
        </w:tc>
      </w:tr>
      <w:tr w:rsidR="00E34B79" w:rsidRPr="005359FE" w14:paraId="5AD4DD84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BC8D514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A31133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2.114(5)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D77618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DA42C7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2.3865(19)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407E6C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C(9)-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5)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3EBC91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1.263(8)</w:t>
            </w:r>
          </w:p>
        </w:tc>
      </w:tr>
      <w:tr w:rsidR="00E34B79" w:rsidRPr="005359FE" w14:paraId="2A3C4F5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2FECD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5BCE4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2.124(5)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C3612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30FB5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1.290(8)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E4AF4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C(10)-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E2EF6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1.747(7)</w:t>
            </w:r>
          </w:p>
        </w:tc>
      </w:tr>
      <w:tr w:rsidR="00E34B79" w:rsidRPr="005359FE" w14:paraId="10A9F97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B6F86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2621D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2.485(5)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AC4BB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A1DBD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1.739(6)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3B367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644CC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2.3423(19</w:t>
            </w:r>
          </w:p>
        </w:tc>
      </w:tr>
      <w:tr w:rsidR="00E34B79" w:rsidRPr="005359FE" w14:paraId="30EA6DDE" w14:textId="77777777" w:rsidTr="00EE4951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D3016C" w14:textId="54E2D943" w:rsidR="00E34B79" w:rsidRPr="005359FE" w:rsidRDefault="0098176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Bond angles</w:t>
            </w:r>
            <w:r w:rsidR="00E34B79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(</w:t>
            </w:r>
            <w:r w:rsidR="006918EA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⁰</w:t>
            </w:r>
            <w:r w:rsidR="00E34B79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)</w:t>
            </w:r>
          </w:p>
        </w:tc>
      </w:tr>
      <w:tr w:rsidR="00E34B79" w:rsidRPr="005359FE" w14:paraId="4588A9F8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C85AB20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02BD6C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80.53(15)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29A70F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3FAC796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70.94(18)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C796DD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C(9)-N(5)-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6)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1F3802B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116.0(5)</w:t>
            </w:r>
          </w:p>
        </w:tc>
      </w:tr>
      <w:tr w:rsidR="00E34B79" w:rsidRPr="005359FE" w14:paraId="58DFA7A9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D5959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N(5)-Zn(1)-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98565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82.37(15)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F5A46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N(5)-Zn(1)-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6D62C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102.64(18)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305F1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C(10)-N(5)-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7AB9E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112.8(5)</w:t>
            </w:r>
          </w:p>
        </w:tc>
      </w:tr>
      <w:tr w:rsidR="00E34B79" w:rsidRPr="005359FE" w14:paraId="7ACC4CBA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FE161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S(3)-Zn(1)-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5F7B1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112.48(7)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C16A4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C(3)-N(3)-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D8D82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116.3(5)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A9EDA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N(1)-C(2)-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CD6E1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115.7(5)</w:t>
            </w:r>
          </w:p>
        </w:tc>
      </w:tr>
      <w:tr w:rsidR="00E34B79" w:rsidRPr="005359FE" w14:paraId="598655E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A8775B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C(2)-N(2)-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F7943A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113.2(5)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E81C9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C5DAA8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622252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CB5B9D" w14:textId="77777777" w:rsidR="00E34B79" w:rsidRPr="005359FE" w:rsidRDefault="00E34B79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</w:tbl>
    <w:p w14:paraId="29B076B6" w14:textId="77777777" w:rsidR="00C034A6" w:rsidRPr="005359FE" w:rsidRDefault="00C034A6" w:rsidP="008F6588">
      <w:pPr>
        <w:pStyle w:val="MDPI51figurecaption"/>
        <w:ind w:left="0"/>
        <w:jc w:val="center"/>
      </w:pPr>
    </w:p>
    <w:p w14:paraId="37F38998" w14:textId="77777777" w:rsidR="00C034A6" w:rsidRPr="005359FE" w:rsidRDefault="00C034A6" w:rsidP="008F6588">
      <w:pPr>
        <w:pStyle w:val="MDPI51figurecaption"/>
        <w:ind w:left="0"/>
        <w:jc w:val="center"/>
      </w:pPr>
    </w:p>
    <w:p w14:paraId="175AE220" w14:textId="65CD79D0" w:rsidR="008F6588" w:rsidRPr="005359FE" w:rsidRDefault="008F6588" w:rsidP="008F6588">
      <w:pPr>
        <w:pStyle w:val="MDPI51figurecaption"/>
        <w:ind w:left="0"/>
        <w:jc w:val="center"/>
      </w:pPr>
      <w:r w:rsidRPr="005359FE">
        <w:lastRenderedPageBreak/>
        <w:t>Table S</w:t>
      </w:r>
      <w:r w:rsidR="000D6A72" w:rsidRPr="005359FE">
        <w:t>3</w:t>
      </w:r>
      <w:r w:rsidRPr="005359FE">
        <w:t xml:space="preserve">. Main bond distances and angles for </w:t>
      </w:r>
      <w:r w:rsidR="003011B9" w:rsidRPr="005359FE">
        <w:t>[Zn</w:t>
      </w:r>
      <w:r w:rsidR="003011B9" w:rsidRPr="005359FE">
        <w:rPr>
          <w:vertAlign w:val="subscript"/>
        </w:rPr>
        <w:t>2</w:t>
      </w:r>
      <w:r w:rsidR="003011B9" w:rsidRPr="005359FE">
        <w:t>(</w:t>
      </w:r>
      <w:proofErr w:type="spellStart"/>
      <w:r w:rsidR="003011B9" w:rsidRPr="005359FE">
        <w:t>L</w:t>
      </w:r>
      <w:r w:rsidR="003011B9" w:rsidRPr="005359FE">
        <w:rPr>
          <w:vertAlign w:val="superscript"/>
        </w:rPr>
        <w:t>Ph</w:t>
      </w:r>
      <w:proofErr w:type="spellEnd"/>
      <w:r w:rsidR="003011B9" w:rsidRPr="005359FE">
        <w:t>)</w:t>
      </w:r>
      <w:proofErr w:type="gramStart"/>
      <w:r w:rsidR="003011B9" w:rsidRPr="005359FE">
        <w:rPr>
          <w:vertAlign w:val="subscript"/>
        </w:rPr>
        <w:t>2</w:t>
      </w:r>
      <w:r w:rsidR="003011B9" w:rsidRPr="005359FE">
        <w:t>]·</w:t>
      </w:r>
      <w:proofErr w:type="gramEnd"/>
      <w:r w:rsidR="003011B9" w:rsidRPr="005359FE">
        <w:t>4CH</w:t>
      </w:r>
      <w:r w:rsidR="003011B9" w:rsidRPr="005359FE">
        <w:rPr>
          <w:vertAlign w:val="subscript"/>
        </w:rPr>
        <w:t>3</w:t>
      </w:r>
      <w:r w:rsidR="003011B9" w:rsidRPr="005359FE">
        <w:t xml:space="preserve">CN </w:t>
      </w:r>
      <w:r w:rsidR="003011B9" w:rsidRPr="005359FE">
        <w:rPr>
          <w:b/>
          <w:bCs/>
        </w:rPr>
        <w:t>2*</w:t>
      </w:r>
      <w:r w:rsidR="003011B9" w:rsidRPr="005359FE">
        <w:t xml:space="preserve"> </w:t>
      </w:r>
      <w:r w:rsidRPr="005359FE">
        <w:t>zinc helicate.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0"/>
        <w:gridCol w:w="921"/>
        <w:gridCol w:w="1670"/>
        <w:gridCol w:w="1011"/>
        <w:gridCol w:w="1670"/>
        <w:gridCol w:w="831"/>
      </w:tblGrid>
      <w:tr w:rsidR="006918EA" w:rsidRPr="005359FE" w14:paraId="3D60239C" w14:textId="77777777" w:rsidTr="00EE4951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1BDE753" w14:textId="53A02EAE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Bond distances (Å)</w:t>
            </w:r>
          </w:p>
        </w:tc>
      </w:tr>
      <w:tr w:rsidR="006918EA" w:rsidRPr="005359FE" w14:paraId="39FA3215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C42E3F3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2FB7A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2.081(4)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A6058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2E967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2.3593(12)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4EE9D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5)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6E7138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1.280(6)</w:t>
            </w:r>
          </w:p>
        </w:tc>
      </w:tr>
      <w:tr w:rsidR="006918EA" w:rsidRPr="005359FE" w14:paraId="3DA89006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0271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7B66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2.463(3)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D779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1C47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2.3381(13)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A85D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E1C18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1.741(5)</w:t>
            </w:r>
          </w:p>
        </w:tc>
      </w:tr>
      <w:tr w:rsidR="006918EA" w:rsidRPr="005359FE" w14:paraId="3E524521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9FEB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D5F5D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2.081(4)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0450F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614D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2.3384(13)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B0F8A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C(28)-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163F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1.741(5)</w:t>
            </w:r>
          </w:p>
        </w:tc>
      </w:tr>
      <w:tr w:rsidR="006918EA" w:rsidRPr="005359FE" w14:paraId="75D1F5B9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2DF7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N(10)-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31E29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2.084(4)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8ED93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F02B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2.3777(12)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BF96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C(29)-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8B3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1.284(5)</w:t>
            </w:r>
          </w:p>
        </w:tc>
      </w:tr>
      <w:tr w:rsidR="006918EA" w:rsidRPr="005359FE" w14:paraId="173F6B2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CA98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FED0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2.446(3)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497E8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C(7)-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476DF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1.738(5)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2FD1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C(35)-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4207F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1.287(5)</w:t>
            </w:r>
          </w:p>
        </w:tc>
      </w:tr>
      <w:tr w:rsidR="006918EA" w:rsidRPr="005359FE" w14:paraId="77E7074F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D6CEF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9038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2.080(4)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87A3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C(8)-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6A5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1.278(5)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0AD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15498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6918EA" w:rsidRPr="005359FE" w14:paraId="0EAB8223" w14:textId="77777777" w:rsidTr="00EE4951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105576" w14:textId="7D89B834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Bond angles (⁰)</w:t>
            </w:r>
          </w:p>
        </w:tc>
      </w:tr>
      <w:tr w:rsidR="006918EA" w:rsidRPr="005359FE" w14:paraId="5C29A957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4AC2C5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N(10)-Zn(1)-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2DE53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83.30(11)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BF4021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N(5)-Zn(2)-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0C00F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83.58(11)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A8DC870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N(13)-N(12)-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C4F602F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123.2(3)</w:t>
            </w:r>
          </w:p>
        </w:tc>
      </w:tr>
      <w:tr w:rsidR="006918EA" w:rsidRPr="005359FE" w14:paraId="0A6861E9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24646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EB2D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81.96(10)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F998D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N(12)-Zn(2)-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29FF3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81.23(10)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EFA7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C(36)-N(13)-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B116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112.7(4)</w:t>
            </w:r>
          </w:p>
        </w:tc>
      </w:tr>
      <w:tr w:rsidR="006918EA" w:rsidRPr="005359FE" w14:paraId="787EA1FA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0DCEB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S(3)-Zn(1)-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802D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111.71(5)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16896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S(2)-Zn(2)-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6401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110.53(5)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4DCDE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C(35)-N(12)-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9DA7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116.1(4)</w:t>
            </w:r>
          </w:p>
        </w:tc>
      </w:tr>
      <w:tr w:rsidR="006918EA" w:rsidRPr="005359FE" w14:paraId="6D3E70A1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8EE1B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3461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72.07(13)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3E639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N(12)-Zn(2)-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3EFB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72.20(13)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F7B73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N(14)-C(36)-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FA0F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114.4(3)</w:t>
            </w:r>
          </w:p>
        </w:tc>
      </w:tr>
      <w:tr w:rsidR="006918EA" w:rsidRPr="005359FE" w14:paraId="23BD373E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3AF20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N(10)-Zn(1)-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221F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94.92(13)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EA5B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N(5)-Zn(2)-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7A61D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97.47(13)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C5118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C(14)-N(5)-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FE62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115.4(4)</w:t>
            </w:r>
          </w:p>
        </w:tc>
      </w:tr>
      <w:tr w:rsidR="006918EA" w:rsidRPr="005359FE" w14:paraId="727DFFFF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D0D88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C(8)-N(3)-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CE33E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116.7(4)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663EB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C(29)-N(10)-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F02A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116.0(4)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31CE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C(15)-N(6)-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8EAC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117.3(4)</w:t>
            </w:r>
          </w:p>
        </w:tc>
      </w:tr>
      <w:tr w:rsidR="006918EA" w:rsidRPr="005359FE" w14:paraId="5CB7B00A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2DD95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C(7)-N(2)-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B9863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112.7(4)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1E01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C(28)-N(9)-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E88D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113.3(4)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408E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N(7)-C(15)-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57C20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114.3(4)</w:t>
            </w:r>
          </w:p>
        </w:tc>
      </w:tr>
      <w:tr w:rsidR="006918EA" w:rsidRPr="005359FE" w14:paraId="5D1B9FA1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E9565D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N(1)-C(7)-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A2E26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94.97(16)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D3B712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N(8)-C(28)-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2315D7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113.6(3)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09ACF4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3CC9EE" w14:textId="77777777" w:rsidR="006918EA" w:rsidRPr="005359FE" w:rsidRDefault="006918EA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</w:tbl>
    <w:p w14:paraId="51A0C614" w14:textId="29D66F7B" w:rsidR="008664EE" w:rsidRPr="005359FE" w:rsidRDefault="008664EE" w:rsidP="008664EE">
      <w:pPr>
        <w:pStyle w:val="MDPI51figurecaption"/>
        <w:ind w:left="0"/>
        <w:jc w:val="center"/>
      </w:pPr>
      <w:r w:rsidRPr="005359FE">
        <w:t>Table S</w:t>
      </w:r>
      <w:r w:rsidR="000D6A72" w:rsidRPr="005359FE">
        <w:t>4</w:t>
      </w:r>
      <w:r w:rsidRPr="005359FE">
        <w:t>. Main bond distances and angles for [Zn</w:t>
      </w:r>
      <w:r w:rsidRPr="005359FE">
        <w:rPr>
          <w:vertAlign w:val="subscript"/>
        </w:rPr>
        <w:t>2</w:t>
      </w:r>
      <w:r w:rsidRPr="005359FE">
        <w:t>(L</w:t>
      </w:r>
      <w:r w:rsidRPr="005359FE">
        <w:rPr>
          <w:vertAlign w:val="superscript"/>
        </w:rPr>
        <w:t>PhNO</w:t>
      </w:r>
      <w:r w:rsidR="00C77BDC" w:rsidRPr="005359FE">
        <w:rPr>
          <w:vertAlign w:val="superscript"/>
        </w:rPr>
        <w:t>2</w:t>
      </w:r>
      <w:r w:rsidRPr="005359FE">
        <w:t>)</w:t>
      </w:r>
      <w:r w:rsidRPr="005359FE">
        <w:rPr>
          <w:vertAlign w:val="subscript"/>
        </w:rPr>
        <w:t>2</w:t>
      </w:r>
      <w:r w:rsidRPr="005359FE">
        <w:t xml:space="preserve">] </w:t>
      </w:r>
      <w:r w:rsidRPr="005359FE">
        <w:rPr>
          <w:b/>
          <w:bCs/>
        </w:rPr>
        <w:t>3*</w:t>
      </w:r>
      <w:r w:rsidRPr="005359FE">
        <w:t xml:space="preserve"> zinc helicate.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0"/>
        <w:gridCol w:w="1011"/>
        <w:gridCol w:w="1490"/>
        <w:gridCol w:w="1011"/>
        <w:gridCol w:w="1483"/>
        <w:gridCol w:w="831"/>
      </w:tblGrid>
      <w:tr w:rsidR="00D6415D" w:rsidRPr="005359FE" w14:paraId="3C02ADCA" w14:textId="77777777" w:rsidTr="00EE4951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62A3367" w14:textId="51CDE07B" w:rsidR="00D6415D" w:rsidRPr="005359FE" w:rsidRDefault="008664EE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Bond distances</w:t>
            </w:r>
            <w:r w:rsidR="00D6415D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(Å)</w:t>
            </w:r>
          </w:p>
        </w:tc>
      </w:tr>
      <w:tr w:rsidR="00D6415D" w:rsidRPr="005359FE" w14:paraId="7744E83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D20123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C8284FE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2.062(2)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634BF9F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S(3)-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A7E4D8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2.3857(7)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030125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6)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4FB7A3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1.287(3)</w:t>
            </w:r>
          </w:p>
        </w:tc>
      </w:tr>
      <w:tr w:rsidR="00D6415D" w:rsidRPr="005359FE" w14:paraId="26077F52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C82EF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7CA4B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2.3203(7)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84CF5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C(7)-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FED6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1.737(3)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3B8C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E4199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1.737(3)</w:t>
            </w:r>
          </w:p>
        </w:tc>
      </w:tr>
      <w:tr w:rsidR="00D6415D" w:rsidRPr="005359FE" w14:paraId="05843DAA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C467B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N(6)-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Zn(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8A06B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2.116(2)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0A81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C(8)-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2C457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1.279(3)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31067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90E3E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</w:p>
        </w:tc>
      </w:tr>
      <w:tr w:rsidR="00D6415D" w:rsidRPr="005359FE" w14:paraId="1A3A3C16" w14:textId="77777777" w:rsidTr="00EE4951">
        <w:trPr>
          <w:trHeight w:val="283"/>
          <w:jc w:val="center"/>
        </w:trPr>
        <w:tc>
          <w:tcPr>
            <w:tcW w:w="0" w:type="auto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D3E4DC4" w14:textId="5F9547BB" w:rsidR="00D6415D" w:rsidRPr="005359FE" w:rsidRDefault="008664EE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Bond angles</w:t>
            </w:r>
            <w:r w:rsidR="00D6415D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(</w:t>
            </w:r>
            <w:r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⁰</w:t>
            </w:r>
            <w:r w:rsidR="00D6415D" w:rsidRPr="005359FE"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)</w:t>
            </w:r>
          </w:p>
        </w:tc>
      </w:tr>
      <w:tr w:rsidR="00D6415D" w:rsidRPr="005359FE" w14:paraId="08DC3102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1FD057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N(4)-Zn(1)-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8863DC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84.14(6)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6BC8FC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N(6)-Zn(2)-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0A5220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110.45(6)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5FD62A7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C(8)-N(4)-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BE7005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115.1(2)</w:t>
            </w:r>
          </w:p>
        </w:tc>
      </w:tr>
      <w:tr w:rsidR="00D6415D" w:rsidRPr="005359FE" w14:paraId="36626CA0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0CE41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S(4)-Zn(1)-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553C0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122.23(4)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D92C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S(3)-Zn(2)-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A5775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118.20(4)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A01B1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C(14)-N(6)-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FA324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114.5(2)</w:t>
            </w:r>
          </w:p>
        </w:tc>
      </w:tr>
      <w:tr w:rsidR="00D6415D" w:rsidRPr="005359FE" w14:paraId="75F07396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E1A14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N(4)-Zn(1)-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B56F1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145.32(12)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3481F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N(6)-Zn(2)-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AEAC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158.14(12)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3B50E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N(3)-C(7)-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5B93E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127.9(2)</w:t>
            </w:r>
          </w:p>
        </w:tc>
      </w:tr>
      <w:tr w:rsidR="00D6415D" w:rsidRPr="005359FE" w14:paraId="53700A03" w14:textId="77777777" w:rsidTr="00EE4951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8F2932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N(7)-C(15)-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S(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2C25A1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127.7(2)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AC4962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N(2)-C(7)-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8821C6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117.3(2)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84756E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N(7)-C(15)-</w:t>
            </w:r>
            <w:proofErr w:type="gramStart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N(</w:t>
            </w:r>
            <w:proofErr w:type="gramEnd"/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99E842" w14:textId="77777777" w:rsidR="00D6415D" w:rsidRPr="005359FE" w:rsidRDefault="00D6415D" w:rsidP="00EE4951">
            <w:pPr>
              <w:pStyle w:val="Sinespaciado1"/>
              <w:spacing w:line="276" w:lineRule="auto"/>
              <w:ind w:firstLine="0"/>
              <w:jc w:val="left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5359FE">
              <w:rPr>
                <w:rFonts w:ascii="Palatino Linotype" w:hAnsi="Palatino Linotype"/>
                <w:sz w:val="18"/>
                <w:szCs w:val="18"/>
                <w:lang w:val="en-GB"/>
              </w:rPr>
              <w:t>116.6(2)</w:t>
            </w:r>
          </w:p>
        </w:tc>
      </w:tr>
    </w:tbl>
    <w:p w14:paraId="3C3A6F82" w14:textId="77777777" w:rsidR="00443BAF" w:rsidRPr="005359FE" w:rsidRDefault="00443BAF" w:rsidP="00E831E1">
      <w:pPr>
        <w:pStyle w:val="MDPI51figurecaption"/>
        <w:ind w:left="0"/>
        <w:jc w:val="center"/>
      </w:pPr>
    </w:p>
    <w:p w14:paraId="4D51AB0C" w14:textId="37E31227" w:rsidR="00803D04" w:rsidRPr="005359FE" w:rsidRDefault="00AC3F56" w:rsidP="00E831E1">
      <w:pPr>
        <w:pStyle w:val="MDPI51figurecaption"/>
        <w:ind w:left="0"/>
        <w:jc w:val="center"/>
      </w:pPr>
      <w:r w:rsidRPr="005359FE">
        <w:rPr>
          <w:noProof/>
        </w:rPr>
        <w:lastRenderedPageBreak/>
        <w:drawing>
          <wp:inline distT="0" distB="0" distL="0" distR="0" wp14:anchorId="1F325273" wp14:editId="29316C11">
            <wp:extent cx="4968883" cy="367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0"/>
                    <a:stretch/>
                  </pic:blipFill>
                  <pic:spPr bwMode="auto">
                    <a:xfrm>
                      <a:off x="0" y="0"/>
                      <a:ext cx="4968883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57F0A" w14:textId="16D73C2B" w:rsidR="00D855A2" w:rsidRPr="005359FE" w:rsidRDefault="00D855A2" w:rsidP="00D855A2">
      <w:pPr>
        <w:pStyle w:val="MDPI51figurecaption"/>
        <w:ind w:left="0"/>
      </w:pPr>
      <w:r w:rsidRPr="005359FE">
        <w:t xml:space="preserve">Figure S10. ESI MS-TOF titration of human serum albumin (MW= 66550 Da) with </w:t>
      </w:r>
      <w:r w:rsidR="00752A4A" w:rsidRPr="005359FE">
        <w:t>Zn</w:t>
      </w:r>
      <w:r w:rsidR="00752A4A" w:rsidRPr="005359FE">
        <w:rPr>
          <w:vertAlign w:val="subscript"/>
        </w:rPr>
        <w:t>2</w:t>
      </w:r>
      <w:r w:rsidR="00752A4A" w:rsidRPr="005359FE">
        <w:t>(</w:t>
      </w:r>
      <w:proofErr w:type="spellStart"/>
      <w:r w:rsidR="00752A4A" w:rsidRPr="005359FE">
        <w:t>L</w:t>
      </w:r>
      <w:r w:rsidR="00752A4A" w:rsidRPr="005359FE">
        <w:rPr>
          <w:vertAlign w:val="superscript"/>
        </w:rPr>
        <w:t>Ph</w:t>
      </w:r>
      <w:proofErr w:type="spellEnd"/>
      <w:r w:rsidR="00752A4A" w:rsidRPr="005359FE">
        <w:t>)</w:t>
      </w:r>
      <w:r w:rsidR="00752A4A" w:rsidRPr="005359FE">
        <w:rPr>
          <w:vertAlign w:val="subscript"/>
        </w:rPr>
        <w:t>2</w:t>
      </w:r>
      <w:r w:rsidR="00752A4A" w:rsidRPr="005359FE">
        <w:t>∙2H</w:t>
      </w:r>
      <w:r w:rsidR="00752A4A" w:rsidRPr="005359FE">
        <w:rPr>
          <w:vertAlign w:val="subscript"/>
        </w:rPr>
        <w:t>2</w:t>
      </w:r>
      <w:r w:rsidR="00752A4A" w:rsidRPr="005359FE">
        <w:t xml:space="preserve">O </w:t>
      </w:r>
      <w:r w:rsidR="00752A4A" w:rsidRPr="005359FE">
        <w:rPr>
          <w:b/>
          <w:bCs/>
        </w:rPr>
        <w:t>2</w:t>
      </w:r>
      <w:r w:rsidR="00752A4A" w:rsidRPr="005359FE">
        <w:rPr>
          <w:lang w:val="en-GB"/>
        </w:rPr>
        <w:t xml:space="preserve"> </w:t>
      </w:r>
      <w:r w:rsidRPr="005359FE">
        <w:t>helicate.</w:t>
      </w:r>
    </w:p>
    <w:p w14:paraId="7D457136" w14:textId="50455277" w:rsidR="00D855A2" w:rsidRPr="005359FE" w:rsidRDefault="00E8749F" w:rsidP="00E8749F">
      <w:pPr>
        <w:pStyle w:val="MDPI51figurecaption"/>
        <w:ind w:left="0"/>
        <w:jc w:val="center"/>
      </w:pPr>
      <w:r w:rsidRPr="005359FE">
        <w:rPr>
          <w:noProof/>
        </w:rPr>
        <w:drawing>
          <wp:inline distT="0" distB="0" distL="0" distR="0" wp14:anchorId="0B829DBA" wp14:editId="54EF6D4F">
            <wp:extent cx="4938984" cy="385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7"/>
                    <a:stretch/>
                  </pic:blipFill>
                  <pic:spPr bwMode="auto">
                    <a:xfrm>
                      <a:off x="0" y="0"/>
                      <a:ext cx="4938984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1C79E" w14:textId="64A4CA53" w:rsidR="00D855A2" w:rsidRPr="005359FE" w:rsidRDefault="001C6521" w:rsidP="001C6521">
      <w:pPr>
        <w:pStyle w:val="MDPI51figurecaption"/>
        <w:ind w:left="0"/>
        <w:rPr>
          <w:lang w:val="en-GB"/>
        </w:rPr>
      </w:pPr>
      <w:r w:rsidRPr="005359FE">
        <w:t xml:space="preserve">Figure S11. </w:t>
      </w:r>
      <w:r w:rsidRPr="005359FE">
        <w:rPr>
          <w:lang w:val="en-GB"/>
        </w:rPr>
        <w:t xml:space="preserve">ESI MS-TOF titration of myoglobin (MW= 17567 Da) with </w:t>
      </w:r>
      <w:r w:rsidR="00752A4A" w:rsidRPr="005359FE">
        <w:t>Zn</w:t>
      </w:r>
      <w:r w:rsidR="00752A4A" w:rsidRPr="005359FE">
        <w:rPr>
          <w:vertAlign w:val="subscript"/>
        </w:rPr>
        <w:t>2</w:t>
      </w:r>
      <w:r w:rsidR="00752A4A" w:rsidRPr="005359FE">
        <w:t>(</w:t>
      </w:r>
      <w:proofErr w:type="spellStart"/>
      <w:r w:rsidR="00752A4A" w:rsidRPr="005359FE">
        <w:t>L</w:t>
      </w:r>
      <w:r w:rsidR="00752A4A" w:rsidRPr="005359FE">
        <w:rPr>
          <w:vertAlign w:val="superscript"/>
        </w:rPr>
        <w:t>Ph</w:t>
      </w:r>
      <w:proofErr w:type="spellEnd"/>
      <w:r w:rsidR="00752A4A" w:rsidRPr="005359FE">
        <w:t>)</w:t>
      </w:r>
      <w:r w:rsidR="00752A4A" w:rsidRPr="005359FE">
        <w:rPr>
          <w:vertAlign w:val="subscript"/>
        </w:rPr>
        <w:t>2</w:t>
      </w:r>
      <w:r w:rsidR="00752A4A" w:rsidRPr="005359FE">
        <w:t>∙2H</w:t>
      </w:r>
      <w:r w:rsidR="00752A4A" w:rsidRPr="005359FE">
        <w:rPr>
          <w:vertAlign w:val="subscript"/>
        </w:rPr>
        <w:t>2</w:t>
      </w:r>
      <w:r w:rsidR="00752A4A" w:rsidRPr="005359FE">
        <w:t xml:space="preserve">O </w:t>
      </w:r>
      <w:r w:rsidR="00752A4A" w:rsidRPr="005359FE">
        <w:rPr>
          <w:b/>
          <w:bCs/>
        </w:rPr>
        <w:t>2</w:t>
      </w:r>
      <w:r w:rsidRPr="005359FE">
        <w:rPr>
          <w:lang w:val="en-GB"/>
        </w:rPr>
        <w:t xml:space="preserve"> helicate.</w:t>
      </w:r>
    </w:p>
    <w:p w14:paraId="4E416E17" w14:textId="5A81790D" w:rsidR="00752A4A" w:rsidRPr="005359FE" w:rsidRDefault="00C672FA" w:rsidP="00C672FA">
      <w:pPr>
        <w:pStyle w:val="MDPI51figurecaption"/>
        <w:ind w:left="0"/>
        <w:jc w:val="center"/>
      </w:pPr>
      <w:r w:rsidRPr="005359FE">
        <w:rPr>
          <w:noProof/>
        </w:rPr>
        <w:lastRenderedPageBreak/>
        <w:drawing>
          <wp:inline distT="0" distB="0" distL="0" distR="0" wp14:anchorId="6AB1259B" wp14:editId="46D978F9">
            <wp:extent cx="4841026" cy="378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"/>
                    <a:stretch/>
                  </pic:blipFill>
                  <pic:spPr bwMode="auto">
                    <a:xfrm>
                      <a:off x="0" y="0"/>
                      <a:ext cx="4841026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E7F5F" w14:textId="4C5DDFBC" w:rsidR="007451C1" w:rsidRPr="007451C1" w:rsidRDefault="007451C1" w:rsidP="007451C1">
      <w:pPr>
        <w:pStyle w:val="MDPI51figurecaption"/>
        <w:ind w:left="0"/>
        <w:rPr>
          <w:lang w:val="en-GB"/>
        </w:rPr>
      </w:pPr>
      <w:r w:rsidRPr="005359FE">
        <w:rPr>
          <w:lang w:val="en-GB"/>
        </w:rPr>
        <w:t xml:space="preserve">Figure </w:t>
      </w:r>
      <w:r w:rsidR="00F37A45" w:rsidRPr="005359FE">
        <w:rPr>
          <w:lang w:val="en-GB"/>
        </w:rPr>
        <w:t>S</w:t>
      </w:r>
      <w:r w:rsidRPr="005359FE">
        <w:rPr>
          <w:lang w:val="en-GB"/>
        </w:rPr>
        <w:t>1</w:t>
      </w:r>
      <w:r w:rsidR="00F37A45" w:rsidRPr="005359FE">
        <w:rPr>
          <w:lang w:val="en-GB"/>
        </w:rPr>
        <w:t>2</w:t>
      </w:r>
      <w:r w:rsidRPr="005359FE">
        <w:rPr>
          <w:lang w:val="en-GB"/>
        </w:rPr>
        <w:t>. ESI MS-TOF titration of cytochrome C (MW= 12359 Da) with Zn</w:t>
      </w:r>
      <w:r w:rsidRPr="005359FE">
        <w:rPr>
          <w:vertAlign w:val="subscript"/>
          <w:lang w:val="en-GB"/>
        </w:rPr>
        <w:t>2</w:t>
      </w:r>
      <w:r w:rsidRPr="005359FE">
        <w:rPr>
          <w:lang w:val="en-GB"/>
        </w:rPr>
        <w:t>(</w:t>
      </w:r>
      <w:proofErr w:type="spellStart"/>
      <w:r w:rsidRPr="005359FE">
        <w:rPr>
          <w:lang w:val="en-GB"/>
        </w:rPr>
        <w:t>L</w:t>
      </w:r>
      <w:r w:rsidRPr="005359FE">
        <w:rPr>
          <w:vertAlign w:val="superscript"/>
          <w:lang w:val="en-GB"/>
        </w:rPr>
        <w:t>Ph</w:t>
      </w:r>
      <w:proofErr w:type="spellEnd"/>
      <w:r w:rsidRPr="005359FE">
        <w:rPr>
          <w:lang w:val="en-GB"/>
        </w:rPr>
        <w:t>)</w:t>
      </w:r>
      <w:r w:rsidRPr="005359FE">
        <w:rPr>
          <w:vertAlign w:val="subscript"/>
          <w:lang w:val="en-GB"/>
        </w:rPr>
        <w:t>2</w:t>
      </w:r>
      <w:r w:rsidRPr="005359FE">
        <w:rPr>
          <w:lang w:val="en-GB"/>
        </w:rPr>
        <w:t>∙2H</w:t>
      </w:r>
      <w:r w:rsidRPr="005359FE">
        <w:rPr>
          <w:vertAlign w:val="subscript"/>
          <w:lang w:val="en-GB"/>
        </w:rPr>
        <w:t>2</w:t>
      </w:r>
      <w:r w:rsidRPr="005359FE">
        <w:rPr>
          <w:lang w:val="en-GB"/>
        </w:rPr>
        <w:t xml:space="preserve">O </w:t>
      </w:r>
      <w:r w:rsidRPr="005359FE">
        <w:rPr>
          <w:b/>
          <w:bCs/>
          <w:lang w:val="en-GB"/>
        </w:rPr>
        <w:t>2</w:t>
      </w:r>
      <w:r w:rsidRPr="005359FE">
        <w:rPr>
          <w:lang w:val="en-GB"/>
        </w:rPr>
        <w:t xml:space="preserve"> helicate.</w:t>
      </w:r>
    </w:p>
    <w:p w14:paraId="5BEDE5FE" w14:textId="2F831AD9" w:rsidR="007451C1" w:rsidRDefault="00F37A45" w:rsidP="00C672FA">
      <w:pPr>
        <w:pStyle w:val="MDPI51figurecaption"/>
        <w:ind w:left="0"/>
        <w:jc w:val="center"/>
      </w:pPr>
      <w:r w:rsidRPr="00F37A45">
        <w:rPr>
          <w:noProof/>
        </w:rPr>
        <w:drawing>
          <wp:inline distT="0" distB="0" distL="0" distR="0" wp14:anchorId="4AC7BF5F" wp14:editId="413B0F9C">
            <wp:extent cx="4817522" cy="3816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3"/>
                    <a:stretch/>
                  </pic:blipFill>
                  <pic:spPr bwMode="auto">
                    <a:xfrm>
                      <a:off x="0" y="0"/>
                      <a:ext cx="4817522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FB29E" w14:textId="58800280" w:rsidR="00C173B0" w:rsidRPr="007451C1" w:rsidRDefault="00C173B0" w:rsidP="00C173B0">
      <w:pPr>
        <w:pStyle w:val="MDPI51figurecaption"/>
        <w:ind w:left="0"/>
        <w:rPr>
          <w:lang w:val="en-GB"/>
        </w:rPr>
      </w:pPr>
      <w:r w:rsidRPr="007451C1">
        <w:rPr>
          <w:lang w:val="en-GB"/>
        </w:rPr>
        <w:t xml:space="preserve">Figure </w:t>
      </w:r>
      <w:r>
        <w:rPr>
          <w:lang w:val="en-GB"/>
        </w:rPr>
        <w:t>S</w:t>
      </w:r>
      <w:r w:rsidRPr="007451C1">
        <w:rPr>
          <w:lang w:val="en-GB"/>
        </w:rPr>
        <w:t>1</w:t>
      </w:r>
      <w:r w:rsidR="004B11E4">
        <w:rPr>
          <w:lang w:val="en-GB"/>
        </w:rPr>
        <w:t>3</w:t>
      </w:r>
      <w:r w:rsidRPr="007451C1">
        <w:rPr>
          <w:lang w:val="en-GB"/>
        </w:rPr>
        <w:t xml:space="preserve">. ESI MS-TOF titration </w:t>
      </w:r>
      <w:r w:rsidR="004B11E4" w:rsidRPr="00BF0144">
        <w:rPr>
          <w:lang w:val="en-GB"/>
        </w:rPr>
        <w:t>of transferrin (</w:t>
      </w:r>
      <w:r w:rsidR="004B11E4">
        <w:rPr>
          <w:lang w:val="en-GB"/>
        </w:rPr>
        <w:t>MW</w:t>
      </w:r>
      <w:r w:rsidR="004B11E4" w:rsidRPr="00BF0144">
        <w:rPr>
          <w:lang w:val="en-GB"/>
        </w:rPr>
        <w:t xml:space="preserve">= 78019 Da) </w:t>
      </w:r>
      <w:r w:rsidRPr="007451C1">
        <w:rPr>
          <w:lang w:val="en-GB"/>
        </w:rPr>
        <w:t>with Zn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>(</w:t>
      </w:r>
      <w:proofErr w:type="spellStart"/>
      <w:r w:rsidRPr="007451C1">
        <w:rPr>
          <w:lang w:val="en-GB"/>
        </w:rPr>
        <w:t>L</w:t>
      </w:r>
      <w:r>
        <w:rPr>
          <w:vertAlign w:val="superscript"/>
          <w:lang w:val="en-GB"/>
        </w:rPr>
        <w:t>Ph</w:t>
      </w:r>
      <w:proofErr w:type="spellEnd"/>
      <w:r w:rsidRPr="007451C1">
        <w:rPr>
          <w:lang w:val="en-GB"/>
        </w:rPr>
        <w:t>)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>∙2H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 xml:space="preserve">O </w:t>
      </w:r>
      <w:r>
        <w:rPr>
          <w:b/>
          <w:bCs/>
          <w:lang w:val="en-GB"/>
        </w:rPr>
        <w:t>2</w:t>
      </w:r>
      <w:r w:rsidRPr="007451C1">
        <w:rPr>
          <w:lang w:val="en-GB"/>
        </w:rPr>
        <w:t xml:space="preserve"> helicate.</w:t>
      </w:r>
    </w:p>
    <w:p w14:paraId="368AE1A0" w14:textId="77777777" w:rsidR="00C173B0" w:rsidRDefault="00C173B0" w:rsidP="00C672FA">
      <w:pPr>
        <w:pStyle w:val="MDPI51figurecaption"/>
        <w:ind w:left="0"/>
        <w:jc w:val="center"/>
      </w:pPr>
    </w:p>
    <w:p w14:paraId="260E3131" w14:textId="3CAFA5EB" w:rsidR="004B11E4" w:rsidRDefault="004B11E4" w:rsidP="00C672FA">
      <w:pPr>
        <w:pStyle w:val="MDPI51figurecaption"/>
        <w:ind w:left="0"/>
        <w:jc w:val="center"/>
      </w:pPr>
      <w:r w:rsidRPr="004B11E4">
        <w:rPr>
          <w:noProof/>
        </w:rPr>
        <w:lastRenderedPageBreak/>
        <w:drawing>
          <wp:inline distT="0" distB="0" distL="0" distR="0" wp14:anchorId="14A54B95" wp14:editId="0BC3E42A">
            <wp:extent cx="5008044" cy="3816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4"/>
                    <a:stretch/>
                  </pic:blipFill>
                  <pic:spPr bwMode="auto">
                    <a:xfrm>
                      <a:off x="0" y="0"/>
                      <a:ext cx="5008044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D2570" w14:textId="7FBA2642" w:rsidR="004B11E4" w:rsidRDefault="004B11E4" w:rsidP="004B11E4">
      <w:pPr>
        <w:pStyle w:val="MDPI51figurecaption"/>
        <w:ind w:left="0"/>
        <w:rPr>
          <w:lang w:val="en-GB"/>
        </w:rPr>
      </w:pPr>
      <w:r w:rsidRPr="007451C1">
        <w:rPr>
          <w:lang w:val="en-GB"/>
        </w:rPr>
        <w:t xml:space="preserve">Figure </w:t>
      </w:r>
      <w:r w:rsidRPr="004B11E4">
        <w:rPr>
          <w:lang w:val="en-GB"/>
        </w:rPr>
        <w:t>S</w:t>
      </w:r>
      <w:r w:rsidRPr="007451C1">
        <w:rPr>
          <w:lang w:val="en-GB"/>
        </w:rPr>
        <w:t>1</w:t>
      </w:r>
      <w:r w:rsidR="003F56CC">
        <w:rPr>
          <w:lang w:val="en-GB"/>
        </w:rPr>
        <w:t>4</w:t>
      </w:r>
      <w:r w:rsidRPr="007451C1">
        <w:rPr>
          <w:lang w:val="en-GB"/>
        </w:rPr>
        <w:t xml:space="preserve">. ESI MS-TOF titration </w:t>
      </w:r>
      <w:r w:rsidR="00184472" w:rsidRPr="00BF0144">
        <w:rPr>
          <w:lang w:val="en-GB"/>
        </w:rPr>
        <w:t xml:space="preserve">of </w:t>
      </w:r>
      <w:r w:rsidR="00184472" w:rsidRPr="00BF0144">
        <w:t xml:space="preserve">double-stranded oligonucleotides (DS) </w:t>
      </w:r>
      <w:r w:rsidRPr="007451C1">
        <w:rPr>
          <w:lang w:val="en-GB"/>
        </w:rPr>
        <w:t>with Zn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>(</w:t>
      </w:r>
      <w:proofErr w:type="spellStart"/>
      <w:r w:rsidRPr="007451C1">
        <w:rPr>
          <w:lang w:val="en-GB"/>
        </w:rPr>
        <w:t>L</w:t>
      </w:r>
      <w:r w:rsidRPr="004B11E4">
        <w:rPr>
          <w:vertAlign w:val="superscript"/>
          <w:lang w:val="en-GB"/>
        </w:rPr>
        <w:t>Ph</w:t>
      </w:r>
      <w:proofErr w:type="spellEnd"/>
      <w:r w:rsidRPr="007451C1">
        <w:rPr>
          <w:lang w:val="en-GB"/>
        </w:rPr>
        <w:t>)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>∙2H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 xml:space="preserve">O </w:t>
      </w:r>
      <w:r w:rsidRPr="004B11E4">
        <w:rPr>
          <w:b/>
          <w:bCs/>
          <w:lang w:val="en-GB"/>
        </w:rPr>
        <w:t>2</w:t>
      </w:r>
      <w:r w:rsidRPr="007451C1">
        <w:rPr>
          <w:lang w:val="en-GB"/>
        </w:rPr>
        <w:t xml:space="preserve"> helicate.</w:t>
      </w:r>
    </w:p>
    <w:p w14:paraId="0003C20F" w14:textId="4D178E62" w:rsidR="00184472" w:rsidRDefault="006D5710" w:rsidP="00184472">
      <w:pPr>
        <w:pStyle w:val="MDPI51figurecaption"/>
        <w:ind w:left="0"/>
        <w:jc w:val="center"/>
      </w:pPr>
      <w:r w:rsidRPr="006D5710">
        <w:rPr>
          <w:noProof/>
        </w:rPr>
        <w:drawing>
          <wp:inline distT="0" distB="0" distL="0" distR="0" wp14:anchorId="59951602" wp14:editId="13162DB3">
            <wp:extent cx="4978186" cy="385413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5"/>
                    <a:stretch/>
                  </pic:blipFill>
                  <pic:spPr bwMode="auto">
                    <a:xfrm>
                      <a:off x="0" y="0"/>
                      <a:ext cx="4983557" cy="38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86369" w14:textId="107D3598" w:rsidR="00184472" w:rsidRDefault="00184472" w:rsidP="00184472">
      <w:pPr>
        <w:pStyle w:val="MDPI51figurecaption"/>
        <w:ind w:left="0"/>
      </w:pPr>
      <w:r w:rsidRPr="00D855A2">
        <w:t xml:space="preserve">Figure </w:t>
      </w:r>
      <w:r>
        <w:t>S1</w:t>
      </w:r>
      <w:r w:rsidR="003F56CC">
        <w:t>5.</w:t>
      </w:r>
      <w:r w:rsidRPr="00D855A2">
        <w:t xml:space="preserve"> ESI MS-TOF titration of human serum albumin (MW= 66550 Da) with </w:t>
      </w:r>
      <w:r>
        <w:t>Zn</w:t>
      </w:r>
      <w:r w:rsidRPr="1F0F75E0">
        <w:rPr>
          <w:vertAlign w:val="subscript"/>
        </w:rPr>
        <w:t>2</w:t>
      </w:r>
      <w:r>
        <w:t>(L</w:t>
      </w:r>
      <w:r w:rsidRPr="1F0F75E0">
        <w:rPr>
          <w:vertAlign w:val="superscript"/>
        </w:rPr>
        <w:t>Ph</w:t>
      </w:r>
      <w:r w:rsidR="003F57B5">
        <w:rPr>
          <w:vertAlign w:val="superscript"/>
        </w:rPr>
        <w:t>N</w:t>
      </w:r>
      <w:r w:rsidR="00C77BDC">
        <w:rPr>
          <w:vertAlign w:val="superscript"/>
        </w:rPr>
        <w:t>O2</w:t>
      </w:r>
      <w:r>
        <w:t>)</w:t>
      </w:r>
      <w:r w:rsidRPr="1F0F75E0">
        <w:rPr>
          <w:vertAlign w:val="subscript"/>
        </w:rPr>
        <w:t>2</w:t>
      </w:r>
      <w:r>
        <w:t xml:space="preserve"> </w:t>
      </w:r>
      <w:r w:rsidR="003F57B5">
        <w:rPr>
          <w:b/>
          <w:bCs/>
        </w:rPr>
        <w:t>3</w:t>
      </w:r>
      <w:r w:rsidRPr="001C6521">
        <w:rPr>
          <w:lang w:val="en-GB"/>
        </w:rPr>
        <w:t xml:space="preserve"> </w:t>
      </w:r>
      <w:r w:rsidRPr="00D855A2">
        <w:t>helicate.</w:t>
      </w:r>
    </w:p>
    <w:p w14:paraId="2D4A8232" w14:textId="19AB4866" w:rsidR="00184472" w:rsidRPr="00D855A2" w:rsidRDefault="007503CC" w:rsidP="00184472">
      <w:pPr>
        <w:pStyle w:val="MDPI51figurecaption"/>
        <w:ind w:left="0"/>
        <w:jc w:val="center"/>
      </w:pPr>
      <w:r w:rsidRPr="007503CC">
        <w:rPr>
          <w:noProof/>
        </w:rPr>
        <w:lastRenderedPageBreak/>
        <w:drawing>
          <wp:inline distT="0" distB="0" distL="0" distR="0" wp14:anchorId="0070989D" wp14:editId="3FC34946">
            <wp:extent cx="4908372" cy="378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91AB" w14:textId="68C34594" w:rsidR="00184472" w:rsidRDefault="00184472" w:rsidP="00184472">
      <w:pPr>
        <w:pStyle w:val="MDPI51figurecaption"/>
        <w:ind w:left="0"/>
        <w:rPr>
          <w:lang w:val="en-GB"/>
        </w:rPr>
      </w:pPr>
      <w:r w:rsidRPr="001C6521">
        <w:t xml:space="preserve">Figure </w:t>
      </w:r>
      <w:r>
        <w:t>S</w:t>
      </w:r>
      <w:r w:rsidRPr="001C6521">
        <w:t>1</w:t>
      </w:r>
      <w:r w:rsidR="003F56CC">
        <w:t>6</w:t>
      </w:r>
      <w:r w:rsidRPr="001C6521">
        <w:t xml:space="preserve">. </w:t>
      </w:r>
      <w:r w:rsidRPr="001C6521">
        <w:rPr>
          <w:lang w:val="en-GB"/>
        </w:rPr>
        <w:t xml:space="preserve">ESI MS-TOF titration of myoglobin (MW= 17567 Da) with </w:t>
      </w:r>
      <w:r>
        <w:t>Zn</w:t>
      </w:r>
      <w:r w:rsidRPr="1F0F75E0">
        <w:rPr>
          <w:vertAlign w:val="subscript"/>
        </w:rPr>
        <w:t>2</w:t>
      </w:r>
      <w:r>
        <w:t>(L</w:t>
      </w:r>
      <w:r w:rsidRPr="1F0F75E0">
        <w:rPr>
          <w:vertAlign w:val="superscript"/>
        </w:rPr>
        <w:t>Ph</w:t>
      </w:r>
      <w:r w:rsidR="003F57B5">
        <w:rPr>
          <w:vertAlign w:val="superscript"/>
        </w:rPr>
        <w:t>N</w:t>
      </w:r>
      <w:r w:rsidR="00C77BDC">
        <w:rPr>
          <w:vertAlign w:val="superscript"/>
        </w:rPr>
        <w:t>O2</w:t>
      </w:r>
      <w:r>
        <w:t>)</w:t>
      </w:r>
      <w:r w:rsidRPr="1F0F75E0">
        <w:rPr>
          <w:vertAlign w:val="subscript"/>
        </w:rPr>
        <w:t>2</w:t>
      </w:r>
      <w:r>
        <w:t xml:space="preserve"> </w:t>
      </w:r>
      <w:r w:rsidR="003F57B5">
        <w:rPr>
          <w:b/>
          <w:bCs/>
        </w:rPr>
        <w:t>3</w:t>
      </w:r>
      <w:r w:rsidRPr="001C6521">
        <w:rPr>
          <w:lang w:val="en-GB"/>
        </w:rPr>
        <w:t xml:space="preserve"> helicate.</w:t>
      </w:r>
    </w:p>
    <w:p w14:paraId="05EE129F" w14:textId="2F81DE02" w:rsidR="00184472" w:rsidRDefault="00954C22" w:rsidP="00184472">
      <w:pPr>
        <w:pStyle w:val="MDPI51figurecaption"/>
        <w:ind w:left="0"/>
        <w:jc w:val="center"/>
      </w:pPr>
      <w:r w:rsidRPr="00954C22">
        <w:rPr>
          <w:noProof/>
        </w:rPr>
        <w:drawing>
          <wp:inline distT="0" distB="0" distL="0" distR="0" wp14:anchorId="5CE56CC8" wp14:editId="5902FBC5">
            <wp:extent cx="4793007" cy="378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07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1027" w14:textId="135C69E9" w:rsidR="00184472" w:rsidRPr="007451C1" w:rsidRDefault="00184472" w:rsidP="00184472">
      <w:pPr>
        <w:pStyle w:val="MDPI51figurecaption"/>
        <w:ind w:left="0"/>
        <w:rPr>
          <w:lang w:val="en-GB"/>
        </w:rPr>
      </w:pPr>
      <w:r w:rsidRPr="007451C1">
        <w:rPr>
          <w:lang w:val="en-GB"/>
        </w:rPr>
        <w:t xml:space="preserve">Figure </w:t>
      </w:r>
      <w:r>
        <w:rPr>
          <w:lang w:val="en-GB"/>
        </w:rPr>
        <w:t>S</w:t>
      </w:r>
      <w:r w:rsidRPr="007451C1">
        <w:rPr>
          <w:lang w:val="en-GB"/>
        </w:rPr>
        <w:t>1</w:t>
      </w:r>
      <w:r w:rsidR="003F56CC">
        <w:rPr>
          <w:lang w:val="en-GB"/>
        </w:rPr>
        <w:t>7</w:t>
      </w:r>
      <w:r w:rsidRPr="007451C1">
        <w:rPr>
          <w:lang w:val="en-GB"/>
        </w:rPr>
        <w:t>. ESI MS-TOF titration of cytochrome C (MW= 12359 Da) with Zn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>(L</w:t>
      </w:r>
      <w:r>
        <w:rPr>
          <w:vertAlign w:val="superscript"/>
          <w:lang w:val="en-GB"/>
        </w:rPr>
        <w:t>Ph</w:t>
      </w:r>
      <w:r w:rsidR="00A4074C">
        <w:rPr>
          <w:vertAlign w:val="superscript"/>
          <w:lang w:val="en-GB"/>
        </w:rPr>
        <w:t>N</w:t>
      </w:r>
      <w:r w:rsidR="00C77BDC">
        <w:rPr>
          <w:vertAlign w:val="superscript"/>
          <w:lang w:val="en-GB"/>
        </w:rPr>
        <w:t>O2</w:t>
      </w:r>
      <w:r w:rsidRPr="007451C1">
        <w:rPr>
          <w:lang w:val="en-GB"/>
        </w:rPr>
        <w:t>)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 xml:space="preserve"> </w:t>
      </w:r>
      <w:r w:rsidR="00A4074C">
        <w:rPr>
          <w:b/>
          <w:bCs/>
          <w:lang w:val="en-GB"/>
        </w:rPr>
        <w:t>3</w:t>
      </w:r>
      <w:r w:rsidRPr="007451C1">
        <w:rPr>
          <w:lang w:val="en-GB"/>
        </w:rPr>
        <w:t xml:space="preserve"> helicate.</w:t>
      </w:r>
    </w:p>
    <w:p w14:paraId="3C7174B5" w14:textId="134F136C" w:rsidR="00184472" w:rsidRDefault="000B6CEA" w:rsidP="00184472">
      <w:pPr>
        <w:pStyle w:val="MDPI51figurecaption"/>
        <w:ind w:left="0"/>
        <w:jc w:val="center"/>
      </w:pPr>
      <w:r w:rsidRPr="000B6CEA">
        <w:rPr>
          <w:noProof/>
        </w:rPr>
        <w:lastRenderedPageBreak/>
        <w:drawing>
          <wp:inline distT="0" distB="0" distL="0" distR="0" wp14:anchorId="46DE3D90" wp14:editId="04F93FCE">
            <wp:extent cx="4911419" cy="378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1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1F5A" w14:textId="05F83FAC" w:rsidR="00184472" w:rsidRPr="007451C1" w:rsidRDefault="00184472" w:rsidP="00184472">
      <w:pPr>
        <w:pStyle w:val="MDPI51figurecaption"/>
        <w:ind w:left="0"/>
        <w:rPr>
          <w:lang w:val="en-GB"/>
        </w:rPr>
      </w:pPr>
      <w:r w:rsidRPr="007451C1">
        <w:rPr>
          <w:lang w:val="en-GB"/>
        </w:rPr>
        <w:t xml:space="preserve">Figure </w:t>
      </w:r>
      <w:r>
        <w:rPr>
          <w:lang w:val="en-GB"/>
        </w:rPr>
        <w:t>S</w:t>
      </w:r>
      <w:r w:rsidRPr="007451C1">
        <w:rPr>
          <w:lang w:val="en-GB"/>
        </w:rPr>
        <w:t>1</w:t>
      </w:r>
      <w:r w:rsidR="003F56CC">
        <w:rPr>
          <w:lang w:val="en-GB"/>
        </w:rPr>
        <w:t>8</w:t>
      </w:r>
      <w:r w:rsidRPr="007451C1">
        <w:rPr>
          <w:lang w:val="en-GB"/>
        </w:rPr>
        <w:t xml:space="preserve">. ESI MS-TOF titration </w:t>
      </w:r>
      <w:r w:rsidRPr="00BF0144">
        <w:rPr>
          <w:lang w:val="en-GB"/>
        </w:rPr>
        <w:t>of transferrin (</w:t>
      </w:r>
      <w:r>
        <w:rPr>
          <w:lang w:val="en-GB"/>
        </w:rPr>
        <w:t>MW</w:t>
      </w:r>
      <w:r w:rsidRPr="00BF0144">
        <w:rPr>
          <w:lang w:val="en-GB"/>
        </w:rPr>
        <w:t xml:space="preserve">= 78019 Da) </w:t>
      </w:r>
      <w:r w:rsidRPr="007451C1">
        <w:rPr>
          <w:lang w:val="en-GB"/>
        </w:rPr>
        <w:t xml:space="preserve">with </w:t>
      </w:r>
      <w:r w:rsidR="000B6CEA" w:rsidRPr="007451C1">
        <w:rPr>
          <w:lang w:val="en-GB"/>
        </w:rPr>
        <w:t>Zn</w:t>
      </w:r>
      <w:r w:rsidR="000B6CEA" w:rsidRPr="007451C1">
        <w:rPr>
          <w:vertAlign w:val="subscript"/>
          <w:lang w:val="en-GB"/>
        </w:rPr>
        <w:t>2</w:t>
      </w:r>
      <w:r w:rsidR="000B6CEA" w:rsidRPr="007451C1">
        <w:rPr>
          <w:lang w:val="en-GB"/>
        </w:rPr>
        <w:t>(L</w:t>
      </w:r>
      <w:r w:rsidR="000B6CEA">
        <w:rPr>
          <w:vertAlign w:val="superscript"/>
          <w:lang w:val="en-GB"/>
        </w:rPr>
        <w:t>PhN</w:t>
      </w:r>
      <w:r w:rsidR="00C77BDC">
        <w:rPr>
          <w:vertAlign w:val="superscript"/>
          <w:lang w:val="en-GB"/>
        </w:rPr>
        <w:t>O2</w:t>
      </w:r>
      <w:r w:rsidR="000B6CEA" w:rsidRPr="007451C1">
        <w:rPr>
          <w:lang w:val="en-GB"/>
        </w:rPr>
        <w:t>)</w:t>
      </w:r>
      <w:r w:rsidR="000B6CEA" w:rsidRPr="007451C1">
        <w:rPr>
          <w:vertAlign w:val="subscript"/>
          <w:lang w:val="en-GB"/>
        </w:rPr>
        <w:t>2</w:t>
      </w:r>
      <w:r w:rsidR="000B6CEA" w:rsidRPr="007451C1">
        <w:rPr>
          <w:lang w:val="en-GB"/>
        </w:rPr>
        <w:t xml:space="preserve"> </w:t>
      </w:r>
      <w:r w:rsidR="000B6CEA">
        <w:rPr>
          <w:b/>
          <w:bCs/>
          <w:lang w:val="en-GB"/>
        </w:rPr>
        <w:t>3</w:t>
      </w:r>
      <w:r w:rsidR="000B6CEA" w:rsidRPr="007451C1">
        <w:rPr>
          <w:lang w:val="en-GB"/>
        </w:rPr>
        <w:t xml:space="preserve"> helicate</w:t>
      </w:r>
      <w:r w:rsidRPr="007451C1">
        <w:rPr>
          <w:lang w:val="en-GB"/>
        </w:rPr>
        <w:t>.</w:t>
      </w:r>
    </w:p>
    <w:p w14:paraId="68342995" w14:textId="02AA9785" w:rsidR="00184472" w:rsidRDefault="002C24E5" w:rsidP="00184472">
      <w:pPr>
        <w:pStyle w:val="MDPI51figurecaption"/>
        <w:ind w:left="0"/>
        <w:jc w:val="center"/>
      </w:pPr>
      <w:r w:rsidRPr="002C24E5">
        <w:rPr>
          <w:noProof/>
        </w:rPr>
        <w:drawing>
          <wp:inline distT="0" distB="0" distL="0" distR="0" wp14:anchorId="690DF97D" wp14:editId="0D3C9BEA">
            <wp:extent cx="4843848" cy="377928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03"/>
                    <a:stretch/>
                  </pic:blipFill>
                  <pic:spPr bwMode="auto">
                    <a:xfrm>
                      <a:off x="0" y="0"/>
                      <a:ext cx="484476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C2148" w14:textId="377521A2" w:rsidR="00184472" w:rsidRPr="00CF215A" w:rsidRDefault="00184472" w:rsidP="00184472">
      <w:pPr>
        <w:pStyle w:val="MDPI51figurecaption"/>
        <w:ind w:left="0"/>
      </w:pPr>
      <w:r w:rsidRPr="007451C1">
        <w:rPr>
          <w:lang w:val="en-GB"/>
        </w:rPr>
        <w:t xml:space="preserve">Figure </w:t>
      </w:r>
      <w:r w:rsidRPr="004B11E4">
        <w:rPr>
          <w:lang w:val="en-GB"/>
        </w:rPr>
        <w:t>S</w:t>
      </w:r>
      <w:r w:rsidRPr="007451C1">
        <w:rPr>
          <w:lang w:val="en-GB"/>
        </w:rPr>
        <w:t>1</w:t>
      </w:r>
      <w:r w:rsidR="003F56CC">
        <w:rPr>
          <w:lang w:val="en-GB"/>
        </w:rPr>
        <w:t>9</w:t>
      </w:r>
      <w:r w:rsidRPr="007451C1">
        <w:rPr>
          <w:lang w:val="en-GB"/>
        </w:rPr>
        <w:t xml:space="preserve">. ESI MS-TOF titration </w:t>
      </w:r>
      <w:r w:rsidRPr="00BF0144">
        <w:rPr>
          <w:lang w:val="en-GB"/>
        </w:rPr>
        <w:t xml:space="preserve">of </w:t>
      </w:r>
      <w:r w:rsidRPr="00BF0144">
        <w:t xml:space="preserve">double-stranded oligonucleotides (DS) </w:t>
      </w:r>
      <w:r w:rsidRPr="007451C1">
        <w:rPr>
          <w:lang w:val="en-GB"/>
        </w:rPr>
        <w:t>with Zn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>(L</w:t>
      </w:r>
      <w:r w:rsidRPr="004B11E4">
        <w:rPr>
          <w:vertAlign w:val="superscript"/>
          <w:lang w:val="en-GB"/>
        </w:rPr>
        <w:t>Ph</w:t>
      </w:r>
      <w:r w:rsidR="00185035">
        <w:rPr>
          <w:vertAlign w:val="superscript"/>
          <w:lang w:val="en-GB"/>
        </w:rPr>
        <w:t>N</w:t>
      </w:r>
      <w:r w:rsidR="00C77BDC">
        <w:rPr>
          <w:vertAlign w:val="superscript"/>
          <w:lang w:val="en-GB"/>
        </w:rPr>
        <w:t>O2</w:t>
      </w:r>
      <w:r w:rsidRPr="007451C1">
        <w:rPr>
          <w:lang w:val="en-GB"/>
        </w:rPr>
        <w:t>)</w:t>
      </w:r>
      <w:r w:rsidRPr="007451C1">
        <w:rPr>
          <w:vertAlign w:val="subscript"/>
          <w:lang w:val="en-GB"/>
        </w:rPr>
        <w:t>2</w:t>
      </w:r>
      <w:r w:rsidRPr="007451C1">
        <w:rPr>
          <w:lang w:val="en-GB"/>
        </w:rPr>
        <w:t xml:space="preserve"> </w:t>
      </w:r>
      <w:r w:rsidR="00185035">
        <w:rPr>
          <w:b/>
          <w:bCs/>
          <w:lang w:val="en-GB"/>
        </w:rPr>
        <w:t>3</w:t>
      </w:r>
      <w:r w:rsidRPr="007451C1">
        <w:rPr>
          <w:lang w:val="en-GB"/>
        </w:rPr>
        <w:t xml:space="preserve"> helicate.</w:t>
      </w:r>
    </w:p>
    <w:p w14:paraId="0058686F" w14:textId="77777777" w:rsidR="00184472" w:rsidRPr="00CF215A" w:rsidRDefault="00184472" w:rsidP="004B11E4">
      <w:pPr>
        <w:pStyle w:val="MDPI51figurecaption"/>
        <w:ind w:left="0"/>
      </w:pPr>
    </w:p>
    <w:sectPr w:rsidR="00184472" w:rsidRPr="00CF215A" w:rsidSect="009B551E">
      <w:headerReference w:type="even" r:id="rId40"/>
      <w:headerReference w:type="default" r:id="rId41"/>
      <w:footerReference w:type="default" r:id="rId42"/>
      <w:headerReference w:type="first" r:id="rId43"/>
      <w:footerReference w:type="first" r:id="rId44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4CD9" w14:textId="77777777" w:rsidR="00035036" w:rsidRDefault="00035036">
      <w:pPr>
        <w:spacing w:line="240" w:lineRule="auto"/>
      </w:pPr>
      <w:r>
        <w:separator/>
      </w:r>
    </w:p>
  </w:endnote>
  <w:endnote w:type="continuationSeparator" w:id="0">
    <w:p w14:paraId="4D2025A5" w14:textId="77777777" w:rsidR="00035036" w:rsidRDefault="00035036">
      <w:pPr>
        <w:spacing w:line="240" w:lineRule="auto"/>
      </w:pPr>
      <w:r>
        <w:continuationSeparator/>
      </w:r>
    </w:p>
  </w:endnote>
  <w:endnote w:type="continuationNotice" w:id="1">
    <w:p w14:paraId="728163AF" w14:textId="77777777" w:rsidR="00035036" w:rsidRDefault="0003503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8261" w14:textId="77777777" w:rsidR="0004400E" w:rsidRPr="00A71A3D" w:rsidRDefault="0004400E" w:rsidP="0004400E">
    <w:pPr>
      <w:pStyle w:val="Piedepgina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D8B6" w14:textId="77777777" w:rsidR="00471F5A" w:rsidRDefault="00471F5A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14:paraId="594BF671" w14:textId="77777777" w:rsidR="0004400E" w:rsidRPr="008B308E" w:rsidRDefault="0004400E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 xml:space="preserve">Int. J. Mol. </w:t>
    </w:r>
    <w:proofErr w:type="spellStart"/>
    <w:r w:rsidRPr="00B04A30">
      <w:rPr>
        <w:i/>
        <w:iCs/>
        <w:lang w:val="fr-CH"/>
      </w:rPr>
      <w:t>Sci</w:t>
    </w:r>
    <w:proofErr w:type="spellEnd"/>
    <w:r w:rsidRPr="00B04A30">
      <w:rPr>
        <w:i/>
        <w:iCs/>
        <w:lang w:val="fr-CH"/>
      </w:rPr>
      <w:t>.</w:t>
    </w:r>
    <w:r w:rsidRPr="00176A50">
      <w:rPr>
        <w:i/>
        <w:lang w:val="fr-CH"/>
      </w:rPr>
      <w:t xml:space="preserve"> </w:t>
    </w:r>
    <w:r w:rsidR="00C86F84">
      <w:rPr>
        <w:b/>
        <w:iCs/>
        <w:lang w:val="fr-CH"/>
      </w:rPr>
      <w:t>2022</w:t>
    </w:r>
    <w:r w:rsidR="00506BC0" w:rsidRPr="00506BC0">
      <w:rPr>
        <w:iCs/>
        <w:lang w:val="fr-CH"/>
      </w:rPr>
      <w:t>,</w:t>
    </w:r>
    <w:r w:rsidR="00C86F84">
      <w:rPr>
        <w:i/>
        <w:iCs/>
        <w:lang w:val="fr-CH"/>
      </w:rPr>
      <w:t xml:space="preserve"> 23</w:t>
    </w:r>
    <w:r w:rsidR="00506BC0" w:rsidRPr="00506BC0">
      <w:rPr>
        <w:iCs/>
        <w:lang w:val="fr-CH"/>
      </w:rPr>
      <w:t xml:space="preserve">, </w:t>
    </w:r>
    <w:r w:rsidR="000B74CE">
      <w:rPr>
        <w:iCs/>
        <w:lang w:val="fr-CH"/>
      </w:rPr>
      <w:t>x</w:t>
    </w:r>
    <w:r w:rsidR="00471F5A">
      <w:rPr>
        <w:iCs/>
        <w:lang w:val="fr-CH"/>
      </w:rPr>
      <w:t>. https://doi.org/10.3390/xxxxx</w:t>
    </w:r>
    <w:r w:rsidR="004340C2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653F" w14:textId="77777777" w:rsidR="00035036" w:rsidRDefault="00035036">
      <w:pPr>
        <w:spacing w:line="240" w:lineRule="auto"/>
      </w:pPr>
      <w:r>
        <w:separator/>
      </w:r>
    </w:p>
  </w:footnote>
  <w:footnote w:type="continuationSeparator" w:id="0">
    <w:p w14:paraId="7E5BF50B" w14:textId="77777777" w:rsidR="00035036" w:rsidRDefault="00035036">
      <w:pPr>
        <w:spacing w:line="240" w:lineRule="auto"/>
      </w:pPr>
      <w:r>
        <w:continuationSeparator/>
      </w:r>
    </w:p>
  </w:footnote>
  <w:footnote w:type="continuationNotice" w:id="1">
    <w:p w14:paraId="01C01A09" w14:textId="77777777" w:rsidR="00035036" w:rsidRDefault="0003503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77777777" w:rsidR="0004400E" w:rsidRDefault="0004400E" w:rsidP="0004400E">
    <w:pPr>
      <w:pStyle w:val="Encabezado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6526C" w14:textId="77777777" w:rsidR="00471F5A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C86F84">
      <w:rPr>
        <w:b/>
        <w:sz w:val="16"/>
      </w:rPr>
      <w:t>2022</w:t>
    </w:r>
    <w:r w:rsidR="00506BC0" w:rsidRPr="00506BC0">
      <w:rPr>
        <w:sz w:val="16"/>
      </w:rPr>
      <w:t>,</w:t>
    </w:r>
    <w:r w:rsidR="00C86F84">
      <w:rPr>
        <w:i/>
        <w:sz w:val="16"/>
      </w:rPr>
      <w:t xml:space="preserve"> 23</w:t>
    </w:r>
    <w:r w:rsidR="000B74CE">
      <w:rPr>
        <w:sz w:val="16"/>
      </w:rPr>
      <w:t>, x FOR PEER REVIEW</w:t>
    </w:r>
    <w:r w:rsidR="004340C2">
      <w:rPr>
        <w:sz w:val="16"/>
      </w:rPr>
      <w:tab/>
    </w:r>
    <w:r w:rsidR="000B74CE">
      <w:rPr>
        <w:sz w:val="16"/>
      </w:rPr>
      <w:fldChar w:fldCharType="begin"/>
    </w:r>
    <w:r w:rsidR="000B74CE">
      <w:rPr>
        <w:sz w:val="16"/>
      </w:rPr>
      <w:instrText xml:space="preserve"> PAGE   \* MERGEFORMAT </w:instrText>
    </w:r>
    <w:r w:rsidR="000B74CE">
      <w:rPr>
        <w:sz w:val="16"/>
      </w:rPr>
      <w:fldChar w:fldCharType="separate"/>
    </w:r>
    <w:r w:rsidR="000C437E">
      <w:rPr>
        <w:sz w:val="16"/>
      </w:rPr>
      <w:t>4</w:t>
    </w:r>
    <w:r w:rsidR="000B74CE">
      <w:rPr>
        <w:sz w:val="16"/>
      </w:rPr>
      <w:fldChar w:fldCharType="end"/>
    </w:r>
    <w:r w:rsidR="000B74CE">
      <w:rPr>
        <w:sz w:val="16"/>
      </w:rPr>
      <w:t xml:space="preserve"> of </w:t>
    </w:r>
    <w:r w:rsidR="000B74CE">
      <w:rPr>
        <w:sz w:val="16"/>
      </w:rPr>
      <w:fldChar w:fldCharType="begin"/>
    </w:r>
    <w:r w:rsidR="000B74CE">
      <w:rPr>
        <w:sz w:val="16"/>
      </w:rPr>
      <w:instrText xml:space="preserve"> NUMPAGES   \* MERGEFORMAT </w:instrText>
    </w:r>
    <w:r w:rsidR="000B74CE">
      <w:rPr>
        <w:sz w:val="16"/>
      </w:rPr>
      <w:fldChar w:fldCharType="separate"/>
    </w:r>
    <w:r w:rsidR="000C437E">
      <w:rPr>
        <w:sz w:val="16"/>
      </w:rPr>
      <w:t>5</w:t>
    </w:r>
    <w:r w:rsidR="000B74CE">
      <w:rPr>
        <w:sz w:val="16"/>
      </w:rPr>
      <w:fldChar w:fldCharType="end"/>
    </w:r>
  </w:p>
  <w:p w14:paraId="62486C05" w14:textId="77777777"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14:paraId="0FB78278" w14:textId="77777777" w:rsidTr="005332CC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1FC39945" w14:textId="77777777" w:rsidR="00471F5A" w:rsidRPr="00762525" w:rsidRDefault="000B1F19" w:rsidP="004340C2">
          <w:pPr>
            <w:pStyle w:val="Encabezado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762525">
            <w:rPr>
              <w:rFonts w:eastAsia="DengXian"/>
              <w:b/>
              <w:bCs/>
              <w:noProof/>
              <w:lang w:val="es-ES" w:eastAsia="es-ES"/>
            </w:rPr>
            <w:drawing>
              <wp:inline distT="0" distB="0" distL="0" distR="0" wp14:anchorId="6E0438C3" wp14:editId="33027E29">
                <wp:extent cx="1669415" cy="436245"/>
                <wp:effectExtent l="0" t="0" r="0" b="0"/>
                <wp:docPr id="1" name="Picture 3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0562CB0E" w14:textId="77777777" w:rsidR="00471F5A" w:rsidRPr="00762525" w:rsidRDefault="00471F5A" w:rsidP="004340C2">
          <w:pPr>
            <w:pStyle w:val="Encabezado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4CE0A41" w14:textId="77777777" w:rsidR="00471F5A" w:rsidRPr="00762525" w:rsidRDefault="005332CC" w:rsidP="005332CC">
          <w:pPr>
            <w:pStyle w:val="Encabezado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  <w:lang w:val="es-ES" w:eastAsia="es-ES"/>
            </w:rPr>
            <w:drawing>
              <wp:inline distT="0" distB="0" distL="0" distR="0" wp14:anchorId="01AEC556" wp14:editId="28D530F0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EBF3C5" w14:textId="77777777" w:rsidR="0004400E" w:rsidRPr="00471F5A" w:rsidRDefault="0004400E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3D44031"/>
    <w:multiLevelType w:val="hybridMultilevel"/>
    <w:tmpl w:val="A370B162"/>
    <w:lvl w:ilvl="0" w:tplc="E996AFE6">
      <w:start w:val="1"/>
      <w:numFmt w:val="lowerRoman"/>
      <w:lvlText w:val="%1)"/>
      <w:lvlJc w:val="left"/>
      <w:pPr>
        <w:ind w:left="3753" w:hanging="72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4113" w:hanging="360"/>
      </w:pPr>
    </w:lvl>
    <w:lvl w:ilvl="2" w:tplc="0456001B" w:tentative="1">
      <w:start w:val="1"/>
      <w:numFmt w:val="lowerRoman"/>
      <w:lvlText w:val="%3."/>
      <w:lvlJc w:val="right"/>
      <w:pPr>
        <w:ind w:left="4833" w:hanging="180"/>
      </w:pPr>
    </w:lvl>
    <w:lvl w:ilvl="3" w:tplc="0456000F" w:tentative="1">
      <w:start w:val="1"/>
      <w:numFmt w:val="decimal"/>
      <w:lvlText w:val="%4."/>
      <w:lvlJc w:val="left"/>
      <w:pPr>
        <w:ind w:left="5553" w:hanging="360"/>
      </w:pPr>
    </w:lvl>
    <w:lvl w:ilvl="4" w:tplc="04560019" w:tentative="1">
      <w:start w:val="1"/>
      <w:numFmt w:val="lowerLetter"/>
      <w:lvlText w:val="%5."/>
      <w:lvlJc w:val="left"/>
      <w:pPr>
        <w:ind w:left="6273" w:hanging="360"/>
      </w:pPr>
    </w:lvl>
    <w:lvl w:ilvl="5" w:tplc="0456001B" w:tentative="1">
      <w:start w:val="1"/>
      <w:numFmt w:val="lowerRoman"/>
      <w:lvlText w:val="%6."/>
      <w:lvlJc w:val="right"/>
      <w:pPr>
        <w:ind w:left="6993" w:hanging="180"/>
      </w:pPr>
    </w:lvl>
    <w:lvl w:ilvl="6" w:tplc="0456000F" w:tentative="1">
      <w:start w:val="1"/>
      <w:numFmt w:val="decimal"/>
      <w:lvlText w:val="%7."/>
      <w:lvlJc w:val="left"/>
      <w:pPr>
        <w:ind w:left="7713" w:hanging="360"/>
      </w:pPr>
    </w:lvl>
    <w:lvl w:ilvl="7" w:tplc="04560019" w:tentative="1">
      <w:start w:val="1"/>
      <w:numFmt w:val="lowerLetter"/>
      <w:lvlText w:val="%8."/>
      <w:lvlJc w:val="left"/>
      <w:pPr>
        <w:ind w:left="8433" w:hanging="360"/>
      </w:pPr>
    </w:lvl>
    <w:lvl w:ilvl="8" w:tplc="0456001B" w:tentative="1">
      <w:start w:val="1"/>
      <w:numFmt w:val="lowerRoman"/>
      <w:lvlText w:val="%9."/>
      <w:lvlJc w:val="right"/>
      <w:pPr>
        <w:ind w:left="9153" w:hanging="180"/>
      </w:p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101BD2"/>
    <w:multiLevelType w:val="multilevel"/>
    <w:tmpl w:val="1BA02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55362E89"/>
    <w:multiLevelType w:val="hybridMultilevel"/>
    <w:tmpl w:val="666E1066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629015708">
    <w:abstractNumId w:val="5"/>
  </w:num>
  <w:num w:numId="2" w16cid:durableId="413287126">
    <w:abstractNumId w:val="7"/>
  </w:num>
  <w:num w:numId="3" w16cid:durableId="2242251">
    <w:abstractNumId w:val="4"/>
  </w:num>
  <w:num w:numId="4" w16cid:durableId="19896734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5151355">
    <w:abstractNumId w:val="6"/>
  </w:num>
  <w:num w:numId="6" w16cid:durableId="168184457">
    <w:abstractNumId w:val="10"/>
  </w:num>
  <w:num w:numId="7" w16cid:durableId="349917747">
    <w:abstractNumId w:val="2"/>
  </w:num>
  <w:num w:numId="8" w16cid:durableId="120537402">
    <w:abstractNumId w:val="10"/>
  </w:num>
  <w:num w:numId="9" w16cid:durableId="1674870468">
    <w:abstractNumId w:val="2"/>
  </w:num>
  <w:num w:numId="10" w16cid:durableId="656962519">
    <w:abstractNumId w:val="10"/>
  </w:num>
  <w:num w:numId="11" w16cid:durableId="290284944">
    <w:abstractNumId w:val="2"/>
  </w:num>
  <w:num w:numId="12" w16cid:durableId="1962611421">
    <w:abstractNumId w:val="13"/>
  </w:num>
  <w:num w:numId="13" w16cid:durableId="1234201848">
    <w:abstractNumId w:val="10"/>
  </w:num>
  <w:num w:numId="14" w16cid:durableId="941377104">
    <w:abstractNumId w:val="2"/>
  </w:num>
  <w:num w:numId="15" w16cid:durableId="5415541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48127069">
    <w:abstractNumId w:val="2"/>
  </w:num>
  <w:num w:numId="17" w16cid:durableId="4716014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46035847">
    <w:abstractNumId w:val="0"/>
  </w:num>
  <w:num w:numId="19" w16cid:durableId="2019457207">
    <w:abstractNumId w:val="9"/>
  </w:num>
  <w:num w:numId="20" w16cid:durableId="1317344702">
    <w:abstractNumId w:val="0"/>
  </w:num>
  <w:num w:numId="21" w16cid:durableId="1012301675">
    <w:abstractNumId w:val="10"/>
  </w:num>
  <w:num w:numId="22" w16cid:durableId="1093816221">
    <w:abstractNumId w:val="2"/>
  </w:num>
  <w:num w:numId="23" w16cid:durableId="115224257">
    <w:abstractNumId w:val="0"/>
  </w:num>
  <w:num w:numId="24" w16cid:durableId="536090528">
    <w:abstractNumId w:val="1"/>
  </w:num>
  <w:num w:numId="25" w16cid:durableId="1784886987">
    <w:abstractNumId w:val="14"/>
  </w:num>
  <w:num w:numId="26" w16cid:durableId="1802772750">
    <w:abstractNumId w:val="12"/>
  </w:num>
  <w:num w:numId="27" w16cid:durableId="1086658657">
    <w:abstractNumId w:val="3"/>
  </w:num>
  <w:num w:numId="28" w16cid:durableId="1677463253">
    <w:abstractNumId w:val="8"/>
  </w:num>
  <w:num w:numId="29" w16cid:durableId="11649301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CC"/>
    <w:rsid w:val="0000051A"/>
    <w:rsid w:val="00003F49"/>
    <w:rsid w:val="00010118"/>
    <w:rsid w:val="00016397"/>
    <w:rsid w:val="00016774"/>
    <w:rsid w:val="00017BC7"/>
    <w:rsid w:val="00020217"/>
    <w:rsid w:val="00027DDB"/>
    <w:rsid w:val="00031581"/>
    <w:rsid w:val="00032345"/>
    <w:rsid w:val="000348D8"/>
    <w:rsid w:val="00035036"/>
    <w:rsid w:val="00035D3C"/>
    <w:rsid w:val="00035FC3"/>
    <w:rsid w:val="00037A70"/>
    <w:rsid w:val="00042AF8"/>
    <w:rsid w:val="0004400E"/>
    <w:rsid w:val="00044C0A"/>
    <w:rsid w:val="0004721A"/>
    <w:rsid w:val="0005324C"/>
    <w:rsid w:val="00053EBF"/>
    <w:rsid w:val="000556C2"/>
    <w:rsid w:val="00060793"/>
    <w:rsid w:val="000724BD"/>
    <w:rsid w:val="00072AEE"/>
    <w:rsid w:val="00083154"/>
    <w:rsid w:val="0008520C"/>
    <w:rsid w:val="000908E5"/>
    <w:rsid w:val="0009213F"/>
    <w:rsid w:val="000A03F8"/>
    <w:rsid w:val="000A0F93"/>
    <w:rsid w:val="000A2839"/>
    <w:rsid w:val="000B1F19"/>
    <w:rsid w:val="000B5171"/>
    <w:rsid w:val="000B6CEA"/>
    <w:rsid w:val="000B74CE"/>
    <w:rsid w:val="000B75C0"/>
    <w:rsid w:val="000C0F8A"/>
    <w:rsid w:val="000C151B"/>
    <w:rsid w:val="000C2465"/>
    <w:rsid w:val="000C437E"/>
    <w:rsid w:val="000C4ADC"/>
    <w:rsid w:val="000C504E"/>
    <w:rsid w:val="000C514C"/>
    <w:rsid w:val="000C7393"/>
    <w:rsid w:val="000CDE46"/>
    <w:rsid w:val="000D1C00"/>
    <w:rsid w:val="000D2B35"/>
    <w:rsid w:val="000D6A72"/>
    <w:rsid w:val="000E4EEA"/>
    <w:rsid w:val="000E6AAA"/>
    <w:rsid w:val="000F1D42"/>
    <w:rsid w:val="000F56EA"/>
    <w:rsid w:val="000F571A"/>
    <w:rsid w:val="000F7264"/>
    <w:rsid w:val="00102126"/>
    <w:rsid w:val="001029BC"/>
    <w:rsid w:val="00106F25"/>
    <w:rsid w:val="0011389E"/>
    <w:rsid w:val="00114450"/>
    <w:rsid w:val="00114466"/>
    <w:rsid w:val="0011447D"/>
    <w:rsid w:val="00120C0D"/>
    <w:rsid w:val="00123A57"/>
    <w:rsid w:val="00125540"/>
    <w:rsid w:val="00141BCE"/>
    <w:rsid w:val="00144467"/>
    <w:rsid w:val="00145803"/>
    <w:rsid w:val="001468F0"/>
    <w:rsid w:val="00153D8C"/>
    <w:rsid w:val="00155119"/>
    <w:rsid w:val="00156EB0"/>
    <w:rsid w:val="0016006D"/>
    <w:rsid w:val="00173ACF"/>
    <w:rsid w:val="00174BDD"/>
    <w:rsid w:val="00180288"/>
    <w:rsid w:val="00182852"/>
    <w:rsid w:val="00184472"/>
    <w:rsid w:val="0018489F"/>
    <w:rsid w:val="00185035"/>
    <w:rsid w:val="001855A1"/>
    <w:rsid w:val="00187156"/>
    <w:rsid w:val="00195822"/>
    <w:rsid w:val="001A1E76"/>
    <w:rsid w:val="001C0406"/>
    <w:rsid w:val="001C44F9"/>
    <w:rsid w:val="001C6521"/>
    <w:rsid w:val="001D084F"/>
    <w:rsid w:val="001D349C"/>
    <w:rsid w:val="001D41F4"/>
    <w:rsid w:val="001D4D23"/>
    <w:rsid w:val="001E0685"/>
    <w:rsid w:val="001E18A2"/>
    <w:rsid w:val="001E2AEB"/>
    <w:rsid w:val="001E464F"/>
    <w:rsid w:val="001E4A07"/>
    <w:rsid w:val="001F3A6A"/>
    <w:rsid w:val="001F4D35"/>
    <w:rsid w:val="001F7A83"/>
    <w:rsid w:val="0020081E"/>
    <w:rsid w:val="00203560"/>
    <w:rsid w:val="002042FD"/>
    <w:rsid w:val="00204330"/>
    <w:rsid w:val="00206DDE"/>
    <w:rsid w:val="002078E2"/>
    <w:rsid w:val="00211F69"/>
    <w:rsid w:val="0021217E"/>
    <w:rsid w:val="00212EA2"/>
    <w:rsid w:val="002162F2"/>
    <w:rsid w:val="00216A18"/>
    <w:rsid w:val="00217823"/>
    <w:rsid w:val="002179B3"/>
    <w:rsid w:val="002223FC"/>
    <w:rsid w:val="002226EE"/>
    <w:rsid w:val="0023718D"/>
    <w:rsid w:val="00240486"/>
    <w:rsid w:val="00245BDC"/>
    <w:rsid w:val="002500EC"/>
    <w:rsid w:val="00251133"/>
    <w:rsid w:val="00260196"/>
    <w:rsid w:val="00260D72"/>
    <w:rsid w:val="00275B86"/>
    <w:rsid w:val="00292922"/>
    <w:rsid w:val="002946D9"/>
    <w:rsid w:val="002A35DA"/>
    <w:rsid w:val="002A71E0"/>
    <w:rsid w:val="002B00C0"/>
    <w:rsid w:val="002B0C28"/>
    <w:rsid w:val="002B53CD"/>
    <w:rsid w:val="002B5E8C"/>
    <w:rsid w:val="002B7EDC"/>
    <w:rsid w:val="002C0767"/>
    <w:rsid w:val="002C24E5"/>
    <w:rsid w:val="002C3F9F"/>
    <w:rsid w:val="002C64C1"/>
    <w:rsid w:val="002D6423"/>
    <w:rsid w:val="002E255F"/>
    <w:rsid w:val="002E489C"/>
    <w:rsid w:val="002E4BE3"/>
    <w:rsid w:val="002E69FB"/>
    <w:rsid w:val="002F06C5"/>
    <w:rsid w:val="002F2C3F"/>
    <w:rsid w:val="002F768A"/>
    <w:rsid w:val="003011B9"/>
    <w:rsid w:val="003040E0"/>
    <w:rsid w:val="00315059"/>
    <w:rsid w:val="00322084"/>
    <w:rsid w:val="00324292"/>
    <w:rsid w:val="00326141"/>
    <w:rsid w:val="00330CE6"/>
    <w:rsid w:val="00331431"/>
    <w:rsid w:val="00333AFC"/>
    <w:rsid w:val="003436EC"/>
    <w:rsid w:val="00344050"/>
    <w:rsid w:val="00355790"/>
    <w:rsid w:val="00357E10"/>
    <w:rsid w:val="00370EC8"/>
    <w:rsid w:val="003729DB"/>
    <w:rsid w:val="0037766B"/>
    <w:rsid w:val="00377935"/>
    <w:rsid w:val="00377F4F"/>
    <w:rsid w:val="003806B8"/>
    <w:rsid w:val="00380820"/>
    <w:rsid w:val="00383AEE"/>
    <w:rsid w:val="003A15E9"/>
    <w:rsid w:val="003A16EF"/>
    <w:rsid w:val="003A1AAC"/>
    <w:rsid w:val="003A4DD4"/>
    <w:rsid w:val="003A791E"/>
    <w:rsid w:val="003B157A"/>
    <w:rsid w:val="003B25C0"/>
    <w:rsid w:val="003B5933"/>
    <w:rsid w:val="003B67D5"/>
    <w:rsid w:val="003B7C96"/>
    <w:rsid w:val="003C65C2"/>
    <w:rsid w:val="003D282C"/>
    <w:rsid w:val="003D3232"/>
    <w:rsid w:val="003D348B"/>
    <w:rsid w:val="003D4480"/>
    <w:rsid w:val="003E012D"/>
    <w:rsid w:val="003E2DC0"/>
    <w:rsid w:val="003E4695"/>
    <w:rsid w:val="003F0E95"/>
    <w:rsid w:val="003F1497"/>
    <w:rsid w:val="003F37AB"/>
    <w:rsid w:val="003F56CC"/>
    <w:rsid w:val="003F57B5"/>
    <w:rsid w:val="00401D30"/>
    <w:rsid w:val="0041581F"/>
    <w:rsid w:val="00424142"/>
    <w:rsid w:val="00430907"/>
    <w:rsid w:val="00432288"/>
    <w:rsid w:val="004340C2"/>
    <w:rsid w:val="00442E84"/>
    <w:rsid w:val="00443AAF"/>
    <w:rsid w:val="00443BAF"/>
    <w:rsid w:val="004504C9"/>
    <w:rsid w:val="004505CF"/>
    <w:rsid w:val="00464705"/>
    <w:rsid w:val="004669B4"/>
    <w:rsid w:val="00466B4E"/>
    <w:rsid w:val="0046725B"/>
    <w:rsid w:val="004701D9"/>
    <w:rsid w:val="00471E8D"/>
    <w:rsid w:val="00471F5A"/>
    <w:rsid w:val="00475043"/>
    <w:rsid w:val="00484CE8"/>
    <w:rsid w:val="004922F0"/>
    <w:rsid w:val="00494EE5"/>
    <w:rsid w:val="004A046F"/>
    <w:rsid w:val="004A48DA"/>
    <w:rsid w:val="004B11E4"/>
    <w:rsid w:val="004C0FF9"/>
    <w:rsid w:val="004D3B65"/>
    <w:rsid w:val="004D5236"/>
    <w:rsid w:val="004D56CE"/>
    <w:rsid w:val="004D66E8"/>
    <w:rsid w:val="004E2E7E"/>
    <w:rsid w:val="004E68C1"/>
    <w:rsid w:val="004F3A39"/>
    <w:rsid w:val="004F546B"/>
    <w:rsid w:val="00501D0F"/>
    <w:rsid w:val="00506BC0"/>
    <w:rsid w:val="00511C6B"/>
    <w:rsid w:val="0051540B"/>
    <w:rsid w:val="00515FCB"/>
    <w:rsid w:val="00524CF2"/>
    <w:rsid w:val="005312BE"/>
    <w:rsid w:val="0053256F"/>
    <w:rsid w:val="005332CC"/>
    <w:rsid w:val="005359FE"/>
    <w:rsid w:val="00544A27"/>
    <w:rsid w:val="00547FA8"/>
    <w:rsid w:val="00557B4B"/>
    <w:rsid w:val="00560E9A"/>
    <w:rsid w:val="0056191D"/>
    <w:rsid w:val="00562123"/>
    <w:rsid w:val="005664C6"/>
    <w:rsid w:val="00566F21"/>
    <w:rsid w:val="00576BBC"/>
    <w:rsid w:val="005770C7"/>
    <w:rsid w:val="0057754E"/>
    <w:rsid w:val="00577D2D"/>
    <w:rsid w:val="005807FC"/>
    <w:rsid w:val="005839F9"/>
    <w:rsid w:val="005854C0"/>
    <w:rsid w:val="00590574"/>
    <w:rsid w:val="005918B4"/>
    <w:rsid w:val="00595D01"/>
    <w:rsid w:val="005A1F0F"/>
    <w:rsid w:val="005A21F3"/>
    <w:rsid w:val="005A69FC"/>
    <w:rsid w:val="005A7CEC"/>
    <w:rsid w:val="005B6005"/>
    <w:rsid w:val="005B6B6D"/>
    <w:rsid w:val="005C5DE8"/>
    <w:rsid w:val="005C65DA"/>
    <w:rsid w:val="005C6CAE"/>
    <w:rsid w:val="005D324A"/>
    <w:rsid w:val="005D7BDD"/>
    <w:rsid w:val="005F78AD"/>
    <w:rsid w:val="00605138"/>
    <w:rsid w:val="00605718"/>
    <w:rsid w:val="00606DEF"/>
    <w:rsid w:val="00607FD4"/>
    <w:rsid w:val="0061443C"/>
    <w:rsid w:val="006205C4"/>
    <w:rsid w:val="006210E6"/>
    <w:rsid w:val="00622E3A"/>
    <w:rsid w:val="006277AF"/>
    <w:rsid w:val="00631931"/>
    <w:rsid w:val="00632F17"/>
    <w:rsid w:val="00643430"/>
    <w:rsid w:val="00645D18"/>
    <w:rsid w:val="00646BFC"/>
    <w:rsid w:val="0065078B"/>
    <w:rsid w:val="006509DB"/>
    <w:rsid w:val="00650C77"/>
    <w:rsid w:val="0065560B"/>
    <w:rsid w:val="00656FA6"/>
    <w:rsid w:val="006634AB"/>
    <w:rsid w:val="0066649D"/>
    <w:rsid w:val="00666C02"/>
    <w:rsid w:val="00680290"/>
    <w:rsid w:val="00681A50"/>
    <w:rsid w:val="0068320E"/>
    <w:rsid w:val="0068381A"/>
    <w:rsid w:val="00685039"/>
    <w:rsid w:val="00686D0C"/>
    <w:rsid w:val="00687A29"/>
    <w:rsid w:val="00690DBA"/>
    <w:rsid w:val="00691777"/>
    <w:rsid w:val="006918EA"/>
    <w:rsid w:val="00692393"/>
    <w:rsid w:val="00693EA5"/>
    <w:rsid w:val="006A0814"/>
    <w:rsid w:val="006A74F9"/>
    <w:rsid w:val="006B6787"/>
    <w:rsid w:val="006B77CC"/>
    <w:rsid w:val="006C1FBA"/>
    <w:rsid w:val="006C2267"/>
    <w:rsid w:val="006C26EE"/>
    <w:rsid w:val="006C6DB8"/>
    <w:rsid w:val="006D1487"/>
    <w:rsid w:val="006D2D63"/>
    <w:rsid w:val="006D5710"/>
    <w:rsid w:val="006D7605"/>
    <w:rsid w:val="006D7D99"/>
    <w:rsid w:val="006E4F12"/>
    <w:rsid w:val="006F179B"/>
    <w:rsid w:val="006F1D57"/>
    <w:rsid w:val="006F577D"/>
    <w:rsid w:val="006F797D"/>
    <w:rsid w:val="007009EA"/>
    <w:rsid w:val="007038A7"/>
    <w:rsid w:val="007041B6"/>
    <w:rsid w:val="00707A70"/>
    <w:rsid w:val="0071323C"/>
    <w:rsid w:val="00721AF0"/>
    <w:rsid w:val="00722347"/>
    <w:rsid w:val="00725FBD"/>
    <w:rsid w:val="00727A1E"/>
    <w:rsid w:val="00730D3F"/>
    <w:rsid w:val="007322D3"/>
    <w:rsid w:val="00737D41"/>
    <w:rsid w:val="00737F1F"/>
    <w:rsid w:val="00741090"/>
    <w:rsid w:val="0074311F"/>
    <w:rsid w:val="007451C1"/>
    <w:rsid w:val="007471D3"/>
    <w:rsid w:val="007503CC"/>
    <w:rsid w:val="00752A4A"/>
    <w:rsid w:val="00755DE0"/>
    <w:rsid w:val="00762525"/>
    <w:rsid w:val="00763410"/>
    <w:rsid w:val="0076484E"/>
    <w:rsid w:val="007648D8"/>
    <w:rsid w:val="00766E1D"/>
    <w:rsid w:val="007811C6"/>
    <w:rsid w:val="00787568"/>
    <w:rsid w:val="00787E0A"/>
    <w:rsid w:val="00791174"/>
    <w:rsid w:val="00792DC7"/>
    <w:rsid w:val="00797AB1"/>
    <w:rsid w:val="007A354A"/>
    <w:rsid w:val="007A6E13"/>
    <w:rsid w:val="007B0E08"/>
    <w:rsid w:val="007B6776"/>
    <w:rsid w:val="007C021F"/>
    <w:rsid w:val="007C3893"/>
    <w:rsid w:val="007C3A79"/>
    <w:rsid w:val="007D0ABE"/>
    <w:rsid w:val="007D0CB1"/>
    <w:rsid w:val="007D2B95"/>
    <w:rsid w:val="007D6BC3"/>
    <w:rsid w:val="007E503E"/>
    <w:rsid w:val="007E51C7"/>
    <w:rsid w:val="007E5364"/>
    <w:rsid w:val="007E5D0C"/>
    <w:rsid w:val="007E633E"/>
    <w:rsid w:val="007E65A5"/>
    <w:rsid w:val="007E70D9"/>
    <w:rsid w:val="007E768C"/>
    <w:rsid w:val="007F3771"/>
    <w:rsid w:val="00801DB9"/>
    <w:rsid w:val="00801F57"/>
    <w:rsid w:val="00802D56"/>
    <w:rsid w:val="00803D04"/>
    <w:rsid w:val="00804595"/>
    <w:rsid w:val="00805A39"/>
    <w:rsid w:val="00811D62"/>
    <w:rsid w:val="008145DC"/>
    <w:rsid w:val="00815D1E"/>
    <w:rsid w:val="00815EEA"/>
    <w:rsid w:val="00817242"/>
    <w:rsid w:val="00824FBF"/>
    <w:rsid w:val="0082500C"/>
    <w:rsid w:val="00825627"/>
    <w:rsid w:val="008263B1"/>
    <w:rsid w:val="00827BA7"/>
    <w:rsid w:val="00831154"/>
    <w:rsid w:val="00837912"/>
    <w:rsid w:val="00837E6D"/>
    <w:rsid w:val="00843A24"/>
    <w:rsid w:val="00843AAF"/>
    <w:rsid w:val="008464BA"/>
    <w:rsid w:val="008474ED"/>
    <w:rsid w:val="008491FF"/>
    <w:rsid w:val="008549BF"/>
    <w:rsid w:val="008558B5"/>
    <w:rsid w:val="00857B7E"/>
    <w:rsid w:val="00862B31"/>
    <w:rsid w:val="008664EE"/>
    <w:rsid w:val="008669FB"/>
    <w:rsid w:val="00874081"/>
    <w:rsid w:val="00881E60"/>
    <w:rsid w:val="00890081"/>
    <w:rsid w:val="008A08D0"/>
    <w:rsid w:val="008A3D4D"/>
    <w:rsid w:val="008B22CD"/>
    <w:rsid w:val="008B6A2E"/>
    <w:rsid w:val="008C1897"/>
    <w:rsid w:val="008C6237"/>
    <w:rsid w:val="008C6E1D"/>
    <w:rsid w:val="008C7659"/>
    <w:rsid w:val="008D69AF"/>
    <w:rsid w:val="008F24FD"/>
    <w:rsid w:val="008F2594"/>
    <w:rsid w:val="008F29D9"/>
    <w:rsid w:val="008F43B2"/>
    <w:rsid w:val="008F6588"/>
    <w:rsid w:val="00903A78"/>
    <w:rsid w:val="009051BC"/>
    <w:rsid w:val="00905970"/>
    <w:rsid w:val="00911F22"/>
    <w:rsid w:val="009161FF"/>
    <w:rsid w:val="00921C5C"/>
    <w:rsid w:val="009358B6"/>
    <w:rsid w:val="0093600E"/>
    <w:rsid w:val="00936959"/>
    <w:rsid w:val="00943EBA"/>
    <w:rsid w:val="0094489C"/>
    <w:rsid w:val="00953829"/>
    <w:rsid w:val="00954C22"/>
    <w:rsid w:val="0096198F"/>
    <w:rsid w:val="0096491F"/>
    <w:rsid w:val="009713AF"/>
    <w:rsid w:val="0098113E"/>
    <w:rsid w:val="0098176D"/>
    <w:rsid w:val="00981CA3"/>
    <w:rsid w:val="00986B58"/>
    <w:rsid w:val="0099136A"/>
    <w:rsid w:val="00993114"/>
    <w:rsid w:val="009A6D6B"/>
    <w:rsid w:val="009A7262"/>
    <w:rsid w:val="009B54F4"/>
    <w:rsid w:val="009B551E"/>
    <w:rsid w:val="009B5E4F"/>
    <w:rsid w:val="009C1F04"/>
    <w:rsid w:val="009C7679"/>
    <w:rsid w:val="009D292F"/>
    <w:rsid w:val="009D5B4B"/>
    <w:rsid w:val="009D70F9"/>
    <w:rsid w:val="009D78F9"/>
    <w:rsid w:val="009D79B1"/>
    <w:rsid w:val="009D7D55"/>
    <w:rsid w:val="009E0F42"/>
    <w:rsid w:val="009E1EE5"/>
    <w:rsid w:val="009E2BC7"/>
    <w:rsid w:val="009E38F9"/>
    <w:rsid w:val="009E4DE3"/>
    <w:rsid w:val="009E5A75"/>
    <w:rsid w:val="009F0C6A"/>
    <w:rsid w:val="009F3F70"/>
    <w:rsid w:val="009F5C65"/>
    <w:rsid w:val="009F70E6"/>
    <w:rsid w:val="00A00063"/>
    <w:rsid w:val="00A060BF"/>
    <w:rsid w:val="00A10F6F"/>
    <w:rsid w:val="00A11C62"/>
    <w:rsid w:val="00A142F1"/>
    <w:rsid w:val="00A15FF4"/>
    <w:rsid w:val="00A1712D"/>
    <w:rsid w:val="00A242CD"/>
    <w:rsid w:val="00A24869"/>
    <w:rsid w:val="00A24D12"/>
    <w:rsid w:val="00A260D9"/>
    <w:rsid w:val="00A31369"/>
    <w:rsid w:val="00A4074C"/>
    <w:rsid w:val="00A443F0"/>
    <w:rsid w:val="00A4711F"/>
    <w:rsid w:val="00A47643"/>
    <w:rsid w:val="00A503F8"/>
    <w:rsid w:val="00A50687"/>
    <w:rsid w:val="00A54B52"/>
    <w:rsid w:val="00A563F4"/>
    <w:rsid w:val="00A56FF8"/>
    <w:rsid w:val="00A62565"/>
    <w:rsid w:val="00A628CF"/>
    <w:rsid w:val="00A6494E"/>
    <w:rsid w:val="00A65FB0"/>
    <w:rsid w:val="00A660FF"/>
    <w:rsid w:val="00A72515"/>
    <w:rsid w:val="00A72833"/>
    <w:rsid w:val="00A72C9F"/>
    <w:rsid w:val="00A771F2"/>
    <w:rsid w:val="00A8104C"/>
    <w:rsid w:val="00A852BC"/>
    <w:rsid w:val="00A87EB9"/>
    <w:rsid w:val="00A920B6"/>
    <w:rsid w:val="00A93947"/>
    <w:rsid w:val="00A9519F"/>
    <w:rsid w:val="00AA1BD0"/>
    <w:rsid w:val="00AB3458"/>
    <w:rsid w:val="00AB5AEE"/>
    <w:rsid w:val="00AC0491"/>
    <w:rsid w:val="00AC0AB4"/>
    <w:rsid w:val="00AC3C66"/>
    <w:rsid w:val="00AC3F56"/>
    <w:rsid w:val="00AC54D6"/>
    <w:rsid w:val="00AD4C85"/>
    <w:rsid w:val="00AD5EDE"/>
    <w:rsid w:val="00AD7138"/>
    <w:rsid w:val="00AD73CA"/>
    <w:rsid w:val="00AD75AD"/>
    <w:rsid w:val="00AE1DDB"/>
    <w:rsid w:val="00AE7501"/>
    <w:rsid w:val="00AF5DFF"/>
    <w:rsid w:val="00AF788F"/>
    <w:rsid w:val="00AF78DE"/>
    <w:rsid w:val="00AF7FF7"/>
    <w:rsid w:val="00B05206"/>
    <w:rsid w:val="00B157B0"/>
    <w:rsid w:val="00B2227D"/>
    <w:rsid w:val="00B22E26"/>
    <w:rsid w:val="00B309A7"/>
    <w:rsid w:val="00B322F6"/>
    <w:rsid w:val="00B377C4"/>
    <w:rsid w:val="00B458A1"/>
    <w:rsid w:val="00B46F24"/>
    <w:rsid w:val="00B47634"/>
    <w:rsid w:val="00B47F31"/>
    <w:rsid w:val="00B54437"/>
    <w:rsid w:val="00B60928"/>
    <w:rsid w:val="00B622F2"/>
    <w:rsid w:val="00B70D2D"/>
    <w:rsid w:val="00B72696"/>
    <w:rsid w:val="00B80511"/>
    <w:rsid w:val="00B81A21"/>
    <w:rsid w:val="00B93109"/>
    <w:rsid w:val="00B96E69"/>
    <w:rsid w:val="00B97C28"/>
    <w:rsid w:val="00B97C33"/>
    <w:rsid w:val="00BA4102"/>
    <w:rsid w:val="00BA44F8"/>
    <w:rsid w:val="00BA72DF"/>
    <w:rsid w:val="00BB30AA"/>
    <w:rsid w:val="00BB7590"/>
    <w:rsid w:val="00BB773A"/>
    <w:rsid w:val="00BC680E"/>
    <w:rsid w:val="00BC70F7"/>
    <w:rsid w:val="00BC74C5"/>
    <w:rsid w:val="00BD063A"/>
    <w:rsid w:val="00BD1FE1"/>
    <w:rsid w:val="00BD30A7"/>
    <w:rsid w:val="00BD3F5D"/>
    <w:rsid w:val="00BD61EA"/>
    <w:rsid w:val="00BE1699"/>
    <w:rsid w:val="00BE2474"/>
    <w:rsid w:val="00BF0144"/>
    <w:rsid w:val="00C000D8"/>
    <w:rsid w:val="00C034A6"/>
    <w:rsid w:val="00C035EE"/>
    <w:rsid w:val="00C044B0"/>
    <w:rsid w:val="00C16DD7"/>
    <w:rsid w:val="00C173B0"/>
    <w:rsid w:val="00C368D7"/>
    <w:rsid w:val="00C420C1"/>
    <w:rsid w:val="00C52047"/>
    <w:rsid w:val="00C5567A"/>
    <w:rsid w:val="00C61484"/>
    <w:rsid w:val="00C639D9"/>
    <w:rsid w:val="00C63DE2"/>
    <w:rsid w:val="00C672FA"/>
    <w:rsid w:val="00C72B35"/>
    <w:rsid w:val="00C735C8"/>
    <w:rsid w:val="00C73E4E"/>
    <w:rsid w:val="00C77BDC"/>
    <w:rsid w:val="00C86F84"/>
    <w:rsid w:val="00C9085B"/>
    <w:rsid w:val="00C946C8"/>
    <w:rsid w:val="00C9560A"/>
    <w:rsid w:val="00CA0E55"/>
    <w:rsid w:val="00CA276D"/>
    <w:rsid w:val="00CA7D6F"/>
    <w:rsid w:val="00CB0F95"/>
    <w:rsid w:val="00CB1145"/>
    <w:rsid w:val="00CB2126"/>
    <w:rsid w:val="00CB288C"/>
    <w:rsid w:val="00CB3F49"/>
    <w:rsid w:val="00CC3E0A"/>
    <w:rsid w:val="00CC7AAB"/>
    <w:rsid w:val="00CD28CD"/>
    <w:rsid w:val="00CD54D3"/>
    <w:rsid w:val="00CE4114"/>
    <w:rsid w:val="00CE4479"/>
    <w:rsid w:val="00CE4B8B"/>
    <w:rsid w:val="00CE57E4"/>
    <w:rsid w:val="00CE79A0"/>
    <w:rsid w:val="00CF0C75"/>
    <w:rsid w:val="00CF215A"/>
    <w:rsid w:val="00CF7B3E"/>
    <w:rsid w:val="00D05C78"/>
    <w:rsid w:val="00D067EA"/>
    <w:rsid w:val="00D074F9"/>
    <w:rsid w:val="00D1006F"/>
    <w:rsid w:val="00D13931"/>
    <w:rsid w:val="00D150B6"/>
    <w:rsid w:val="00D15FD7"/>
    <w:rsid w:val="00D23366"/>
    <w:rsid w:val="00D3435B"/>
    <w:rsid w:val="00D45DEB"/>
    <w:rsid w:val="00D46373"/>
    <w:rsid w:val="00D471A8"/>
    <w:rsid w:val="00D57654"/>
    <w:rsid w:val="00D63582"/>
    <w:rsid w:val="00D6415D"/>
    <w:rsid w:val="00D676E9"/>
    <w:rsid w:val="00D7642A"/>
    <w:rsid w:val="00D82C6F"/>
    <w:rsid w:val="00D855A2"/>
    <w:rsid w:val="00DA071E"/>
    <w:rsid w:val="00DA332E"/>
    <w:rsid w:val="00DA4A98"/>
    <w:rsid w:val="00DA6AE2"/>
    <w:rsid w:val="00DB069C"/>
    <w:rsid w:val="00DB180E"/>
    <w:rsid w:val="00DB3944"/>
    <w:rsid w:val="00DB3FC5"/>
    <w:rsid w:val="00DC1464"/>
    <w:rsid w:val="00DC2320"/>
    <w:rsid w:val="00DD21BF"/>
    <w:rsid w:val="00DD77C0"/>
    <w:rsid w:val="00DE07DE"/>
    <w:rsid w:val="00DE228F"/>
    <w:rsid w:val="00DE3F4D"/>
    <w:rsid w:val="00DF10A3"/>
    <w:rsid w:val="00DF3C5B"/>
    <w:rsid w:val="00DF76AA"/>
    <w:rsid w:val="00E01468"/>
    <w:rsid w:val="00E03F44"/>
    <w:rsid w:val="00E14912"/>
    <w:rsid w:val="00E17581"/>
    <w:rsid w:val="00E20009"/>
    <w:rsid w:val="00E24667"/>
    <w:rsid w:val="00E26A84"/>
    <w:rsid w:val="00E26C77"/>
    <w:rsid w:val="00E332E1"/>
    <w:rsid w:val="00E34B79"/>
    <w:rsid w:val="00E35BB5"/>
    <w:rsid w:val="00E41450"/>
    <w:rsid w:val="00E4433D"/>
    <w:rsid w:val="00E52E54"/>
    <w:rsid w:val="00E53385"/>
    <w:rsid w:val="00E57ED8"/>
    <w:rsid w:val="00E609AF"/>
    <w:rsid w:val="00E61932"/>
    <w:rsid w:val="00E64F49"/>
    <w:rsid w:val="00E721A4"/>
    <w:rsid w:val="00E751FB"/>
    <w:rsid w:val="00E80F13"/>
    <w:rsid w:val="00E81963"/>
    <w:rsid w:val="00E82A73"/>
    <w:rsid w:val="00E82DCF"/>
    <w:rsid w:val="00E8311E"/>
    <w:rsid w:val="00E831E1"/>
    <w:rsid w:val="00E857D5"/>
    <w:rsid w:val="00E8749F"/>
    <w:rsid w:val="00E87643"/>
    <w:rsid w:val="00E92DF2"/>
    <w:rsid w:val="00E93B6C"/>
    <w:rsid w:val="00E949AE"/>
    <w:rsid w:val="00E9653F"/>
    <w:rsid w:val="00E97A32"/>
    <w:rsid w:val="00EA09C9"/>
    <w:rsid w:val="00EA591D"/>
    <w:rsid w:val="00EA6902"/>
    <w:rsid w:val="00EA73F4"/>
    <w:rsid w:val="00EA77C5"/>
    <w:rsid w:val="00EB46C6"/>
    <w:rsid w:val="00EB473B"/>
    <w:rsid w:val="00EC10C5"/>
    <w:rsid w:val="00EC1F80"/>
    <w:rsid w:val="00EC23EC"/>
    <w:rsid w:val="00EC527D"/>
    <w:rsid w:val="00ED47E1"/>
    <w:rsid w:val="00ED5149"/>
    <w:rsid w:val="00EE3F08"/>
    <w:rsid w:val="00EE4951"/>
    <w:rsid w:val="00EE59C3"/>
    <w:rsid w:val="00EF0205"/>
    <w:rsid w:val="00EF5BED"/>
    <w:rsid w:val="00EF7DBC"/>
    <w:rsid w:val="00F03967"/>
    <w:rsid w:val="00F05B9C"/>
    <w:rsid w:val="00F0766B"/>
    <w:rsid w:val="00F10433"/>
    <w:rsid w:val="00F1193E"/>
    <w:rsid w:val="00F1450C"/>
    <w:rsid w:val="00F22DCC"/>
    <w:rsid w:val="00F23B72"/>
    <w:rsid w:val="00F26302"/>
    <w:rsid w:val="00F348FF"/>
    <w:rsid w:val="00F35172"/>
    <w:rsid w:val="00F37A45"/>
    <w:rsid w:val="00F40841"/>
    <w:rsid w:val="00F42807"/>
    <w:rsid w:val="00F43ED6"/>
    <w:rsid w:val="00F537DA"/>
    <w:rsid w:val="00F54E21"/>
    <w:rsid w:val="00F556AC"/>
    <w:rsid w:val="00F55751"/>
    <w:rsid w:val="00F57FA0"/>
    <w:rsid w:val="00F632EE"/>
    <w:rsid w:val="00F654F2"/>
    <w:rsid w:val="00F665D0"/>
    <w:rsid w:val="00F67306"/>
    <w:rsid w:val="00F67AEE"/>
    <w:rsid w:val="00F71ACC"/>
    <w:rsid w:val="00F77BDE"/>
    <w:rsid w:val="00F7F8E6"/>
    <w:rsid w:val="00F8065D"/>
    <w:rsid w:val="00F81E3B"/>
    <w:rsid w:val="00F879E4"/>
    <w:rsid w:val="00F90584"/>
    <w:rsid w:val="00F90E3D"/>
    <w:rsid w:val="00F91974"/>
    <w:rsid w:val="00FA0959"/>
    <w:rsid w:val="00FA22CC"/>
    <w:rsid w:val="00FB1D7F"/>
    <w:rsid w:val="00FB47E3"/>
    <w:rsid w:val="00FB4AB4"/>
    <w:rsid w:val="00FB636B"/>
    <w:rsid w:val="00FC3455"/>
    <w:rsid w:val="00FC39AC"/>
    <w:rsid w:val="00FC7435"/>
    <w:rsid w:val="00FD2395"/>
    <w:rsid w:val="00FD5E78"/>
    <w:rsid w:val="00FD698E"/>
    <w:rsid w:val="00FE43C5"/>
    <w:rsid w:val="00FE57DB"/>
    <w:rsid w:val="00FF69FE"/>
    <w:rsid w:val="01007EEB"/>
    <w:rsid w:val="010933BD"/>
    <w:rsid w:val="015BFE1A"/>
    <w:rsid w:val="0162ABB5"/>
    <w:rsid w:val="016FB537"/>
    <w:rsid w:val="018CCDBD"/>
    <w:rsid w:val="019992FC"/>
    <w:rsid w:val="0274926D"/>
    <w:rsid w:val="027BA25D"/>
    <w:rsid w:val="02B61D32"/>
    <w:rsid w:val="031F7A47"/>
    <w:rsid w:val="0330B51E"/>
    <w:rsid w:val="0338A2A4"/>
    <w:rsid w:val="035B3A67"/>
    <w:rsid w:val="039719B7"/>
    <w:rsid w:val="03AD8275"/>
    <w:rsid w:val="03BA09F4"/>
    <w:rsid w:val="03C207BF"/>
    <w:rsid w:val="03DC193D"/>
    <w:rsid w:val="03E52C50"/>
    <w:rsid w:val="03FC4A68"/>
    <w:rsid w:val="0427AC22"/>
    <w:rsid w:val="044FB443"/>
    <w:rsid w:val="0457BD0A"/>
    <w:rsid w:val="048E5EF2"/>
    <w:rsid w:val="04CC857F"/>
    <w:rsid w:val="04D0C43F"/>
    <w:rsid w:val="04D9D918"/>
    <w:rsid w:val="04DF98FA"/>
    <w:rsid w:val="04F0F466"/>
    <w:rsid w:val="05002CFE"/>
    <w:rsid w:val="0516CCCD"/>
    <w:rsid w:val="05500DE3"/>
    <w:rsid w:val="05550B90"/>
    <w:rsid w:val="056C3D02"/>
    <w:rsid w:val="05817548"/>
    <w:rsid w:val="058CC5D5"/>
    <w:rsid w:val="05A54145"/>
    <w:rsid w:val="05C37C83"/>
    <w:rsid w:val="05CE6BFB"/>
    <w:rsid w:val="05DED42E"/>
    <w:rsid w:val="06004953"/>
    <w:rsid w:val="060C0214"/>
    <w:rsid w:val="06703F91"/>
    <w:rsid w:val="06833FEF"/>
    <w:rsid w:val="06B100EB"/>
    <w:rsid w:val="06E3F0BE"/>
    <w:rsid w:val="06EB2863"/>
    <w:rsid w:val="06EBD258"/>
    <w:rsid w:val="06F938F7"/>
    <w:rsid w:val="07267128"/>
    <w:rsid w:val="072F65FE"/>
    <w:rsid w:val="076635B5"/>
    <w:rsid w:val="07673A6A"/>
    <w:rsid w:val="079866D8"/>
    <w:rsid w:val="07A7D275"/>
    <w:rsid w:val="07C4FA2F"/>
    <w:rsid w:val="07DECD24"/>
    <w:rsid w:val="07F36421"/>
    <w:rsid w:val="08066F2F"/>
    <w:rsid w:val="080C13C7"/>
    <w:rsid w:val="08103838"/>
    <w:rsid w:val="0839AB0C"/>
    <w:rsid w:val="085E3FBA"/>
    <w:rsid w:val="08701DEB"/>
    <w:rsid w:val="08817F27"/>
    <w:rsid w:val="08AEFB7E"/>
    <w:rsid w:val="08C37C84"/>
    <w:rsid w:val="08CD6568"/>
    <w:rsid w:val="091EFA1D"/>
    <w:rsid w:val="0926752E"/>
    <w:rsid w:val="0926FAA7"/>
    <w:rsid w:val="092B93AD"/>
    <w:rsid w:val="09655382"/>
    <w:rsid w:val="099324E6"/>
    <w:rsid w:val="099C824A"/>
    <w:rsid w:val="09AD6D9E"/>
    <w:rsid w:val="09C087D6"/>
    <w:rsid w:val="0A33A0B6"/>
    <w:rsid w:val="0A549FD5"/>
    <w:rsid w:val="0A97A8F5"/>
    <w:rsid w:val="0A9FBF27"/>
    <w:rsid w:val="0AC200BF"/>
    <w:rsid w:val="0ACF6ED1"/>
    <w:rsid w:val="0B3852AB"/>
    <w:rsid w:val="0B3BC703"/>
    <w:rsid w:val="0B407542"/>
    <w:rsid w:val="0B9A9D52"/>
    <w:rsid w:val="0BB2E92F"/>
    <w:rsid w:val="0BCB7B09"/>
    <w:rsid w:val="0BD1A6CA"/>
    <w:rsid w:val="0BD70A53"/>
    <w:rsid w:val="0C248522"/>
    <w:rsid w:val="0C4443DC"/>
    <w:rsid w:val="0C49E8F7"/>
    <w:rsid w:val="0C569ADF"/>
    <w:rsid w:val="0CA2D8AF"/>
    <w:rsid w:val="0CFC064B"/>
    <w:rsid w:val="0D36F485"/>
    <w:rsid w:val="0D407477"/>
    <w:rsid w:val="0D5724AC"/>
    <w:rsid w:val="0D88B27D"/>
    <w:rsid w:val="0D96E829"/>
    <w:rsid w:val="0DD1CC35"/>
    <w:rsid w:val="0DFB9D76"/>
    <w:rsid w:val="0E058D05"/>
    <w:rsid w:val="0E0E188F"/>
    <w:rsid w:val="0E1812A3"/>
    <w:rsid w:val="0E2135FB"/>
    <w:rsid w:val="0E280660"/>
    <w:rsid w:val="0E46713D"/>
    <w:rsid w:val="0E6340E8"/>
    <w:rsid w:val="0E7367C5"/>
    <w:rsid w:val="0E95CFA3"/>
    <w:rsid w:val="0EB04983"/>
    <w:rsid w:val="0ED7BD37"/>
    <w:rsid w:val="0EEF91FE"/>
    <w:rsid w:val="0F207C38"/>
    <w:rsid w:val="0F33FBCC"/>
    <w:rsid w:val="0F7C918B"/>
    <w:rsid w:val="0F965349"/>
    <w:rsid w:val="0FA9F4D4"/>
    <w:rsid w:val="0FD885FC"/>
    <w:rsid w:val="0FE5FB53"/>
    <w:rsid w:val="1000C4F1"/>
    <w:rsid w:val="100678AC"/>
    <w:rsid w:val="101BD3EB"/>
    <w:rsid w:val="10271A35"/>
    <w:rsid w:val="1028EBD5"/>
    <w:rsid w:val="1048A248"/>
    <w:rsid w:val="10623608"/>
    <w:rsid w:val="10680DBC"/>
    <w:rsid w:val="107A0D37"/>
    <w:rsid w:val="107E9761"/>
    <w:rsid w:val="107FE78D"/>
    <w:rsid w:val="10D528B6"/>
    <w:rsid w:val="10EE9483"/>
    <w:rsid w:val="11041B3E"/>
    <w:rsid w:val="111D5A1A"/>
    <w:rsid w:val="11908F9F"/>
    <w:rsid w:val="11AEA994"/>
    <w:rsid w:val="11C764F5"/>
    <w:rsid w:val="11EB1E10"/>
    <w:rsid w:val="11F9BFE7"/>
    <w:rsid w:val="1231FC56"/>
    <w:rsid w:val="12836D76"/>
    <w:rsid w:val="129FEB9F"/>
    <w:rsid w:val="12DA7668"/>
    <w:rsid w:val="12FB7783"/>
    <w:rsid w:val="13629435"/>
    <w:rsid w:val="136902D7"/>
    <w:rsid w:val="137D052C"/>
    <w:rsid w:val="13A0500A"/>
    <w:rsid w:val="13A7B62D"/>
    <w:rsid w:val="13C81FD2"/>
    <w:rsid w:val="13EA6E42"/>
    <w:rsid w:val="1419B132"/>
    <w:rsid w:val="14287D96"/>
    <w:rsid w:val="142DB201"/>
    <w:rsid w:val="1434C53B"/>
    <w:rsid w:val="14550DE0"/>
    <w:rsid w:val="146233DA"/>
    <w:rsid w:val="14699A4A"/>
    <w:rsid w:val="14A026B6"/>
    <w:rsid w:val="14A10AAB"/>
    <w:rsid w:val="14A32E41"/>
    <w:rsid w:val="14E665FC"/>
    <w:rsid w:val="14F86D0F"/>
    <w:rsid w:val="150D6F79"/>
    <w:rsid w:val="15303162"/>
    <w:rsid w:val="1566D079"/>
    <w:rsid w:val="156AEDB3"/>
    <w:rsid w:val="156EA5DE"/>
    <w:rsid w:val="159C750F"/>
    <w:rsid w:val="15A55BA8"/>
    <w:rsid w:val="15F442D8"/>
    <w:rsid w:val="15F84EDB"/>
    <w:rsid w:val="16056AAB"/>
    <w:rsid w:val="16065ACD"/>
    <w:rsid w:val="165F380D"/>
    <w:rsid w:val="16A2C39E"/>
    <w:rsid w:val="16CC5A4F"/>
    <w:rsid w:val="16D33A14"/>
    <w:rsid w:val="16E57AA9"/>
    <w:rsid w:val="16E8BC15"/>
    <w:rsid w:val="1714963A"/>
    <w:rsid w:val="173233BE"/>
    <w:rsid w:val="173478CB"/>
    <w:rsid w:val="17446A3A"/>
    <w:rsid w:val="17495C13"/>
    <w:rsid w:val="1774858B"/>
    <w:rsid w:val="17A1734F"/>
    <w:rsid w:val="17C1913E"/>
    <w:rsid w:val="17CD8252"/>
    <w:rsid w:val="17D6A64D"/>
    <w:rsid w:val="17E31DD1"/>
    <w:rsid w:val="17F72603"/>
    <w:rsid w:val="1815B8D9"/>
    <w:rsid w:val="18243674"/>
    <w:rsid w:val="1826801B"/>
    <w:rsid w:val="18319D13"/>
    <w:rsid w:val="18356E59"/>
    <w:rsid w:val="1838A5CF"/>
    <w:rsid w:val="1856F415"/>
    <w:rsid w:val="18574C7B"/>
    <w:rsid w:val="1857F8CA"/>
    <w:rsid w:val="189B3A14"/>
    <w:rsid w:val="18C2D693"/>
    <w:rsid w:val="18D60F75"/>
    <w:rsid w:val="18DE35D7"/>
    <w:rsid w:val="18F3E026"/>
    <w:rsid w:val="18FCD227"/>
    <w:rsid w:val="1910309F"/>
    <w:rsid w:val="191258D3"/>
    <w:rsid w:val="1919A15E"/>
    <w:rsid w:val="1983BCE7"/>
    <w:rsid w:val="19D2C1D8"/>
    <w:rsid w:val="19DADF1E"/>
    <w:rsid w:val="1A17B907"/>
    <w:rsid w:val="1A7F7A2B"/>
    <w:rsid w:val="1A97BE16"/>
    <w:rsid w:val="1AAFC2B9"/>
    <w:rsid w:val="1AD9509D"/>
    <w:rsid w:val="1B321281"/>
    <w:rsid w:val="1B6164F2"/>
    <w:rsid w:val="1B6E9239"/>
    <w:rsid w:val="1B7634C1"/>
    <w:rsid w:val="1B86E48A"/>
    <w:rsid w:val="1BE1AE4F"/>
    <w:rsid w:val="1BE3A3BF"/>
    <w:rsid w:val="1BF6C31C"/>
    <w:rsid w:val="1C0DA968"/>
    <w:rsid w:val="1C244D9F"/>
    <w:rsid w:val="1C50CF57"/>
    <w:rsid w:val="1C58FD18"/>
    <w:rsid w:val="1C63845C"/>
    <w:rsid w:val="1C6DF45A"/>
    <w:rsid w:val="1C7035B8"/>
    <w:rsid w:val="1C952B60"/>
    <w:rsid w:val="1C9C341C"/>
    <w:rsid w:val="1CC1489E"/>
    <w:rsid w:val="1CC4478B"/>
    <w:rsid w:val="1CD0BFA9"/>
    <w:rsid w:val="1CE8B899"/>
    <w:rsid w:val="1CE9431A"/>
    <w:rsid w:val="1D26E762"/>
    <w:rsid w:val="1D2A6538"/>
    <w:rsid w:val="1D4A4D4F"/>
    <w:rsid w:val="1D4BB3FA"/>
    <w:rsid w:val="1D53A4FB"/>
    <w:rsid w:val="1D8341DA"/>
    <w:rsid w:val="1DBD3307"/>
    <w:rsid w:val="1DBDADE1"/>
    <w:rsid w:val="1DC01E00"/>
    <w:rsid w:val="1DD43554"/>
    <w:rsid w:val="1DD4F189"/>
    <w:rsid w:val="1DDBD164"/>
    <w:rsid w:val="1DF2DB0D"/>
    <w:rsid w:val="1E069335"/>
    <w:rsid w:val="1E324D06"/>
    <w:rsid w:val="1E328709"/>
    <w:rsid w:val="1E59C0BA"/>
    <w:rsid w:val="1E8A02FE"/>
    <w:rsid w:val="1E917915"/>
    <w:rsid w:val="1EC7A559"/>
    <w:rsid w:val="1F0F75E0"/>
    <w:rsid w:val="1F3A568F"/>
    <w:rsid w:val="1F599A17"/>
    <w:rsid w:val="1F642625"/>
    <w:rsid w:val="1F66A080"/>
    <w:rsid w:val="1F72A224"/>
    <w:rsid w:val="1FF21DF0"/>
    <w:rsid w:val="2018CF58"/>
    <w:rsid w:val="2065BF58"/>
    <w:rsid w:val="20680EE1"/>
    <w:rsid w:val="20805603"/>
    <w:rsid w:val="20A8E454"/>
    <w:rsid w:val="20AD74FC"/>
    <w:rsid w:val="20C4CB00"/>
    <w:rsid w:val="20EEFA67"/>
    <w:rsid w:val="20F97708"/>
    <w:rsid w:val="20FFF686"/>
    <w:rsid w:val="212A7BCF"/>
    <w:rsid w:val="2136760D"/>
    <w:rsid w:val="214D612C"/>
    <w:rsid w:val="214E8EB9"/>
    <w:rsid w:val="21717BD2"/>
    <w:rsid w:val="21806446"/>
    <w:rsid w:val="218836C2"/>
    <w:rsid w:val="21FDD65B"/>
    <w:rsid w:val="223593E0"/>
    <w:rsid w:val="223DE492"/>
    <w:rsid w:val="22609B61"/>
    <w:rsid w:val="227ED99E"/>
    <w:rsid w:val="22937560"/>
    <w:rsid w:val="22C010DB"/>
    <w:rsid w:val="22F8B212"/>
    <w:rsid w:val="230E8D55"/>
    <w:rsid w:val="231F4F4B"/>
    <w:rsid w:val="2320DBBF"/>
    <w:rsid w:val="2399A6BC"/>
    <w:rsid w:val="239F133B"/>
    <w:rsid w:val="23B69996"/>
    <w:rsid w:val="23F93F65"/>
    <w:rsid w:val="241AA3D2"/>
    <w:rsid w:val="24247DA1"/>
    <w:rsid w:val="2444330D"/>
    <w:rsid w:val="245C062F"/>
    <w:rsid w:val="24733905"/>
    <w:rsid w:val="249935E3"/>
    <w:rsid w:val="24DB2CA2"/>
    <w:rsid w:val="24F4AB8A"/>
    <w:rsid w:val="2515D966"/>
    <w:rsid w:val="252540FB"/>
    <w:rsid w:val="25531527"/>
    <w:rsid w:val="257C5577"/>
    <w:rsid w:val="25CFF351"/>
    <w:rsid w:val="25EFC417"/>
    <w:rsid w:val="2620CB3D"/>
    <w:rsid w:val="26338D1E"/>
    <w:rsid w:val="265450A8"/>
    <w:rsid w:val="265D713A"/>
    <w:rsid w:val="2685AB8B"/>
    <w:rsid w:val="26A7288A"/>
    <w:rsid w:val="26D24C33"/>
    <w:rsid w:val="26E9C25F"/>
    <w:rsid w:val="26EA30C6"/>
    <w:rsid w:val="26F6532D"/>
    <w:rsid w:val="270BC03C"/>
    <w:rsid w:val="27207316"/>
    <w:rsid w:val="2730E027"/>
    <w:rsid w:val="2748E403"/>
    <w:rsid w:val="277BD3CF"/>
    <w:rsid w:val="27995FBF"/>
    <w:rsid w:val="27ACA38A"/>
    <w:rsid w:val="27B788F8"/>
    <w:rsid w:val="27D99811"/>
    <w:rsid w:val="27F56B35"/>
    <w:rsid w:val="280EAED2"/>
    <w:rsid w:val="280F58C7"/>
    <w:rsid w:val="282C41E1"/>
    <w:rsid w:val="28914227"/>
    <w:rsid w:val="28A1386E"/>
    <w:rsid w:val="28AE646C"/>
    <w:rsid w:val="28B60595"/>
    <w:rsid w:val="2904F9C7"/>
    <w:rsid w:val="2914F54F"/>
    <w:rsid w:val="292B5555"/>
    <w:rsid w:val="29460EDB"/>
    <w:rsid w:val="297A4DC9"/>
    <w:rsid w:val="29ACFC99"/>
    <w:rsid w:val="29C2D6DC"/>
    <w:rsid w:val="29D11ED1"/>
    <w:rsid w:val="29F304D9"/>
    <w:rsid w:val="2A09ECF5"/>
    <w:rsid w:val="2A164309"/>
    <w:rsid w:val="2A23AE13"/>
    <w:rsid w:val="2A34C135"/>
    <w:rsid w:val="2A443F54"/>
    <w:rsid w:val="2AA1FD30"/>
    <w:rsid w:val="2ACB22C0"/>
    <w:rsid w:val="2AD15E15"/>
    <w:rsid w:val="2B04A226"/>
    <w:rsid w:val="2B355E24"/>
    <w:rsid w:val="2B6CC95C"/>
    <w:rsid w:val="2B945BA3"/>
    <w:rsid w:val="2BA6BE76"/>
    <w:rsid w:val="2BA871FF"/>
    <w:rsid w:val="2BBB2F64"/>
    <w:rsid w:val="2BD40E8A"/>
    <w:rsid w:val="2BF824DC"/>
    <w:rsid w:val="2C1A461E"/>
    <w:rsid w:val="2C2DBF90"/>
    <w:rsid w:val="2C671922"/>
    <w:rsid w:val="2C695CE8"/>
    <w:rsid w:val="2C900CC1"/>
    <w:rsid w:val="2CAED7D9"/>
    <w:rsid w:val="2CF0A460"/>
    <w:rsid w:val="2D0899BD"/>
    <w:rsid w:val="2D0E6A54"/>
    <w:rsid w:val="2D3052E0"/>
    <w:rsid w:val="2D6594B1"/>
    <w:rsid w:val="2D6AE3B6"/>
    <w:rsid w:val="2D824A6A"/>
    <w:rsid w:val="2D845B99"/>
    <w:rsid w:val="2DA3A061"/>
    <w:rsid w:val="2DB3390E"/>
    <w:rsid w:val="2DB894B1"/>
    <w:rsid w:val="2DC98FF1"/>
    <w:rsid w:val="2DD1ECF6"/>
    <w:rsid w:val="2DE66714"/>
    <w:rsid w:val="2DFC502A"/>
    <w:rsid w:val="2E148700"/>
    <w:rsid w:val="2E3DEE7F"/>
    <w:rsid w:val="2E494E75"/>
    <w:rsid w:val="2E64ACB9"/>
    <w:rsid w:val="2E809F45"/>
    <w:rsid w:val="2E93E49E"/>
    <w:rsid w:val="2EA92ADD"/>
    <w:rsid w:val="2ED37325"/>
    <w:rsid w:val="2EDD5E18"/>
    <w:rsid w:val="2EF244DD"/>
    <w:rsid w:val="2F016512"/>
    <w:rsid w:val="2F066133"/>
    <w:rsid w:val="2F06B417"/>
    <w:rsid w:val="2F33F9FC"/>
    <w:rsid w:val="2F749125"/>
    <w:rsid w:val="2F823775"/>
    <w:rsid w:val="2F87E769"/>
    <w:rsid w:val="2FB863B9"/>
    <w:rsid w:val="2FC96735"/>
    <w:rsid w:val="2FF091C6"/>
    <w:rsid w:val="3067F3A2"/>
    <w:rsid w:val="307BE322"/>
    <w:rsid w:val="309D0B51"/>
    <w:rsid w:val="309D3573"/>
    <w:rsid w:val="30ADCD47"/>
    <w:rsid w:val="30B09201"/>
    <w:rsid w:val="30B0A7B9"/>
    <w:rsid w:val="30C969AF"/>
    <w:rsid w:val="30DFAFF3"/>
    <w:rsid w:val="30F5DF91"/>
    <w:rsid w:val="31615599"/>
    <w:rsid w:val="3173E3AA"/>
    <w:rsid w:val="319C4CC6"/>
    <w:rsid w:val="31B74702"/>
    <w:rsid w:val="3205091E"/>
    <w:rsid w:val="3214375E"/>
    <w:rsid w:val="3221C5C8"/>
    <w:rsid w:val="323626A9"/>
    <w:rsid w:val="32743D4A"/>
    <w:rsid w:val="329719CA"/>
    <w:rsid w:val="3297BED0"/>
    <w:rsid w:val="32B5C9D9"/>
    <w:rsid w:val="32BD313B"/>
    <w:rsid w:val="32D088C0"/>
    <w:rsid w:val="32D6DC1E"/>
    <w:rsid w:val="32F0CE96"/>
    <w:rsid w:val="32FB8E83"/>
    <w:rsid w:val="333217CC"/>
    <w:rsid w:val="33357315"/>
    <w:rsid w:val="3338F6D5"/>
    <w:rsid w:val="336A3BB0"/>
    <w:rsid w:val="336B813A"/>
    <w:rsid w:val="3376C325"/>
    <w:rsid w:val="338605F7"/>
    <w:rsid w:val="3390C407"/>
    <w:rsid w:val="33D4AC13"/>
    <w:rsid w:val="33E3C76E"/>
    <w:rsid w:val="33F59854"/>
    <w:rsid w:val="3403BEFC"/>
    <w:rsid w:val="3421790E"/>
    <w:rsid w:val="342D8053"/>
    <w:rsid w:val="346265F1"/>
    <w:rsid w:val="349A90BC"/>
    <w:rsid w:val="34AB846C"/>
    <w:rsid w:val="34AD22E5"/>
    <w:rsid w:val="34C0A6A4"/>
    <w:rsid w:val="34D071F5"/>
    <w:rsid w:val="34DC72B6"/>
    <w:rsid w:val="35061B17"/>
    <w:rsid w:val="350807CD"/>
    <w:rsid w:val="35085396"/>
    <w:rsid w:val="354CC48F"/>
    <w:rsid w:val="354F9C83"/>
    <w:rsid w:val="35502C53"/>
    <w:rsid w:val="355E09C9"/>
    <w:rsid w:val="35707C74"/>
    <w:rsid w:val="3570A696"/>
    <w:rsid w:val="35963914"/>
    <w:rsid w:val="35BA0491"/>
    <w:rsid w:val="35D8509C"/>
    <w:rsid w:val="35E84525"/>
    <w:rsid w:val="35F6E915"/>
    <w:rsid w:val="360E7CE0"/>
    <w:rsid w:val="3611F93A"/>
    <w:rsid w:val="3627A53D"/>
    <w:rsid w:val="362FAC8B"/>
    <w:rsid w:val="364384F9"/>
    <w:rsid w:val="369EEDE5"/>
    <w:rsid w:val="36A28DFE"/>
    <w:rsid w:val="36BEEA98"/>
    <w:rsid w:val="36F16439"/>
    <w:rsid w:val="36FB2502"/>
    <w:rsid w:val="37112F3E"/>
    <w:rsid w:val="3711C5FC"/>
    <w:rsid w:val="37986AF1"/>
    <w:rsid w:val="37A021CB"/>
    <w:rsid w:val="37AA4D41"/>
    <w:rsid w:val="37C01982"/>
    <w:rsid w:val="37FD214E"/>
    <w:rsid w:val="38172AA9"/>
    <w:rsid w:val="38513424"/>
    <w:rsid w:val="388EE28D"/>
    <w:rsid w:val="38C82ED7"/>
    <w:rsid w:val="38D1C3DB"/>
    <w:rsid w:val="38E0FB9E"/>
    <w:rsid w:val="38E63336"/>
    <w:rsid w:val="38FF51F2"/>
    <w:rsid w:val="39155781"/>
    <w:rsid w:val="391D97D6"/>
    <w:rsid w:val="3934F3E0"/>
    <w:rsid w:val="394C60F9"/>
    <w:rsid w:val="3977F61A"/>
    <w:rsid w:val="397DECB8"/>
    <w:rsid w:val="3982CAD0"/>
    <w:rsid w:val="39B90CC7"/>
    <w:rsid w:val="39BCE53F"/>
    <w:rsid w:val="39C65546"/>
    <w:rsid w:val="39C66893"/>
    <w:rsid w:val="39E33E88"/>
    <w:rsid w:val="3A44669F"/>
    <w:rsid w:val="3A45E4B4"/>
    <w:rsid w:val="3A4C053F"/>
    <w:rsid w:val="3A519932"/>
    <w:rsid w:val="3A68974E"/>
    <w:rsid w:val="3A8C4303"/>
    <w:rsid w:val="3A8C832A"/>
    <w:rsid w:val="3A938BE6"/>
    <w:rsid w:val="3A9B2253"/>
    <w:rsid w:val="3AC4EA1C"/>
    <w:rsid w:val="3AD161F4"/>
    <w:rsid w:val="3AF46BFF"/>
    <w:rsid w:val="3B205177"/>
    <w:rsid w:val="3B475AFC"/>
    <w:rsid w:val="3B4797DF"/>
    <w:rsid w:val="3B76370B"/>
    <w:rsid w:val="3B7A552C"/>
    <w:rsid w:val="3BB48AD1"/>
    <w:rsid w:val="3BB637D1"/>
    <w:rsid w:val="3C1B01F4"/>
    <w:rsid w:val="3C22B645"/>
    <w:rsid w:val="3C4BD0E0"/>
    <w:rsid w:val="3C7D16EB"/>
    <w:rsid w:val="3C7DBE64"/>
    <w:rsid w:val="3C800AFE"/>
    <w:rsid w:val="3C884084"/>
    <w:rsid w:val="3C96E6C1"/>
    <w:rsid w:val="3CBA6B92"/>
    <w:rsid w:val="3CC32CFE"/>
    <w:rsid w:val="3CE20167"/>
    <w:rsid w:val="3CF5F5C7"/>
    <w:rsid w:val="3D16275E"/>
    <w:rsid w:val="3D904868"/>
    <w:rsid w:val="3DB9184F"/>
    <w:rsid w:val="3DBF3B6B"/>
    <w:rsid w:val="3E1C9B84"/>
    <w:rsid w:val="3E2359C5"/>
    <w:rsid w:val="3E32B722"/>
    <w:rsid w:val="3E5A5438"/>
    <w:rsid w:val="3E8E4256"/>
    <w:rsid w:val="3EA02038"/>
    <w:rsid w:val="3EBDDCD5"/>
    <w:rsid w:val="3ECEAF04"/>
    <w:rsid w:val="3ED99209"/>
    <w:rsid w:val="3EE00B3B"/>
    <w:rsid w:val="3EF0CED2"/>
    <w:rsid w:val="3F3080D7"/>
    <w:rsid w:val="3F5A5707"/>
    <w:rsid w:val="3F72CD48"/>
    <w:rsid w:val="3FA9B82B"/>
    <w:rsid w:val="3FAC6388"/>
    <w:rsid w:val="3FBD0347"/>
    <w:rsid w:val="40013852"/>
    <w:rsid w:val="4019A229"/>
    <w:rsid w:val="403A050B"/>
    <w:rsid w:val="403B3063"/>
    <w:rsid w:val="403BF099"/>
    <w:rsid w:val="407393BF"/>
    <w:rsid w:val="409AB12C"/>
    <w:rsid w:val="40AAC7BB"/>
    <w:rsid w:val="40EE90B3"/>
    <w:rsid w:val="40F05310"/>
    <w:rsid w:val="40F2DAFE"/>
    <w:rsid w:val="40F9947D"/>
    <w:rsid w:val="41088353"/>
    <w:rsid w:val="410C00B3"/>
    <w:rsid w:val="411FB182"/>
    <w:rsid w:val="4154D10C"/>
    <w:rsid w:val="4158B202"/>
    <w:rsid w:val="417001A5"/>
    <w:rsid w:val="41D4DC12"/>
    <w:rsid w:val="41DF48AB"/>
    <w:rsid w:val="41E4FAD8"/>
    <w:rsid w:val="41E8F61D"/>
    <w:rsid w:val="420EC636"/>
    <w:rsid w:val="425635BD"/>
    <w:rsid w:val="425CAB17"/>
    <w:rsid w:val="42709C51"/>
    <w:rsid w:val="4286213D"/>
    <w:rsid w:val="428A1181"/>
    <w:rsid w:val="42A63438"/>
    <w:rsid w:val="42B62CBD"/>
    <w:rsid w:val="4304B885"/>
    <w:rsid w:val="4329C434"/>
    <w:rsid w:val="43619634"/>
    <w:rsid w:val="4382F34E"/>
    <w:rsid w:val="438B45A7"/>
    <w:rsid w:val="4395EC91"/>
    <w:rsid w:val="43AA6702"/>
    <w:rsid w:val="43B680AD"/>
    <w:rsid w:val="440EF184"/>
    <w:rsid w:val="4454ECF3"/>
    <w:rsid w:val="446426FD"/>
    <w:rsid w:val="446A8317"/>
    <w:rsid w:val="44735725"/>
    <w:rsid w:val="4474DA0D"/>
    <w:rsid w:val="449052C4"/>
    <w:rsid w:val="44A8766C"/>
    <w:rsid w:val="44B95C76"/>
    <w:rsid w:val="44BC14FC"/>
    <w:rsid w:val="44DB79E3"/>
    <w:rsid w:val="45156016"/>
    <w:rsid w:val="45566891"/>
    <w:rsid w:val="45576536"/>
    <w:rsid w:val="455BCE44"/>
    <w:rsid w:val="45776E79"/>
    <w:rsid w:val="4579FBAF"/>
    <w:rsid w:val="459C42CC"/>
    <w:rsid w:val="45C201D6"/>
    <w:rsid w:val="45CD98A9"/>
    <w:rsid w:val="45DA8E6B"/>
    <w:rsid w:val="45FB1FAC"/>
    <w:rsid w:val="46303714"/>
    <w:rsid w:val="4634B133"/>
    <w:rsid w:val="465168EF"/>
    <w:rsid w:val="4654173B"/>
    <w:rsid w:val="4660FCB2"/>
    <w:rsid w:val="46666117"/>
    <w:rsid w:val="467079D6"/>
    <w:rsid w:val="468EE0E0"/>
    <w:rsid w:val="469949A3"/>
    <w:rsid w:val="46998322"/>
    <w:rsid w:val="46B06B50"/>
    <w:rsid w:val="4716AEEF"/>
    <w:rsid w:val="472A8CA6"/>
    <w:rsid w:val="4738132D"/>
    <w:rsid w:val="474120DF"/>
    <w:rsid w:val="475DD237"/>
    <w:rsid w:val="4777087D"/>
    <w:rsid w:val="4792324D"/>
    <w:rsid w:val="479FA68C"/>
    <w:rsid w:val="47AE0C57"/>
    <w:rsid w:val="47DE5ABD"/>
    <w:rsid w:val="47E0172E"/>
    <w:rsid w:val="47E6E0D6"/>
    <w:rsid w:val="4811D905"/>
    <w:rsid w:val="481B8F3B"/>
    <w:rsid w:val="482F46AB"/>
    <w:rsid w:val="48464331"/>
    <w:rsid w:val="485E05A8"/>
    <w:rsid w:val="48913E82"/>
    <w:rsid w:val="48915AD6"/>
    <w:rsid w:val="48B27F50"/>
    <w:rsid w:val="48B66AB9"/>
    <w:rsid w:val="48C58589"/>
    <w:rsid w:val="4911B907"/>
    <w:rsid w:val="491545E9"/>
    <w:rsid w:val="492E1A05"/>
    <w:rsid w:val="493DF43A"/>
    <w:rsid w:val="494A89F1"/>
    <w:rsid w:val="494D2E0D"/>
    <w:rsid w:val="494E7EEF"/>
    <w:rsid w:val="49560148"/>
    <w:rsid w:val="4979DD1B"/>
    <w:rsid w:val="49A75C12"/>
    <w:rsid w:val="49F84356"/>
    <w:rsid w:val="4A0EF14E"/>
    <w:rsid w:val="4A1F1F0B"/>
    <w:rsid w:val="4A363489"/>
    <w:rsid w:val="4A49C6AC"/>
    <w:rsid w:val="4A4E4FB1"/>
    <w:rsid w:val="4A9D2336"/>
    <w:rsid w:val="4AACBC82"/>
    <w:rsid w:val="4AC2728E"/>
    <w:rsid w:val="4AE30E46"/>
    <w:rsid w:val="4AE57C48"/>
    <w:rsid w:val="4B6E777C"/>
    <w:rsid w:val="4B80680B"/>
    <w:rsid w:val="4B836F74"/>
    <w:rsid w:val="4BA46DA5"/>
    <w:rsid w:val="4BBA56BB"/>
    <w:rsid w:val="4BEA2012"/>
    <w:rsid w:val="4C04B48C"/>
    <w:rsid w:val="4C0B8450"/>
    <w:rsid w:val="4C13F3C8"/>
    <w:rsid w:val="4C33EE21"/>
    <w:rsid w:val="4C642A38"/>
    <w:rsid w:val="4C7C413C"/>
    <w:rsid w:val="4C84CECF"/>
    <w:rsid w:val="4C92CF92"/>
    <w:rsid w:val="4C9B64A9"/>
    <w:rsid w:val="4CD87CE2"/>
    <w:rsid w:val="4CE91553"/>
    <w:rsid w:val="4CF0F7D7"/>
    <w:rsid w:val="4CF41F4B"/>
    <w:rsid w:val="4CF9B093"/>
    <w:rsid w:val="4D5E14A2"/>
    <w:rsid w:val="4D75E7C4"/>
    <w:rsid w:val="4DD07FDF"/>
    <w:rsid w:val="4DD50141"/>
    <w:rsid w:val="4E106BB4"/>
    <w:rsid w:val="4E162DB7"/>
    <w:rsid w:val="4E1CB8C1"/>
    <w:rsid w:val="4E20361B"/>
    <w:rsid w:val="4E2DA955"/>
    <w:rsid w:val="4E34FDDB"/>
    <w:rsid w:val="4E62635E"/>
    <w:rsid w:val="4E71C5E0"/>
    <w:rsid w:val="4E95AFE7"/>
    <w:rsid w:val="4EA7E9CB"/>
    <w:rsid w:val="4EBAEA29"/>
    <w:rsid w:val="4EE1C14C"/>
    <w:rsid w:val="4EF7A359"/>
    <w:rsid w:val="4F09A5AC"/>
    <w:rsid w:val="4F11B825"/>
    <w:rsid w:val="4F157823"/>
    <w:rsid w:val="4F3B2E1F"/>
    <w:rsid w:val="4F49052F"/>
    <w:rsid w:val="4F56B844"/>
    <w:rsid w:val="4F786857"/>
    <w:rsid w:val="4F8EB39C"/>
    <w:rsid w:val="4FB1FE18"/>
    <w:rsid w:val="4FCB82F0"/>
    <w:rsid w:val="50169D96"/>
    <w:rsid w:val="504A13F1"/>
    <w:rsid w:val="504AC1BC"/>
    <w:rsid w:val="506F3FC2"/>
    <w:rsid w:val="50747B21"/>
    <w:rsid w:val="5077A73D"/>
    <w:rsid w:val="507BDA5F"/>
    <w:rsid w:val="509BEED5"/>
    <w:rsid w:val="509F02B5"/>
    <w:rsid w:val="50A618E7"/>
    <w:rsid w:val="50AD8886"/>
    <w:rsid w:val="50BD7BE4"/>
    <w:rsid w:val="50D16A8D"/>
    <w:rsid w:val="51502D9E"/>
    <w:rsid w:val="515E0097"/>
    <w:rsid w:val="51711FC6"/>
    <w:rsid w:val="5176FCF2"/>
    <w:rsid w:val="5182032B"/>
    <w:rsid w:val="51BBA6B2"/>
    <w:rsid w:val="51F90113"/>
    <w:rsid w:val="5242C09C"/>
    <w:rsid w:val="52617059"/>
    <w:rsid w:val="52ACBCAF"/>
    <w:rsid w:val="52B00919"/>
    <w:rsid w:val="52CECF21"/>
    <w:rsid w:val="52CFBF3D"/>
    <w:rsid w:val="53453703"/>
    <w:rsid w:val="5346F41D"/>
    <w:rsid w:val="53679A1E"/>
    <w:rsid w:val="539CECD7"/>
    <w:rsid w:val="53CD5626"/>
    <w:rsid w:val="53E7833B"/>
    <w:rsid w:val="53F6E6A5"/>
    <w:rsid w:val="5414D8A6"/>
    <w:rsid w:val="5416D5AC"/>
    <w:rsid w:val="54303F8E"/>
    <w:rsid w:val="54386EA5"/>
    <w:rsid w:val="5438E4A5"/>
    <w:rsid w:val="543BCB53"/>
    <w:rsid w:val="543F7761"/>
    <w:rsid w:val="54561E1E"/>
    <w:rsid w:val="545D7D66"/>
    <w:rsid w:val="5499F24F"/>
    <w:rsid w:val="54A32B97"/>
    <w:rsid w:val="54A6768E"/>
    <w:rsid w:val="54B57069"/>
    <w:rsid w:val="5516C022"/>
    <w:rsid w:val="552E1653"/>
    <w:rsid w:val="55567182"/>
    <w:rsid w:val="55613901"/>
    <w:rsid w:val="557B0B4F"/>
    <w:rsid w:val="558588CC"/>
    <w:rsid w:val="558D9EFE"/>
    <w:rsid w:val="55E710E6"/>
    <w:rsid w:val="55F50B68"/>
    <w:rsid w:val="560B9730"/>
    <w:rsid w:val="565B6F4C"/>
    <w:rsid w:val="566EF837"/>
    <w:rsid w:val="56882094"/>
    <w:rsid w:val="56887D29"/>
    <w:rsid w:val="56C91BA5"/>
    <w:rsid w:val="56E7204C"/>
    <w:rsid w:val="5723EBA2"/>
    <w:rsid w:val="5729097B"/>
    <w:rsid w:val="576A51DF"/>
    <w:rsid w:val="5787EF1F"/>
    <w:rsid w:val="5794FCA9"/>
    <w:rsid w:val="57D0C012"/>
    <w:rsid w:val="57D994C5"/>
    <w:rsid w:val="57EF5227"/>
    <w:rsid w:val="580310DD"/>
    <w:rsid w:val="580DBE7F"/>
    <w:rsid w:val="581A6540"/>
    <w:rsid w:val="585EC874"/>
    <w:rsid w:val="5882F0AD"/>
    <w:rsid w:val="58B8B1E6"/>
    <w:rsid w:val="58C8E808"/>
    <w:rsid w:val="58CA57C8"/>
    <w:rsid w:val="58F8BBC8"/>
    <w:rsid w:val="58F8C513"/>
    <w:rsid w:val="593EB2C6"/>
    <w:rsid w:val="5953BEED"/>
    <w:rsid w:val="59668E56"/>
    <w:rsid w:val="5979B783"/>
    <w:rsid w:val="59B0166C"/>
    <w:rsid w:val="59B71708"/>
    <w:rsid w:val="59B9680C"/>
    <w:rsid w:val="59D5D5B3"/>
    <w:rsid w:val="59F1A402"/>
    <w:rsid w:val="5A1AD2E7"/>
    <w:rsid w:val="5A1BA621"/>
    <w:rsid w:val="5A236F4D"/>
    <w:rsid w:val="5A254CFE"/>
    <w:rsid w:val="5A45DE3F"/>
    <w:rsid w:val="5A5F2476"/>
    <w:rsid w:val="5A7D0874"/>
    <w:rsid w:val="5AAEFE9A"/>
    <w:rsid w:val="5B025EB7"/>
    <w:rsid w:val="5B2EE06F"/>
    <w:rsid w:val="5B319518"/>
    <w:rsid w:val="5B451421"/>
    <w:rsid w:val="5B50E35A"/>
    <w:rsid w:val="5B60E452"/>
    <w:rsid w:val="5BB1FDDB"/>
    <w:rsid w:val="5BBA916F"/>
    <w:rsid w:val="5BDD2932"/>
    <w:rsid w:val="5BF8E552"/>
    <w:rsid w:val="5C0791FC"/>
    <w:rsid w:val="5C087650"/>
    <w:rsid w:val="5C25C798"/>
    <w:rsid w:val="5C5C859D"/>
    <w:rsid w:val="5C6F61A0"/>
    <w:rsid w:val="5C7A06B1"/>
    <w:rsid w:val="5C93A64C"/>
    <w:rsid w:val="5CA04D9C"/>
    <w:rsid w:val="5CCD6579"/>
    <w:rsid w:val="5D74B921"/>
    <w:rsid w:val="5D95493D"/>
    <w:rsid w:val="5D9BD7DE"/>
    <w:rsid w:val="5DCD71E8"/>
    <w:rsid w:val="5DEB250B"/>
    <w:rsid w:val="5E1FEE00"/>
    <w:rsid w:val="5E33F409"/>
    <w:rsid w:val="5E829AA5"/>
    <w:rsid w:val="5E8B17AA"/>
    <w:rsid w:val="5EAB1E00"/>
    <w:rsid w:val="5EAD98AD"/>
    <w:rsid w:val="5EC8D8FA"/>
    <w:rsid w:val="5ED909D4"/>
    <w:rsid w:val="5EF05361"/>
    <w:rsid w:val="5F1930CE"/>
    <w:rsid w:val="5F22F3E1"/>
    <w:rsid w:val="5F2E8C4D"/>
    <w:rsid w:val="5F341B60"/>
    <w:rsid w:val="5F40A835"/>
    <w:rsid w:val="5F51C2CB"/>
    <w:rsid w:val="5F7BA30F"/>
    <w:rsid w:val="5F876140"/>
    <w:rsid w:val="5F889E2F"/>
    <w:rsid w:val="5FAF4EFF"/>
    <w:rsid w:val="5FF8669F"/>
    <w:rsid w:val="5FFBCC0C"/>
    <w:rsid w:val="5FFD3729"/>
    <w:rsid w:val="600100CD"/>
    <w:rsid w:val="60095B4B"/>
    <w:rsid w:val="601E6B06"/>
    <w:rsid w:val="60262E6A"/>
    <w:rsid w:val="6053E676"/>
    <w:rsid w:val="607A608F"/>
    <w:rsid w:val="60999E72"/>
    <w:rsid w:val="60AD2DF1"/>
    <w:rsid w:val="60D378A0"/>
    <w:rsid w:val="60E62EB2"/>
    <w:rsid w:val="60FE0BAF"/>
    <w:rsid w:val="61179081"/>
    <w:rsid w:val="614C059C"/>
    <w:rsid w:val="6171A03B"/>
    <w:rsid w:val="617BD383"/>
    <w:rsid w:val="61943700"/>
    <w:rsid w:val="61C228ED"/>
    <w:rsid w:val="622551C0"/>
    <w:rsid w:val="6247A98F"/>
    <w:rsid w:val="6248C01D"/>
    <w:rsid w:val="624C6AB6"/>
    <w:rsid w:val="6260E002"/>
    <w:rsid w:val="626312E8"/>
    <w:rsid w:val="626F4901"/>
    <w:rsid w:val="62A13C11"/>
    <w:rsid w:val="62D2A5B3"/>
    <w:rsid w:val="631DBEAF"/>
    <w:rsid w:val="637F3749"/>
    <w:rsid w:val="6392F448"/>
    <w:rsid w:val="6393832D"/>
    <w:rsid w:val="63AD97F0"/>
    <w:rsid w:val="63D84237"/>
    <w:rsid w:val="63E4CEB3"/>
    <w:rsid w:val="640606BC"/>
    <w:rsid w:val="640F239B"/>
    <w:rsid w:val="6412EC85"/>
    <w:rsid w:val="642CBB2A"/>
    <w:rsid w:val="644DAEE4"/>
    <w:rsid w:val="647320DE"/>
    <w:rsid w:val="648C493B"/>
    <w:rsid w:val="649176AF"/>
    <w:rsid w:val="64CDD52F"/>
    <w:rsid w:val="64D5C2B5"/>
    <w:rsid w:val="64E16752"/>
    <w:rsid w:val="64E4DB03"/>
    <w:rsid w:val="64ED7187"/>
    <w:rsid w:val="64EF8E02"/>
    <w:rsid w:val="64F9C9AF"/>
    <w:rsid w:val="65090313"/>
    <w:rsid w:val="6511B464"/>
    <w:rsid w:val="6564744A"/>
    <w:rsid w:val="656621F4"/>
    <w:rsid w:val="6571683E"/>
    <w:rsid w:val="657DD023"/>
    <w:rsid w:val="65C42552"/>
    <w:rsid w:val="65EDD485"/>
    <w:rsid w:val="662D4710"/>
    <w:rsid w:val="663C0E4B"/>
    <w:rsid w:val="667D37B3"/>
    <w:rsid w:val="6681D896"/>
    <w:rsid w:val="66959A10"/>
    <w:rsid w:val="66BD0D59"/>
    <w:rsid w:val="6733705A"/>
    <w:rsid w:val="673AEEAC"/>
    <w:rsid w:val="673D9E91"/>
    <w:rsid w:val="6774FB04"/>
    <w:rsid w:val="67C7EA01"/>
    <w:rsid w:val="67D7DEAC"/>
    <w:rsid w:val="67F838FB"/>
    <w:rsid w:val="6803E09C"/>
    <w:rsid w:val="680A3376"/>
    <w:rsid w:val="680B9E47"/>
    <w:rsid w:val="682B1A08"/>
    <w:rsid w:val="686CA1E7"/>
    <w:rsid w:val="686D25DA"/>
    <w:rsid w:val="687E0D4A"/>
    <w:rsid w:val="688BE824"/>
    <w:rsid w:val="68A51E18"/>
    <w:rsid w:val="68AE6264"/>
    <w:rsid w:val="69032A8D"/>
    <w:rsid w:val="692DD7B2"/>
    <w:rsid w:val="694D039A"/>
    <w:rsid w:val="695FA33A"/>
    <w:rsid w:val="6973AF0D"/>
    <w:rsid w:val="69870028"/>
    <w:rsid w:val="69882024"/>
    <w:rsid w:val="69A2C080"/>
    <w:rsid w:val="69BC79C2"/>
    <w:rsid w:val="6A345C82"/>
    <w:rsid w:val="6A499EBE"/>
    <w:rsid w:val="6A89540A"/>
    <w:rsid w:val="6A8E95ED"/>
    <w:rsid w:val="6AB6EA48"/>
    <w:rsid w:val="6AD60D9D"/>
    <w:rsid w:val="6AF89200"/>
    <w:rsid w:val="6AFF5A24"/>
    <w:rsid w:val="6B3D16B3"/>
    <w:rsid w:val="6B4FE2D6"/>
    <w:rsid w:val="6B56E689"/>
    <w:rsid w:val="6B62EEAD"/>
    <w:rsid w:val="6B6315BF"/>
    <w:rsid w:val="6B6D77DD"/>
    <w:rsid w:val="6B7743B1"/>
    <w:rsid w:val="6BC64FE3"/>
    <w:rsid w:val="6C06E17D"/>
    <w:rsid w:val="6C24F190"/>
    <w:rsid w:val="6C52BAA9"/>
    <w:rsid w:val="6C672746"/>
    <w:rsid w:val="6C8D34D9"/>
    <w:rsid w:val="6CB241F3"/>
    <w:rsid w:val="6CDA5D82"/>
    <w:rsid w:val="6D04DB94"/>
    <w:rsid w:val="6D164A32"/>
    <w:rsid w:val="6D24CAE1"/>
    <w:rsid w:val="6D26EAAD"/>
    <w:rsid w:val="6D683399"/>
    <w:rsid w:val="6D9F6149"/>
    <w:rsid w:val="6DA2B1DE"/>
    <w:rsid w:val="6E092375"/>
    <w:rsid w:val="6E171AA6"/>
    <w:rsid w:val="6E253BCD"/>
    <w:rsid w:val="6E2777A9"/>
    <w:rsid w:val="6E2C6027"/>
    <w:rsid w:val="6E67F5D2"/>
    <w:rsid w:val="6E698522"/>
    <w:rsid w:val="6E8F002C"/>
    <w:rsid w:val="6F13324E"/>
    <w:rsid w:val="6F3E1734"/>
    <w:rsid w:val="6F49A8BC"/>
    <w:rsid w:val="6F4C83F9"/>
    <w:rsid w:val="6F5686C7"/>
    <w:rsid w:val="6F59F43A"/>
    <w:rsid w:val="6F620710"/>
    <w:rsid w:val="6F63FFD1"/>
    <w:rsid w:val="6F9441CB"/>
    <w:rsid w:val="6FA2BFD3"/>
    <w:rsid w:val="6FEDF313"/>
    <w:rsid w:val="7018755C"/>
    <w:rsid w:val="703C7C56"/>
    <w:rsid w:val="703EBEB1"/>
    <w:rsid w:val="7040B54D"/>
    <w:rsid w:val="707BFE17"/>
    <w:rsid w:val="70BFA23D"/>
    <w:rsid w:val="70D8E2E0"/>
    <w:rsid w:val="70D9E795"/>
    <w:rsid w:val="713BFEFB"/>
    <w:rsid w:val="713CA401"/>
    <w:rsid w:val="7151A3E6"/>
    <w:rsid w:val="719B1D60"/>
    <w:rsid w:val="719C978E"/>
    <w:rsid w:val="71A05837"/>
    <w:rsid w:val="71A30AE6"/>
    <w:rsid w:val="71AC6535"/>
    <w:rsid w:val="71D0B7AB"/>
    <w:rsid w:val="71E44201"/>
    <w:rsid w:val="71FB82A8"/>
    <w:rsid w:val="7201F285"/>
    <w:rsid w:val="7226E2A8"/>
    <w:rsid w:val="72396146"/>
    <w:rsid w:val="723DC5AC"/>
    <w:rsid w:val="724B1901"/>
    <w:rsid w:val="725BE1AB"/>
    <w:rsid w:val="726703C1"/>
    <w:rsid w:val="72A5BF77"/>
    <w:rsid w:val="72BCC1C4"/>
    <w:rsid w:val="72CEF3D6"/>
    <w:rsid w:val="72DFF467"/>
    <w:rsid w:val="7318B283"/>
    <w:rsid w:val="731BD7C5"/>
    <w:rsid w:val="73418FF0"/>
    <w:rsid w:val="7390C60F"/>
    <w:rsid w:val="73A40BBF"/>
    <w:rsid w:val="73AD17D7"/>
    <w:rsid w:val="73B0B18C"/>
    <w:rsid w:val="73B17DA3"/>
    <w:rsid w:val="73D7188B"/>
    <w:rsid w:val="73E597F0"/>
    <w:rsid w:val="74118857"/>
    <w:rsid w:val="748D1BB3"/>
    <w:rsid w:val="749AAFBE"/>
    <w:rsid w:val="74C4853D"/>
    <w:rsid w:val="74E3F8F9"/>
    <w:rsid w:val="74EBE67F"/>
    <w:rsid w:val="74F2F79A"/>
    <w:rsid w:val="754ADBD2"/>
    <w:rsid w:val="758B532A"/>
    <w:rsid w:val="75A21CC8"/>
    <w:rsid w:val="75AA00DA"/>
    <w:rsid w:val="75B5463E"/>
    <w:rsid w:val="75BD80BF"/>
    <w:rsid w:val="75F99CEF"/>
    <w:rsid w:val="75FD54A0"/>
    <w:rsid w:val="7623A1F0"/>
    <w:rsid w:val="763CA35C"/>
    <w:rsid w:val="7660559E"/>
    <w:rsid w:val="766E8E83"/>
    <w:rsid w:val="7674C9D8"/>
    <w:rsid w:val="7692957D"/>
    <w:rsid w:val="76CDCCF3"/>
    <w:rsid w:val="77482464"/>
    <w:rsid w:val="774857BB"/>
    <w:rsid w:val="7760EB24"/>
    <w:rsid w:val="7762BC81"/>
    <w:rsid w:val="7776A90C"/>
    <w:rsid w:val="77D4FB7C"/>
    <w:rsid w:val="77E71860"/>
    <w:rsid w:val="77EE0276"/>
    <w:rsid w:val="77F8C0FD"/>
    <w:rsid w:val="78109A39"/>
    <w:rsid w:val="7836C076"/>
    <w:rsid w:val="7851FD5D"/>
    <w:rsid w:val="78699D54"/>
    <w:rsid w:val="786C481B"/>
    <w:rsid w:val="78808437"/>
    <w:rsid w:val="789D9CE0"/>
    <w:rsid w:val="789F2606"/>
    <w:rsid w:val="78BB6F53"/>
    <w:rsid w:val="78C2C8B5"/>
    <w:rsid w:val="78CC6B62"/>
    <w:rsid w:val="78DBD367"/>
    <w:rsid w:val="78E94BD0"/>
    <w:rsid w:val="799FE3E6"/>
    <w:rsid w:val="79A62F45"/>
    <w:rsid w:val="79AE1CCB"/>
    <w:rsid w:val="79EC402D"/>
    <w:rsid w:val="7A033E0B"/>
    <w:rsid w:val="7A1A0140"/>
    <w:rsid w:val="7A27BAD3"/>
    <w:rsid w:val="7A4C392B"/>
    <w:rsid w:val="7A869C0B"/>
    <w:rsid w:val="7A8AFF3C"/>
    <w:rsid w:val="7AD4151B"/>
    <w:rsid w:val="7B0073B2"/>
    <w:rsid w:val="7B12E2A8"/>
    <w:rsid w:val="7B1EE781"/>
    <w:rsid w:val="7B22E33D"/>
    <w:rsid w:val="7B4BA27E"/>
    <w:rsid w:val="7B5BCF7C"/>
    <w:rsid w:val="7BA3E8DD"/>
    <w:rsid w:val="7BD4044A"/>
    <w:rsid w:val="7C0DF1E8"/>
    <w:rsid w:val="7C45BFCF"/>
    <w:rsid w:val="7C681FED"/>
    <w:rsid w:val="7C776E16"/>
    <w:rsid w:val="7C7885E3"/>
    <w:rsid w:val="7CC3E939"/>
    <w:rsid w:val="7D0746F7"/>
    <w:rsid w:val="7D0FA59F"/>
    <w:rsid w:val="7D40125E"/>
    <w:rsid w:val="7D7E95EB"/>
    <w:rsid w:val="7D9E9F44"/>
    <w:rsid w:val="7DC05823"/>
    <w:rsid w:val="7DCE5C61"/>
    <w:rsid w:val="7DDC3529"/>
    <w:rsid w:val="7DDC4775"/>
    <w:rsid w:val="7DE072BE"/>
    <w:rsid w:val="7DFADF6B"/>
    <w:rsid w:val="7E4763CB"/>
    <w:rsid w:val="7E5D43FA"/>
    <w:rsid w:val="7E7FDBBD"/>
    <w:rsid w:val="7E88BAA6"/>
    <w:rsid w:val="7E92C8C5"/>
    <w:rsid w:val="7EAA8309"/>
    <w:rsid w:val="7EAAE3ED"/>
    <w:rsid w:val="7EF20735"/>
    <w:rsid w:val="7F03F178"/>
    <w:rsid w:val="7F16E05F"/>
    <w:rsid w:val="7F250D69"/>
    <w:rsid w:val="7F4D5827"/>
    <w:rsid w:val="7F54A609"/>
    <w:rsid w:val="7F5D962C"/>
    <w:rsid w:val="7F762806"/>
    <w:rsid w:val="7F914033"/>
    <w:rsid w:val="7F96B95A"/>
    <w:rsid w:val="7FA4ACF0"/>
    <w:rsid w:val="7FAFA558"/>
    <w:rsid w:val="7FDE0D2E"/>
    <w:rsid w:val="7FF7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A08BE5"/>
  <w15:chartTrackingRefBased/>
  <w15:docId w15:val="{92E2F25D-4E49-44E7-A689-420BF1D2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Piedepgina">
    <w:name w:val="footer"/>
    <w:basedOn w:val="Normal"/>
    <w:link w:val="PiedepginaCar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edepginaCar">
    <w:name w:val="Pie de página Car"/>
    <w:link w:val="Piedepgina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Encabezado">
    <w:name w:val="header"/>
    <w:basedOn w:val="Normal"/>
    <w:link w:val="EncabezadoCar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EncabezadoCar">
    <w:name w:val="Encabezado Car"/>
    <w:link w:val="Encabezado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1540B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xtodeglobo">
    <w:name w:val="Balloon Text"/>
    <w:basedOn w:val="Normal"/>
    <w:link w:val="TextodegloboCar"/>
    <w:uiPriority w:val="99"/>
    <w:rsid w:val="00EA6902"/>
    <w:rPr>
      <w:rFonts w:cs="Tahoma"/>
      <w:szCs w:val="18"/>
    </w:rPr>
  </w:style>
  <w:style w:type="character" w:customStyle="1" w:styleId="TextodegloboCar">
    <w:name w:val="Texto de globo Car"/>
    <w:link w:val="Textodeglobo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Nmerodelnea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anormal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vnculo">
    <w:name w:val="Hyperlink"/>
    <w:uiPriority w:val="99"/>
    <w:rsid w:val="00EA6902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anormal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Bibliografa">
    <w:name w:val="Bibliography"/>
    <w:basedOn w:val="Normal"/>
    <w:next w:val="Normal"/>
    <w:uiPriority w:val="37"/>
    <w:semiHidden/>
    <w:unhideWhenUsed/>
    <w:rsid w:val="00EA6902"/>
  </w:style>
  <w:style w:type="paragraph" w:styleId="Textoindependiente">
    <w:name w:val="Body Text"/>
    <w:link w:val="TextoindependienteCar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oindependienteCar">
    <w:name w:val="Texto independiente Car"/>
    <w:link w:val="Textoindependiente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Refdecomentario">
    <w:name w:val="annotation reference"/>
    <w:rsid w:val="00EA6902"/>
    <w:rPr>
      <w:sz w:val="21"/>
      <w:szCs w:val="21"/>
    </w:rPr>
  </w:style>
  <w:style w:type="paragraph" w:styleId="Textocomentario">
    <w:name w:val="annotation text"/>
    <w:basedOn w:val="Normal"/>
    <w:link w:val="TextocomentarioCar"/>
    <w:rsid w:val="00EA6902"/>
  </w:style>
  <w:style w:type="character" w:customStyle="1" w:styleId="TextocomentarioCar">
    <w:name w:val="Texto comentario Car"/>
    <w:link w:val="Textocomentario"/>
    <w:rsid w:val="00EA6902"/>
    <w:rPr>
      <w:rFonts w:ascii="Palatino Linotype" w:hAnsi="Palatino Linotype"/>
      <w:noProof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A6902"/>
    <w:rPr>
      <w:b/>
      <w:bCs/>
    </w:rPr>
  </w:style>
  <w:style w:type="character" w:customStyle="1" w:styleId="AsuntodelcomentarioCar">
    <w:name w:val="Asunto del comentario Car"/>
    <w:link w:val="Asuntodelcomentario"/>
    <w:rsid w:val="00EA6902"/>
    <w:rPr>
      <w:rFonts w:ascii="Palatino Linotype" w:hAnsi="Palatino Linotype"/>
      <w:b/>
      <w:bCs/>
      <w:noProof/>
      <w:color w:val="000000"/>
    </w:rPr>
  </w:style>
  <w:style w:type="character" w:styleId="Refdenotaalfinal">
    <w:name w:val="endnote reference"/>
    <w:rsid w:val="00EA6902"/>
    <w:rPr>
      <w:vertAlign w:val="superscript"/>
    </w:rPr>
  </w:style>
  <w:style w:type="paragraph" w:styleId="Textonotaalfinal">
    <w:name w:val="endnote text"/>
    <w:basedOn w:val="Normal"/>
    <w:link w:val="TextonotaalfinalCar"/>
    <w:semiHidden/>
    <w:unhideWhenUsed/>
    <w:rsid w:val="00EA6902"/>
    <w:pPr>
      <w:spacing w:line="240" w:lineRule="auto"/>
    </w:pPr>
  </w:style>
  <w:style w:type="character" w:customStyle="1" w:styleId="TextonotaalfinalCar">
    <w:name w:val="Texto nota al final Car"/>
    <w:link w:val="Textonotaalfinal"/>
    <w:semiHidden/>
    <w:rsid w:val="00EA6902"/>
    <w:rPr>
      <w:rFonts w:ascii="Palatino Linotype" w:hAnsi="Palatino Linotype"/>
      <w:noProof/>
      <w:color w:val="000000"/>
    </w:rPr>
  </w:style>
  <w:style w:type="character" w:styleId="Hipervnculovisitado">
    <w:name w:val="FollowedHyperlink"/>
    <w:rsid w:val="00EA6902"/>
    <w:rPr>
      <w:color w:val="954F72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EA6902"/>
    <w:pPr>
      <w:spacing w:line="240" w:lineRule="auto"/>
    </w:pPr>
  </w:style>
  <w:style w:type="character" w:customStyle="1" w:styleId="TextonotapieCar">
    <w:name w:val="Texto nota pie Car"/>
    <w:link w:val="Textonotapie"/>
    <w:semiHidden/>
    <w:rsid w:val="00EA690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A6902"/>
    <w:rPr>
      <w:szCs w:val="24"/>
    </w:rPr>
  </w:style>
  <w:style w:type="paragraph" w:customStyle="1" w:styleId="MsoFootnoteText0">
    <w:name w:val="MsoFootnoteText"/>
    <w:basedOn w:val="NormalWeb"/>
    <w:qFormat/>
    <w:rsid w:val="00EA6902"/>
    <w:rPr>
      <w:rFonts w:ascii="Times New Roman" w:hAnsi="Times New Roman"/>
    </w:rPr>
  </w:style>
  <w:style w:type="character" w:styleId="Nmerodepgina">
    <w:name w:val="page number"/>
    <w:rsid w:val="00EA6902"/>
  </w:style>
  <w:style w:type="character" w:styleId="Textodelmarcadordeposicin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styleId="Descripcin">
    <w:name w:val="caption"/>
    <w:basedOn w:val="Normal"/>
    <w:next w:val="Normal"/>
    <w:link w:val="DescripcinCar"/>
    <w:qFormat/>
    <w:rsid w:val="00801DB9"/>
    <w:pPr>
      <w:suppressAutoHyphens/>
      <w:spacing w:before="120" w:after="240" w:line="276" w:lineRule="auto"/>
      <w:jc w:val="center"/>
    </w:pPr>
    <w:rPr>
      <w:rFonts w:ascii="Times New Roman" w:eastAsia="Times New Roman" w:hAnsi="Times New Roman"/>
      <w:b/>
      <w:color w:val="auto"/>
      <w:sz w:val="22"/>
      <w:lang w:val="es-ES" w:eastAsia="ar-SA"/>
    </w:rPr>
  </w:style>
  <w:style w:type="character" w:customStyle="1" w:styleId="DescripcinCar">
    <w:name w:val="Descripción Car"/>
    <w:link w:val="Descripcin"/>
    <w:locked/>
    <w:rsid w:val="00801DB9"/>
    <w:rPr>
      <w:rFonts w:ascii="Times New Roman" w:eastAsia="Times New Roman" w:hAnsi="Times New Roman"/>
      <w:b/>
      <w:sz w:val="22"/>
      <w:lang w:val="es-ES" w:eastAsia="ar-SA"/>
    </w:rPr>
  </w:style>
  <w:style w:type="paragraph" w:styleId="Revisin">
    <w:name w:val="Revision"/>
    <w:hidden/>
    <w:uiPriority w:val="99"/>
    <w:semiHidden/>
    <w:rsid w:val="00C73E4E"/>
    <w:rPr>
      <w:rFonts w:ascii="Palatino Linotype" w:hAnsi="Palatino Linotype"/>
      <w:color w:val="000000"/>
    </w:rPr>
  </w:style>
  <w:style w:type="paragraph" w:customStyle="1" w:styleId="Sinespaciado1">
    <w:name w:val="Sin espaciado1"/>
    <w:rsid w:val="00DF76AA"/>
    <w:pPr>
      <w:ind w:firstLine="709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NormalNegro">
    <w:name w:val="Normal + Negro"/>
    <w:basedOn w:val="Normal"/>
    <w:link w:val="NormalNegroZnak"/>
    <w:rsid w:val="00E4433D"/>
    <w:pPr>
      <w:spacing w:line="240" w:lineRule="auto"/>
    </w:pPr>
    <w:rPr>
      <w:rFonts w:ascii="Times New Roman" w:eastAsia="Times New Roman" w:hAnsi="Times New Roman"/>
      <w:sz w:val="24"/>
      <w:lang w:val="es-ES" w:eastAsia="es-ES"/>
    </w:rPr>
  </w:style>
  <w:style w:type="character" w:customStyle="1" w:styleId="NormalNegroZnak">
    <w:name w:val="Normal + Negro Znak"/>
    <w:link w:val="NormalNegro"/>
    <w:locked/>
    <w:rsid w:val="00E4433D"/>
    <w:rPr>
      <w:rFonts w:ascii="Times New Roman" w:eastAsia="Times New Roman" w:hAnsi="Times New Roman"/>
      <w:color w:val="000000"/>
      <w:sz w:val="24"/>
      <w:lang w:val="es-ES" w:eastAsia="es-ES"/>
    </w:rPr>
  </w:style>
  <w:style w:type="paragraph" w:customStyle="1" w:styleId="tablascristales">
    <w:name w:val="tablas cristales"/>
    <w:basedOn w:val="Normal"/>
    <w:link w:val="tablascristalesCar"/>
    <w:rsid w:val="00DB3944"/>
    <w:pPr>
      <w:suppressAutoHyphens/>
      <w:spacing w:line="320" w:lineRule="exact"/>
      <w:jc w:val="left"/>
    </w:pPr>
    <w:rPr>
      <w:rFonts w:ascii="Times New Roman" w:eastAsia="Times New Roman" w:hAnsi="Times New Roman"/>
      <w:color w:val="auto"/>
      <w:lang w:val="en-GB" w:eastAsia="ar-SA"/>
    </w:rPr>
  </w:style>
  <w:style w:type="character" w:customStyle="1" w:styleId="tablascristalesCar">
    <w:name w:val="tablas cristales Car"/>
    <w:link w:val="tablascristales"/>
    <w:locked/>
    <w:rsid w:val="00DB3944"/>
    <w:rPr>
      <w:rFonts w:ascii="Times New Roman" w:eastAsia="Times New Roman" w:hAnsi="Times New Roman"/>
      <w:lang w:val="en-GB" w:eastAsia="ar-SA"/>
    </w:rPr>
  </w:style>
  <w:style w:type="paragraph" w:customStyle="1" w:styleId="EstiloEpgrafe">
    <w:name w:val="Estilo Epígrafe"/>
    <w:basedOn w:val="Descripcin"/>
    <w:next w:val="Descripcin"/>
    <w:link w:val="EstiloEpgrafeCar"/>
    <w:rsid w:val="00114450"/>
    <w:pPr>
      <w:suppressAutoHyphens w:val="0"/>
    </w:pPr>
    <w:rPr>
      <w:lang w:eastAsia="es-ES"/>
    </w:rPr>
  </w:style>
  <w:style w:type="character" w:customStyle="1" w:styleId="EstiloEpgrafeCar">
    <w:name w:val="Estilo Epígrafe Car"/>
    <w:link w:val="EstiloEpgrafe"/>
    <w:locked/>
    <w:rsid w:val="00114450"/>
    <w:rPr>
      <w:rFonts w:ascii="Times New Roman" w:eastAsia="Times New Roman" w:hAnsi="Times New Roman"/>
      <w:b/>
      <w:sz w:val="22"/>
      <w:lang w:val="es-ES" w:eastAsia="es-ES"/>
    </w:rPr>
  </w:style>
  <w:style w:type="paragraph" w:customStyle="1" w:styleId="Estilotabla">
    <w:name w:val="Estilo tabla"/>
    <w:basedOn w:val="Normal"/>
    <w:link w:val="EstilotablaCar"/>
    <w:rsid w:val="00E80F13"/>
    <w:pPr>
      <w:suppressAutoHyphens/>
      <w:spacing w:line="320" w:lineRule="exact"/>
      <w:jc w:val="left"/>
    </w:pPr>
    <w:rPr>
      <w:rFonts w:ascii="Times New Roman" w:eastAsia="Times New Roman" w:hAnsi="Times New Roman"/>
      <w:color w:val="auto"/>
      <w:lang w:val="es-ES" w:eastAsia="ar-SA"/>
    </w:rPr>
  </w:style>
  <w:style w:type="character" w:customStyle="1" w:styleId="EstilotablaCar">
    <w:name w:val="Estilo tabla Car"/>
    <w:link w:val="Estilotabla"/>
    <w:locked/>
    <w:rsid w:val="00E80F13"/>
    <w:rPr>
      <w:rFonts w:ascii="Times New Roman" w:eastAsia="Times New Roman" w:hAnsi="Times New Roman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gonzalez.noya@usc.es" TargetMode="External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openxmlformats.org/officeDocument/2006/relationships/image" Target="media/image20.emf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5.emf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andra.fernandez.farina@usc.e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0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e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sa.pedrido@usc.es" TargetMode="External"/><Relationship Id="rId22" Type="http://schemas.microsoft.com/office/2007/relationships/hdphoto" Target="media/hdphoto4.wdp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EM\Downloads\ijm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C9E5F9C0F04A4DA90D3F026EC99648" ma:contentTypeVersion="13" ma:contentTypeDescription="Crear nuevo documento." ma:contentTypeScope="" ma:versionID="8a89fa40962ae2d9c058d08a76482245">
  <xsd:schema xmlns:xsd="http://www.w3.org/2001/XMLSchema" xmlns:xs="http://www.w3.org/2001/XMLSchema" xmlns:p="http://schemas.microsoft.com/office/2006/metadata/properties" xmlns:ns3="c817a7d0-24ec-4f68-b9f1-985dd363fb30" xmlns:ns4="b0033315-e615-46a9-a8e6-b2552ea68c00" targetNamespace="http://schemas.microsoft.com/office/2006/metadata/properties" ma:root="true" ma:fieldsID="8860b8875d4b22804e6113cd79b833e6" ns3:_="" ns4:_="">
    <xsd:import namespace="c817a7d0-24ec-4f68-b9f1-985dd363fb30"/>
    <xsd:import namespace="b0033315-e615-46a9-a8e6-b2552ea68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7a7d0-24ec-4f68-b9f1-985dd363f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33315-e615-46a9-a8e6-b2552ea68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B60094-A509-4011-BF93-E695E89B10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387A8E-0FA9-42C9-A99E-00FD156708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4793F4-7384-47D2-B559-5301BD170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7a7d0-24ec-4f68-b9f1-985dd363fb30"/>
    <ds:schemaRef ds:uri="b0033315-e615-46a9-a8e6-b2552ea68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8122BF-0E48-4F2F-86B1-167FD4753DCC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817a7d0-24ec-4f68-b9f1-985dd363fb30"/>
    <ds:schemaRef ds:uri="http://purl.org/dc/elements/1.1/"/>
    <ds:schemaRef ds:uri="http://schemas.microsoft.com/office/2006/metadata/properties"/>
    <ds:schemaRef ds:uri="b0033315-e615-46a9-a8e6-b2552ea68c00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ijms-template.dot</Template>
  <TotalTime>3</TotalTime>
  <Pages>12</Pages>
  <Words>1206</Words>
  <Characters>6877</Characters>
  <Application>Microsoft Office Word</Application>
  <DocSecurity>0</DocSecurity>
  <Lines>57</Lines>
  <Paragraphs>16</Paragraphs>
  <ScaleCrop>false</ScaleCrop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Usuario de Windows</dc:creator>
  <cp:keywords/>
  <dc:description/>
  <cp:lastModifiedBy>Fernández Fariña Sandra</cp:lastModifiedBy>
  <cp:revision>39</cp:revision>
  <dcterms:created xsi:type="dcterms:W3CDTF">2022-12-05T07:04:00Z</dcterms:created>
  <dcterms:modified xsi:type="dcterms:W3CDTF">2022-12-22T10:53:00Z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ea50186c-0aff-32a4-a8ff-bc610b097524</vt:lpwstr>
  </property>
  <property fmtid="{D5CDD505-2E9C-101B-9397-08002B2CF9AE}" pid="4" name="Mendeley Citation Style_1">
    <vt:lpwstr>http://csl.mendeley.com/styles/572891671/MDPI</vt:lpwstr>
  </property>
  <property fmtid="{D5CDD505-2E9C-101B-9397-08002B2CF9AE}" pid="5" name="Mendeley Recent Style Id 0_1">
    <vt:lpwstr>http://csl.mendeley.com/styles/572891671/MDPI</vt:lpwstr>
  </property>
  <property fmtid="{D5CDD505-2E9C-101B-9397-08002B2CF9AE}" pid="6" name="Mendeley Recent Style Name 0_1">
    <vt:lpwstr>American Chemical Society - Sandra Fernández-Fariña</vt:lpwstr>
  </property>
  <property fmtid="{D5CDD505-2E9C-101B-9397-08002B2CF9AE}" pid="7" name="Mendeley Recent Style Id 1_1">
    <vt:lpwstr>http://csl.mendeley.com/styles/572891671/MDPI-2</vt:lpwstr>
  </property>
  <property fmtid="{D5CDD505-2E9C-101B-9397-08002B2CF9AE}" pid="8" name="Mendeley Recent Style Name 1_1">
    <vt:lpwstr>American Chemical Society - Sandra Fernández-Fariña</vt:lpwstr>
  </property>
  <property fmtid="{D5CDD505-2E9C-101B-9397-08002B2CF9AE}" pid="9" name="Mendeley Recent Style Id 2_1">
    <vt:lpwstr>http://csl.mendeley.com/styles/572891671/american-chemical-society</vt:lpwstr>
  </property>
  <property fmtid="{D5CDD505-2E9C-101B-9397-08002B2CF9AE}" pid="10" name="Mendeley Recent Style Name 2_1">
    <vt:lpwstr>American Chemical Society - Sandra Fernández-Fariña</vt:lpwstr>
  </property>
  <property fmtid="{D5CDD505-2E9C-101B-9397-08002B2CF9AE}" pid="11" name="Mendeley Recent Style Id 3_1">
    <vt:lpwstr>http://www.zotero.org/styles/angewandte-chemie</vt:lpwstr>
  </property>
  <property fmtid="{D5CDD505-2E9C-101B-9397-08002B2CF9AE}" pid="12" name="Mendeley Recent Style Name 3_1">
    <vt:lpwstr>Angewandte Chemie International Edition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http://www.zotero.org/styles/inorganic-chemistry</vt:lpwstr>
  </property>
  <property fmtid="{D5CDD505-2E9C-101B-9397-08002B2CF9AE}" pid="16" name="Mendeley Recent Style Name 5_1">
    <vt:lpwstr>Inorganic Chemistry</vt:lpwstr>
  </property>
  <property fmtid="{D5CDD505-2E9C-101B-9397-08002B2CF9AE}" pid="17" name="Mendeley Recent Style Id 6_1">
    <vt:lpwstr>http://www.zotero.org/styles/inorganic-chemistry-frontiers</vt:lpwstr>
  </property>
  <property fmtid="{D5CDD505-2E9C-101B-9397-08002B2CF9AE}" pid="18" name="Mendeley Recent Style Name 6_1">
    <vt:lpwstr>Inorganic Chemistry Frontiers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ContentTypeId">
    <vt:lpwstr>0x01010083C9E5F9C0F04A4DA90D3F026EC99648</vt:lpwstr>
  </property>
</Properties>
</file>