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C4406" w14:textId="2DD7465F" w:rsidR="00AC7940" w:rsidRPr="0096193E" w:rsidRDefault="0086306C" w:rsidP="001D16CF">
      <w:pPr>
        <w:pStyle w:val="MDPI11articletype"/>
      </w:pPr>
      <w:r>
        <w:t>Article</w:t>
      </w:r>
    </w:p>
    <w:p w14:paraId="5B81B3B6" w14:textId="21E2003F" w:rsidR="00121BD0" w:rsidRPr="006F1485" w:rsidRDefault="00014806" w:rsidP="001D16CF">
      <w:pPr>
        <w:pStyle w:val="MDPI21heading1"/>
      </w:pPr>
      <w:r w:rsidRPr="00C96CB8">
        <w:rPr>
          <w:rFonts w:eastAsia="SimSun"/>
        </w:rPr>
        <w:t>Supplementary data</w:t>
      </w:r>
    </w:p>
    <w:p w14:paraId="78F759AA" w14:textId="148526F6" w:rsidR="00D541A6" w:rsidRDefault="001D16CF" w:rsidP="001D16CF">
      <w:pPr>
        <w:pStyle w:val="MDPI51figurecaption"/>
        <w:rPr>
          <w:rFonts w:eastAsia="SimSun"/>
        </w:rPr>
      </w:pPr>
      <w:r w:rsidRPr="001D16CF">
        <w:rPr>
          <w:rFonts w:eastAsia="SimSun"/>
          <w:b/>
        </w:rPr>
        <w:t xml:space="preserve">Figure 1. </w:t>
      </w:r>
      <w:r w:rsidR="00A86F0A">
        <w:rPr>
          <w:rFonts w:eastAsia="SimSun"/>
        </w:rPr>
        <w:t xml:space="preserve">Dimensions </w:t>
      </w:r>
      <w:r w:rsidR="00B431E4">
        <w:rPr>
          <w:rFonts w:eastAsia="SimSun"/>
        </w:rPr>
        <w:t>of</w:t>
      </w:r>
      <w:r w:rsidR="00A86F0A">
        <w:rPr>
          <w:rFonts w:eastAsia="SimSun"/>
        </w:rPr>
        <w:t xml:space="preserve"> </w:t>
      </w:r>
      <w:r w:rsidR="00282964">
        <w:rPr>
          <w:rFonts w:eastAsia="SimSun"/>
        </w:rPr>
        <w:t>F</w:t>
      </w:r>
      <w:r w:rsidR="00014806">
        <w:rPr>
          <w:rFonts w:eastAsia="SimSun"/>
        </w:rPr>
        <w:t>ield trial 1</w:t>
      </w:r>
      <w:r>
        <w:rPr>
          <w:rFonts w:eastAsia="SimSun"/>
        </w:rPr>
        <w:t>.</w:t>
      </w:r>
    </w:p>
    <w:p w14:paraId="4437D781" w14:textId="53345E78" w:rsidR="007F37E0" w:rsidRDefault="001D16CF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  <w:r>
        <w:rPr>
          <w:rFonts w:eastAsia="SimSun"/>
          <w:noProof/>
          <w:snapToGrid/>
          <w:lang w:eastAsia="en-US" w:bidi="ar-SA"/>
        </w:rPr>
        <w:drawing>
          <wp:anchor distT="0" distB="0" distL="114300" distR="114300" simplePos="0" relativeHeight="251662336" behindDoc="0" locked="0" layoutInCell="1" allowOverlap="1" wp14:anchorId="7C64F4AB" wp14:editId="00BD0C63">
            <wp:simplePos x="0" y="0"/>
            <wp:positionH relativeFrom="column">
              <wp:posOffset>17145</wp:posOffset>
            </wp:positionH>
            <wp:positionV relativeFrom="paragraph">
              <wp:posOffset>31115</wp:posOffset>
            </wp:positionV>
            <wp:extent cx="6036310" cy="3433445"/>
            <wp:effectExtent l="0" t="0" r="0" b="0"/>
            <wp:wrapNone/>
            <wp:docPr id="22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5-01 at 4.44.00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3365F" w14:textId="77777777" w:rsidR="007F37E0" w:rsidRDefault="007F37E0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6C59B16D" w14:textId="77777777" w:rsidR="007F37E0" w:rsidRDefault="007F37E0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47F89769" w14:textId="0F9A0075" w:rsidR="007F37E0" w:rsidRDefault="007F37E0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26D577E1" w14:textId="6E6EC574" w:rsidR="00014806" w:rsidRDefault="00014806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6664B952" w14:textId="77777777" w:rsidR="007F37E0" w:rsidRDefault="007F37E0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41265CAD" w14:textId="77777777" w:rsidR="007F37E0" w:rsidRDefault="007F37E0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77BE232C" w14:textId="77777777" w:rsidR="007F37E0" w:rsidRDefault="007F37E0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54585661" w14:textId="6C0ABFB4" w:rsidR="007F37E0" w:rsidRDefault="007F37E0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5BF6A9C5" w14:textId="77777777" w:rsidR="007F37E0" w:rsidRDefault="007F37E0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1121860C" w14:textId="2E046D7B" w:rsidR="000F520D" w:rsidRDefault="000F520D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7AE8D2AF" w14:textId="77777777" w:rsidR="000D2E5A" w:rsidRDefault="000D2E5A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7CDE72D3" w14:textId="10139199" w:rsidR="007F37E0" w:rsidRDefault="001D16CF" w:rsidP="001D16CF">
      <w:pPr>
        <w:pStyle w:val="MDPI51figurecaption"/>
        <w:rPr>
          <w:rFonts w:eastAsia="SimSun"/>
        </w:rPr>
      </w:pPr>
      <w:r w:rsidRPr="001D16CF">
        <w:rPr>
          <w:rFonts w:eastAsia="SimSun"/>
          <w:b/>
        </w:rPr>
        <w:t xml:space="preserve">Figure 2. </w:t>
      </w:r>
      <w:r w:rsidR="00A86F0A">
        <w:rPr>
          <w:rFonts w:eastAsia="SimSun"/>
        </w:rPr>
        <w:t>Dimension of</w:t>
      </w:r>
      <w:r w:rsidR="00014806">
        <w:rPr>
          <w:rFonts w:eastAsia="SimSun"/>
        </w:rPr>
        <w:t xml:space="preserve"> Field trial 2</w:t>
      </w:r>
      <w:r>
        <w:rPr>
          <w:rFonts w:eastAsia="SimSun"/>
        </w:rPr>
        <w:t>.</w:t>
      </w:r>
      <w:r w:rsidR="00D541A6">
        <w:rPr>
          <w:rFonts w:eastAsia="SimSun"/>
          <w:noProof/>
          <w:lang w:eastAsia="en-US" w:bidi="ar-SA"/>
        </w:rPr>
        <w:drawing>
          <wp:anchor distT="0" distB="0" distL="114300" distR="114300" simplePos="0" relativeHeight="251663360" behindDoc="0" locked="0" layoutInCell="1" allowOverlap="1" wp14:anchorId="748AE769" wp14:editId="609F5D74">
            <wp:simplePos x="0" y="0"/>
            <wp:positionH relativeFrom="column">
              <wp:posOffset>85090</wp:posOffset>
            </wp:positionH>
            <wp:positionV relativeFrom="paragraph">
              <wp:posOffset>193040</wp:posOffset>
            </wp:positionV>
            <wp:extent cx="5974080" cy="3256280"/>
            <wp:effectExtent l="0" t="0" r="0" b="0"/>
            <wp:wrapNone/>
            <wp:docPr id="28" name="Picture 28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5-01 at 4.46.36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815AB" w14:textId="77777777" w:rsidR="007F37E0" w:rsidRDefault="007F37E0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6E942C31" w14:textId="77777777" w:rsidR="007F37E0" w:rsidRDefault="007F37E0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4570435E" w14:textId="77777777" w:rsidR="00014806" w:rsidRDefault="00014806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7ED558D1" w14:textId="77777777" w:rsidR="00A230B5" w:rsidRDefault="00A230B5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  <w:noProof/>
        </w:rPr>
      </w:pPr>
    </w:p>
    <w:p w14:paraId="59BD4ACD" w14:textId="77777777" w:rsidR="00E73012" w:rsidRDefault="00A230B5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  <w:noProof/>
        </w:rPr>
      </w:pPr>
      <w:r>
        <w:rPr>
          <w:rFonts w:eastAsia="SimSun"/>
          <w:noProof/>
        </w:rPr>
        <w:tab/>
      </w:r>
    </w:p>
    <w:p w14:paraId="4DEB847F" w14:textId="77777777" w:rsidR="00E73012" w:rsidRDefault="00E73012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  <w:noProof/>
        </w:rPr>
      </w:pPr>
    </w:p>
    <w:p w14:paraId="5F46D6CC" w14:textId="77777777" w:rsidR="00E73012" w:rsidRDefault="00E73012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  <w:noProof/>
        </w:rPr>
      </w:pPr>
    </w:p>
    <w:p w14:paraId="3BAB4812" w14:textId="77777777" w:rsidR="007F37E0" w:rsidRDefault="007F37E0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  <w:noProof/>
        </w:rPr>
      </w:pPr>
    </w:p>
    <w:p w14:paraId="345F4F5C" w14:textId="77777777" w:rsidR="00C96CB8" w:rsidRDefault="00C96CB8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  <w:noProof/>
        </w:rPr>
      </w:pPr>
    </w:p>
    <w:p w14:paraId="290ACB35" w14:textId="77777777" w:rsidR="006F1485" w:rsidRDefault="006F1485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  <w:noProof/>
        </w:rPr>
      </w:pPr>
    </w:p>
    <w:p w14:paraId="2A490130" w14:textId="77777777" w:rsidR="007F3B6F" w:rsidRDefault="007F3B6F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  <w:noProof/>
        </w:rPr>
      </w:pPr>
    </w:p>
    <w:p w14:paraId="3B331896" w14:textId="253FF257" w:rsidR="006F1485" w:rsidRDefault="001D16CF" w:rsidP="001D16CF">
      <w:pPr>
        <w:pStyle w:val="MDPI51figurecaption"/>
        <w:rPr>
          <w:rFonts w:eastAsia="SimSun"/>
          <w:noProof/>
        </w:rPr>
      </w:pPr>
      <w:r w:rsidRPr="001D16CF">
        <w:rPr>
          <w:rFonts w:eastAsia="SimSun"/>
          <w:b/>
          <w:noProof/>
        </w:rPr>
        <w:lastRenderedPageBreak/>
        <w:t xml:space="preserve">Figure 3. </w:t>
      </w:r>
      <w:r w:rsidR="00A86F0A" w:rsidRPr="002A110B">
        <w:rPr>
          <w:rFonts w:eastAsia="SimSun"/>
          <w:i/>
          <w:iCs/>
          <w:noProof/>
        </w:rPr>
        <w:t>S. frugiperda</w:t>
      </w:r>
      <w:r w:rsidR="00A86F0A">
        <w:rPr>
          <w:rFonts w:eastAsia="SimSun"/>
          <w:noProof/>
        </w:rPr>
        <w:t xml:space="preserve"> larv</w:t>
      </w:r>
      <w:r w:rsidR="002A110B">
        <w:rPr>
          <w:rFonts w:eastAsia="SimSun"/>
          <w:noProof/>
        </w:rPr>
        <w:t>ae distribution</w:t>
      </w:r>
      <w:r w:rsidR="00A86F0A">
        <w:rPr>
          <w:rFonts w:eastAsia="SimSun"/>
          <w:noProof/>
        </w:rPr>
        <w:t xml:space="preserve"> in </w:t>
      </w:r>
      <w:r w:rsidR="002A110B">
        <w:rPr>
          <w:rFonts w:eastAsia="SimSun"/>
          <w:noProof/>
        </w:rPr>
        <w:t>fiel</w:t>
      </w:r>
      <w:r w:rsidR="008045D0">
        <w:rPr>
          <w:rFonts w:eastAsia="SimSun"/>
          <w:noProof/>
        </w:rPr>
        <w:t>d trial e</w:t>
      </w:r>
      <w:r w:rsidR="002A110B">
        <w:rPr>
          <w:rFonts w:eastAsia="SimSun"/>
          <w:noProof/>
        </w:rPr>
        <w:t>xperiment 1</w:t>
      </w:r>
      <w:r w:rsidR="00A86F0A">
        <w:rPr>
          <w:rFonts w:eastAsia="SimSun"/>
          <w:noProof/>
        </w:rPr>
        <w:t xml:space="preserve"> and </w:t>
      </w:r>
      <w:r w:rsidR="008045D0">
        <w:rPr>
          <w:rFonts w:eastAsia="SimSun"/>
          <w:noProof/>
        </w:rPr>
        <w:t xml:space="preserve">pictures of </w:t>
      </w:r>
      <w:r w:rsidR="00A86F0A">
        <w:rPr>
          <w:rFonts w:eastAsia="SimSun"/>
          <w:noProof/>
        </w:rPr>
        <w:t>different larva</w:t>
      </w:r>
      <w:r w:rsidR="002A110B">
        <w:rPr>
          <w:rFonts w:eastAsia="SimSun"/>
          <w:noProof/>
        </w:rPr>
        <w:t>e</w:t>
      </w:r>
      <w:r w:rsidR="00A86F0A">
        <w:rPr>
          <w:rFonts w:eastAsia="SimSun"/>
          <w:noProof/>
        </w:rPr>
        <w:t xml:space="preserve"> instars</w:t>
      </w:r>
      <w:r w:rsidR="002A110B">
        <w:rPr>
          <w:rFonts w:eastAsia="SimSun"/>
          <w:noProof/>
        </w:rPr>
        <w:t xml:space="preserve"> found</w:t>
      </w:r>
      <w:r w:rsidR="00A86F0A">
        <w:rPr>
          <w:rFonts w:eastAsia="SimSun"/>
          <w:noProof/>
        </w:rPr>
        <w:t>.</w:t>
      </w:r>
    </w:p>
    <w:p w14:paraId="617D4429" w14:textId="6561F3EF" w:rsidR="007F3B6F" w:rsidRDefault="00D541A6" w:rsidP="001D16CF">
      <w:pPr>
        <w:pStyle w:val="MDPI52figure"/>
        <w:rPr>
          <w:rFonts w:eastAsia="SimSun"/>
        </w:rPr>
      </w:pPr>
      <w:r>
        <w:rPr>
          <w:rFonts w:eastAsia="SimSun"/>
          <w:noProof/>
          <w:snapToGrid/>
          <w:lang w:eastAsia="en-US"/>
        </w:rPr>
        <w:drawing>
          <wp:inline distT="0" distB="0" distL="0" distR="0" wp14:anchorId="1FD8E9F9" wp14:editId="5CD119F5">
            <wp:extent cx="5615940" cy="3111500"/>
            <wp:effectExtent l="0" t="0" r="0" b="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0-05-01 at 4.48.56 PM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9"/>
                    <a:stretch/>
                  </pic:blipFill>
                  <pic:spPr bwMode="auto">
                    <a:xfrm>
                      <a:off x="0" y="0"/>
                      <a:ext cx="5615940" cy="311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528F1" w14:textId="77777777" w:rsidR="007F3B6F" w:rsidRDefault="007F3B6F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1F722F72" w14:textId="539ACD8C" w:rsidR="002E6927" w:rsidRDefault="001D16CF" w:rsidP="001D16CF">
      <w:pPr>
        <w:pStyle w:val="MDPI51figurecaption"/>
        <w:rPr>
          <w:rFonts w:eastAsia="SimSun"/>
        </w:rPr>
      </w:pPr>
      <w:r w:rsidRPr="001D16CF">
        <w:rPr>
          <w:rFonts w:eastAsia="SimSun"/>
          <w:b/>
        </w:rPr>
        <w:t xml:space="preserve">Figure 4. </w:t>
      </w:r>
      <w:r w:rsidR="008045D0" w:rsidRPr="008045D0">
        <w:rPr>
          <w:rFonts w:eastAsia="SimSun"/>
          <w:i/>
          <w:iCs/>
        </w:rPr>
        <w:t xml:space="preserve">B. </w:t>
      </w:r>
      <w:proofErr w:type="spellStart"/>
      <w:r w:rsidR="008045D0" w:rsidRPr="008045D0">
        <w:rPr>
          <w:rFonts w:eastAsia="SimSun"/>
          <w:i/>
          <w:iCs/>
        </w:rPr>
        <w:t>bassiana</w:t>
      </w:r>
      <w:proofErr w:type="spellEnd"/>
      <w:r w:rsidR="008045D0">
        <w:rPr>
          <w:rFonts w:eastAsia="SimSun"/>
        </w:rPr>
        <w:t xml:space="preserve"> treated plants shown more</w:t>
      </w:r>
      <w:r w:rsidR="002E6927">
        <w:rPr>
          <w:rFonts w:eastAsia="SimSun"/>
        </w:rPr>
        <w:t xml:space="preserve"> than two corn cobs per plant</w:t>
      </w:r>
      <w:r>
        <w:rPr>
          <w:rFonts w:eastAsia="SimSun"/>
        </w:rPr>
        <w:t>.</w:t>
      </w:r>
    </w:p>
    <w:p w14:paraId="7A92ECF8" w14:textId="0CFEF0F7" w:rsidR="00A86F0A" w:rsidRDefault="005D55E3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94C1A84" wp14:editId="4619BE14">
                <wp:simplePos x="0" y="0"/>
                <wp:positionH relativeFrom="column">
                  <wp:posOffset>937049</wp:posOffset>
                </wp:positionH>
                <wp:positionV relativeFrom="paragraph">
                  <wp:posOffset>61806</wp:posOffset>
                </wp:positionV>
                <wp:extent cx="3455670" cy="4137660"/>
                <wp:effectExtent l="0" t="0" r="1905" b="0"/>
                <wp:wrapNone/>
                <wp:docPr id="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5670" cy="4137660"/>
                          <a:chOff x="0" y="0"/>
                          <a:chExt cx="48858" cy="65144"/>
                        </a:xfrm>
                      </wpg:grpSpPr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8143" y="8143"/>
                            <a:ext cx="65144" cy="48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279" y="10519"/>
                            <a:ext cx="9380" cy="235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381" y="37141"/>
                            <a:ext cx="6096" cy="131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5224" y="35005"/>
                            <a:ext cx="4971" cy="131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3B18F" id="Group 10" o:spid="_x0000_s1026" style="position:absolute;margin-left:73.8pt;margin-top:4.85pt;width:272.1pt;height:325.8pt;z-index:251652096;mso-width-relative:margin;mso-height-relative:margin" coordsize="48858,65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">
                <v:shape id="Picture 16" o:spid="_x0000_s1027" type="#_x0000_t75" style="position:absolute;left:-8143;top:8143;width:65144;height:4885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">
                  <v:imagedata r:id="rId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14279;top:10519;width:9380;height:2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" filled="f" strokecolor="red" strokeweight="2.25pt"/>
                <v:shape id="TextBox 8" o:spid="_x0000_s1029" type="#_x0000_t202" style="position:absolute;left:21381;top:37141;width:6096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" filled="f" strokecolor="red" strokeweight="2.25pt"/>
                <v:shape id="TextBox 9" o:spid="_x0000_s1030" type="#_x0000_t202" style="position:absolute;left:15224;top:35005;width:4971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" filled="f" strokecolor="red" strokeweight="2.25pt"/>
              </v:group>
            </w:pict>
          </mc:Fallback>
        </mc:AlternateContent>
      </w:r>
    </w:p>
    <w:p w14:paraId="7199EE03" w14:textId="77777777" w:rsidR="00A86F0A" w:rsidRDefault="00A86F0A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394CD61C" w14:textId="77777777" w:rsidR="00A86F0A" w:rsidRDefault="00A86F0A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53BED519" w14:textId="77777777" w:rsidR="00A86F0A" w:rsidRDefault="00A86F0A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5B02139F" w14:textId="77777777" w:rsidR="00A86F0A" w:rsidRDefault="00A86F0A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79B7980B" w14:textId="77777777" w:rsidR="00A86F0A" w:rsidRDefault="00A86F0A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1350E3AC" w14:textId="77777777" w:rsidR="00A86F0A" w:rsidRDefault="00A86F0A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213AF2C3" w14:textId="77777777" w:rsidR="00A86F0A" w:rsidRDefault="00A86F0A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6D7FDBEF" w14:textId="77777777" w:rsidR="00A86F0A" w:rsidRDefault="00A86F0A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5D254966" w14:textId="77777777" w:rsidR="002E6927" w:rsidRDefault="00AE4767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  <w:r>
        <w:rPr>
          <w:rFonts w:eastAsia="SimSun"/>
        </w:rPr>
        <w:tab/>
      </w:r>
    </w:p>
    <w:p w14:paraId="7A7DA558" w14:textId="77777777" w:rsidR="002E6927" w:rsidRDefault="002E6927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413D1243" w14:textId="77777777" w:rsidR="002E6927" w:rsidRDefault="002E6927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5EF26064" w14:textId="77777777" w:rsidR="002E6927" w:rsidRDefault="002E6927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5F68651F" w14:textId="77777777" w:rsidR="000E7109" w:rsidRDefault="000E7109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735B816E" w14:textId="77777777" w:rsidR="007F3B6F" w:rsidRDefault="007F3B6F" w:rsidP="003D007D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353AE91C" w14:textId="19B0250A" w:rsidR="00A86F0A" w:rsidRDefault="001D16CF" w:rsidP="001D16CF">
      <w:pPr>
        <w:pStyle w:val="MDPI51figurecaption"/>
        <w:rPr>
          <w:rFonts w:eastAsia="SimSun"/>
        </w:rPr>
      </w:pPr>
      <w:r w:rsidRPr="001D16CF">
        <w:rPr>
          <w:rFonts w:eastAsia="SimSun"/>
          <w:b/>
        </w:rPr>
        <w:lastRenderedPageBreak/>
        <w:t xml:space="preserve">Figure 5. </w:t>
      </w:r>
      <w:r w:rsidR="00EE7B9C">
        <w:rPr>
          <w:rFonts w:eastAsia="SimSun"/>
        </w:rPr>
        <w:t xml:space="preserve">Insects observed during the </w:t>
      </w:r>
      <w:r w:rsidR="002A08E7">
        <w:rPr>
          <w:rFonts w:eastAsia="SimSun"/>
        </w:rPr>
        <w:t xml:space="preserve">field </w:t>
      </w:r>
      <w:r w:rsidR="00EE7B9C">
        <w:rPr>
          <w:rFonts w:eastAsia="SimSun"/>
        </w:rPr>
        <w:t>experiment</w:t>
      </w:r>
      <w:r w:rsidR="002A08E7">
        <w:rPr>
          <w:rFonts w:eastAsia="SimSun"/>
        </w:rPr>
        <w:t>s</w:t>
      </w:r>
      <w:r>
        <w:rPr>
          <w:rFonts w:eastAsia="SimSu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95"/>
        <w:gridCol w:w="4195"/>
      </w:tblGrid>
      <w:tr w:rsidR="00AE4767" w14:paraId="5479A6CE" w14:textId="77777777" w:rsidTr="00B70DE7">
        <w:trPr>
          <w:trHeight w:val="2647"/>
        </w:trPr>
        <w:tc>
          <w:tcPr>
            <w:tcW w:w="4195" w:type="dxa"/>
          </w:tcPr>
          <w:p w14:paraId="300DAD31" w14:textId="77777777" w:rsidR="00B70DE7" w:rsidRDefault="00B70DE7" w:rsidP="003D007D">
            <w:pPr>
              <w:pStyle w:val="MDPI71References"/>
              <w:numPr>
                <w:ilvl w:val="0"/>
                <w:numId w:val="0"/>
              </w:numPr>
              <w:spacing w:after="240"/>
              <w:rPr>
                <w:rFonts w:eastAsia="SimSun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27A218F7" wp14:editId="10A47B7F">
                  <wp:extent cx="2030675" cy="1523006"/>
                  <wp:effectExtent l="0" t="0" r="1905" b="127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267" cy="15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14:paraId="17B9F85C" w14:textId="77777777" w:rsidR="00B70DE7" w:rsidRDefault="00B70DE7" w:rsidP="003D007D">
            <w:pPr>
              <w:pStyle w:val="MDPI71References"/>
              <w:numPr>
                <w:ilvl w:val="0"/>
                <w:numId w:val="0"/>
              </w:numPr>
              <w:spacing w:after="240"/>
              <w:rPr>
                <w:rFonts w:eastAsia="SimSun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112280B8" wp14:editId="73B0D48E">
                  <wp:extent cx="2010797" cy="1508098"/>
                  <wp:effectExtent l="0" t="0" r="0" b="381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21567" cy="151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767" w14:paraId="0EB1B48F" w14:textId="77777777" w:rsidTr="00B70DE7">
        <w:trPr>
          <w:trHeight w:val="2584"/>
        </w:trPr>
        <w:tc>
          <w:tcPr>
            <w:tcW w:w="4195" w:type="dxa"/>
          </w:tcPr>
          <w:p w14:paraId="5A010E51" w14:textId="77777777" w:rsidR="00B70DE7" w:rsidRDefault="00B70DE7" w:rsidP="003D007D">
            <w:pPr>
              <w:pStyle w:val="MDPI71References"/>
              <w:numPr>
                <w:ilvl w:val="0"/>
                <w:numId w:val="0"/>
              </w:numPr>
              <w:spacing w:after="240"/>
              <w:rPr>
                <w:rFonts w:eastAsia="SimSun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61D730E3" wp14:editId="177B647C">
                  <wp:extent cx="1970157" cy="1477618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57" cy="148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14:paraId="758F1F53" w14:textId="77777777" w:rsidR="00B70DE7" w:rsidRDefault="00B70DE7" w:rsidP="003D007D">
            <w:pPr>
              <w:pStyle w:val="MDPI71References"/>
              <w:numPr>
                <w:ilvl w:val="0"/>
                <w:numId w:val="0"/>
              </w:numPr>
              <w:spacing w:after="240"/>
              <w:rPr>
                <w:rFonts w:eastAsia="SimSun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73CAB1B9" wp14:editId="42110DC1">
                  <wp:extent cx="1941775" cy="1456331"/>
                  <wp:effectExtent l="0" t="0" r="1905" b="4445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592" cy="146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767" w14:paraId="2ED14184" w14:textId="77777777" w:rsidTr="00E73012">
        <w:trPr>
          <w:trHeight w:val="2470"/>
        </w:trPr>
        <w:tc>
          <w:tcPr>
            <w:tcW w:w="4195" w:type="dxa"/>
          </w:tcPr>
          <w:p w14:paraId="526879BC" w14:textId="77777777" w:rsidR="00B70DE7" w:rsidRDefault="00B70DE7" w:rsidP="003D007D">
            <w:pPr>
              <w:pStyle w:val="MDPI71References"/>
              <w:numPr>
                <w:ilvl w:val="0"/>
                <w:numId w:val="0"/>
              </w:numPr>
              <w:spacing w:after="240"/>
              <w:rPr>
                <w:rFonts w:eastAsia="SimSun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23496F38" wp14:editId="533C8378">
                  <wp:extent cx="1974905" cy="1481179"/>
                  <wp:effectExtent l="0" t="0" r="0" b="508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696" cy="148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14:paraId="0D130C73" w14:textId="77777777" w:rsidR="00B70DE7" w:rsidRDefault="00B70DE7" w:rsidP="003D007D">
            <w:pPr>
              <w:pStyle w:val="MDPI71References"/>
              <w:numPr>
                <w:ilvl w:val="0"/>
                <w:numId w:val="0"/>
              </w:numPr>
              <w:spacing w:after="240"/>
              <w:rPr>
                <w:rFonts w:eastAsia="SimSun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538C8169" wp14:editId="504D8BC9">
                  <wp:extent cx="1924658" cy="1443494"/>
                  <wp:effectExtent l="0" t="0" r="6350" b="4445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752" cy="145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767" w14:paraId="28E0C183" w14:textId="77777777" w:rsidTr="00B70DE7">
        <w:trPr>
          <w:trHeight w:val="2584"/>
        </w:trPr>
        <w:tc>
          <w:tcPr>
            <w:tcW w:w="4195" w:type="dxa"/>
          </w:tcPr>
          <w:p w14:paraId="2CCB1F19" w14:textId="77777777" w:rsidR="00B70DE7" w:rsidRDefault="00AE4767" w:rsidP="003D007D">
            <w:pPr>
              <w:pStyle w:val="MDPI71References"/>
              <w:numPr>
                <w:ilvl w:val="0"/>
                <w:numId w:val="0"/>
              </w:numPr>
              <w:spacing w:after="240"/>
              <w:rPr>
                <w:rFonts w:eastAsia="SimSun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49F87469" wp14:editId="5B96CA8B">
                  <wp:extent cx="2090752" cy="1568064"/>
                  <wp:effectExtent l="0" t="0" r="508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726" cy="156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14:paraId="0774DA20" w14:textId="77777777" w:rsidR="00B70DE7" w:rsidRDefault="00AE4767" w:rsidP="003D007D">
            <w:pPr>
              <w:pStyle w:val="MDPI71References"/>
              <w:numPr>
                <w:ilvl w:val="0"/>
                <w:numId w:val="0"/>
              </w:numPr>
              <w:spacing w:after="240"/>
              <w:rPr>
                <w:rFonts w:eastAsia="SimSun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42E50DA3" wp14:editId="68490991">
                  <wp:extent cx="2063032" cy="1547274"/>
                  <wp:effectExtent l="0" t="0" r="0" b="254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22" cy="155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767" w14:paraId="2FA39D84" w14:textId="77777777" w:rsidTr="00B70DE7">
        <w:trPr>
          <w:trHeight w:val="2584"/>
        </w:trPr>
        <w:tc>
          <w:tcPr>
            <w:tcW w:w="4195" w:type="dxa"/>
          </w:tcPr>
          <w:p w14:paraId="516C87CB" w14:textId="77777777" w:rsidR="00B70DE7" w:rsidRDefault="00AE4767" w:rsidP="003D007D">
            <w:pPr>
              <w:pStyle w:val="MDPI71References"/>
              <w:numPr>
                <w:ilvl w:val="0"/>
                <w:numId w:val="0"/>
              </w:numPr>
              <w:spacing w:after="240"/>
              <w:rPr>
                <w:rFonts w:eastAsia="SimSun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5500FA55" wp14:editId="219075FB">
                  <wp:extent cx="2078243" cy="1559386"/>
                  <wp:effectExtent l="0" t="0" r="5080" b="3175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35" cy="157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14:paraId="4BA26258" w14:textId="77777777" w:rsidR="00B70DE7" w:rsidRDefault="00B70DE7" w:rsidP="003D007D">
            <w:pPr>
              <w:pStyle w:val="MDPI71References"/>
              <w:numPr>
                <w:ilvl w:val="0"/>
                <w:numId w:val="0"/>
              </w:numPr>
              <w:spacing w:after="240"/>
              <w:rPr>
                <w:rFonts w:eastAsia="SimSun"/>
              </w:rPr>
            </w:pPr>
          </w:p>
        </w:tc>
      </w:tr>
    </w:tbl>
    <w:p w14:paraId="32DE98BC" w14:textId="15442C0A" w:rsidR="00A86F0A" w:rsidRDefault="00A86F0A" w:rsidP="009D4BEB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27D9D3F6" w14:textId="7BE7C4C8" w:rsidR="00E861B9" w:rsidRDefault="001D16CF" w:rsidP="001D16CF">
      <w:pPr>
        <w:pStyle w:val="MDPI51figurecaption"/>
        <w:rPr>
          <w:rFonts w:eastAsia="SimSun"/>
        </w:rPr>
      </w:pPr>
      <w:r w:rsidRPr="001D16CF">
        <w:rPr>
          <w:rFonts w:eastAsia="SimSun"/>
          <w:b/>
        </w:rPr>
        <w:lastRenderedPageBreak/>
        <w:t xml:space="preserve">Figure 6. </w:t>
      </w:r>
      <w:r w:rsidR="00E861B9" w:rsidRPr="00121BD0">
        <w:rPr>
          <w:rFonts w:eastAsia="SimSun"/>
        </w:rPr>
        <w:t>3</w:t>
      </w:r>
      <w:r w:rsidR="00E861B9" w:rsidRPr="00121BD0">
        <w:rPr>
          <w:rFonts w:eastAsia="SimSun"/>
          <w:vertAlign w:val="superscript"/>
        </w:rPr>
        <w:t>rd</w:t>
      </w:r>
      <w:r w:rsidR="00E861B9" w:rsidRPr="00121BD0">
        <w:rPr>
          <w:rFonts w:eastAsia="SimSun"/>
        </w:rPr>
        <w:t xml:space="preserve"> instar </w:t>
      </w:r>
      <w:r w:rsidR="00E861B9" w:rsidRPr="00121BD0">
        <w:rPr>
          <w:rFonts w:eastAsia="SimSun"/>
          <w:i/>
          <w:iCs/>
        </w:rPr>
        <w:t xml:space="preserve">S. </w:t>
      </w:r>
      <w:proofErr w:type="spellStart"/>
      <w:r w:rsidR="00E861B9" w:rsidRPr="00121BD0">
        <w:rPr>
          <w:rFonts w:eastAsia="SimSun"/>
          <w:i/>
          <w:iCs/>
        </w:rPr>
        <w:t>frugiperda</w:t>
      </w:r>
      <w:proofErr w:type="spellEnd"/>
      <w:r w:rsidR="00E861B9" w:rsidRPr="00121BD0">
        <w:rPr>
          <w:rFonts w:eastAsia="SimSun"/>
        </w:rPr>
        <w:t xml:space="preserve"> larva </w:t>
      </w:r>
      <w:r w:rsidR="00E861B9">
        <w:rPr>
          <w:rFonts w:eastAsia="SimSun"/>
        </w:rPr>
        <w:t>onto artificial diet.</w:t>
      </w:r>
    </w:p>
    <w:p w14:paraId="6AA54A93" w14:textId="77777777" w:rsidR="00E861B9" w:rsidRPr="00121BD0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78720" behindDoc="0" locked="0" layoutInCell="1" allowOverlap="1" wp14:anchorId="473D5B01" wp14:editId="17D91BA5">
            <wp:simplePos x="0" y="0"/>
            <wp:positionH relativeFrom="column">
              <wp:posOffset>196850</wp:posOffset>
            </wp:positionH>
            <wp:positionV relativeFrom="paragraph">
              <wp:posOffset>32385</wp:posOffset>
            </wp:positionV>
            <wp:extent cx="2118360" cy="1870710"/>
            <wp:effectExtent l="0" t="0" r="2540" b="0"/>
            <wp:wrapNone/>
            <wp:docPr id="6" name="Picture 6" descr="A picture containing cup, coffee, food, breakf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up, coffee, food, breakfa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8" b="17866"/>
                    <a:stretch/>
                  </pic:blipFill>
                  <pic:spPr bwMode="auto">
                    <a:xfrm>
                      <a:off x="0" y="0"/>
                      <a:ext cx="211836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2ACACF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1EB34623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5E966582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4AC1204A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6E009E95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28D0A2F5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670848F9" w14:textId="5DA79FC8" w:rsidR="00E861B9" w:rsidRDefault="001D16CF" w:rsidP="001D16CF">
      <w:pPr>
        <w:pStyle w:val="MDPI51figurecaption"/>
        <w:rPr>
          <w:rFonts w:eastAsia="SimSun"/>
        </w:rPr>
      </w:pPr>
      <w:r w:rsidRPr="001D16CF">
        <w:rPr>
          <w:rFonts w:eastAsia="SimSun"/>
          <w:b/>
        </w:rPr>
        <w:t xml:space="preserve">Figure 7. </w:t>
      </w:r>
      <w:r w:rsidR="00E861B9" w:rsidRPr="0000131A">
        <w:rPr>
          <w:rFonts w:eastAsia="SimSun"/>
          <w:i/>
          <w:iCs/>
        </w:rPr>
        <w:t xml:space="preserve">S. </w:t>
      </w:r>
      <w:proofErr w:type="spellStart"/>
      <w:r w:rsidR="00E861B9" w:rsidRPr="0000131A">
        <w:rPr>
          <w:rFonts w:eastAsia="SimSun"/>
          <w:i/>
          <w:iCs/>
        </w:rPr>
        <w:t>frugiperda</w:t>
      </w:r>
      <w:proofErr w:type="spellEnd"/>
      <w:r w:rsidR="00E861B9">
        <w:rPr>
          <w:rFonts w:eastAsia="SimSun"/>
        </w:rPr>
        <w:t xml:space="preserve"> larva in </w:t>
      </w:r>
      <w:r w:rsidR="00E861B9" w:rsidRPr="0000131A">
        <w:rPr>
          <w:rFonts w:eastAsia="SimSun"/>
          <w:i/>
          <w:iCs/>
        </w:rPr>
        <w:t>Z. mays</w:t>
      </w:r>
      <w:r w:rsidR="00E861B9">
        <w:rPr>
          <w:rFonts w:eastAsia="SimSun"/>
        </w:rPr>
        <w:t xml:space="preserve"> plant covered with a mesh cage.</w:t>
      </w:r>
    </w:p>
    <w:p w14:paraId="43E46C99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2D26F1E4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77696" behindDoc="0" locked="0" layoutInCell="1" allowOverlap="1" wp14:anchorId="7F063A17" wp14:editId="2CEF8A8E">
            <wp:simplePos x="0" y="0"/>
            <wp:positionH relativeFrom="column">
              <wp:posOffset>-339725</wp:posOffset>
            </wp:positionH>
            <wp:positionV relativeFrom="paragraph">
              <wp:posOffset>271781</wp:posOffset>
            </wp:positionV>
            <wp:extent cx="3098862" cy="1895052"/>
            <wp:effectExtent l="5080" t="0" r="5080" b="5080"/>
            <wp:wrapNone/>
            <wp:docPr id="7" name="Picture 7" descr="A picture containing indoor, mosquito net, open, open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mosquito net, open, opene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" b="15958"/>
                    <a:stretch/>
                  </pic:blipFill>
                  <pic:spPr bwMode="auto">
                    <a:xfrm rot="5400000">
                      <a:off x="0" y="0"/>
                      <a:ext cx="3098862" cy="18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1A762B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74342E41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10DF5D44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6409B1AC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62F2079F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7A1B4D6D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047659AB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p w14:paraId="70BABEF9" w14:textId="77777777" w:rsidR="00E861B9" w:rsidRDefault="00E861B9" w:rsidP="00E861B9">
      <w:pPr>
        <w:pStyle w:val="MDPI71References"/>
        <w:numPr>
          <w:ilvl w:val="0"/>
          <w:numId w:val="0"/>
        </w:numPr>
        <w:spacing w:after="240"/>
        <w:rPr>
          <w:rFonts w:eastAsia="SimSun"/>
        </w:rPr>
      </w:pPr>
    </w:p>
    <w:sectPr w:rsidR="00E861B9" w:rsidSect="00C816D7">
      <w:headerReference w:type="even" r:id="rId41"/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1417" w:right="1531" w:bottom="1077" w:left="1531" w:header="1020" w:footer="850" w:gutter="0"/>
      <w:lnNumType w:countBy="1" w:restart="continuous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874842" w14:textId="77777777" w:rsidR="00CF4815" w:rsidRDefault="00CF4815">
      <w:pPr>
        <w:spacing w:line="240" w:lineRule="auto"/>
      </w:pPr>
      <w:r>
        <w:separator/>
      </w:r>
    </w:p>
  </w:endnote>
  <w:endnote w:type="continuationSeparator" w:id="0">
    <w:p w14:paraId="3CB6F648" w14:textId="77777777" w:rsidR="00CF4815" w:rsidRDefault="00CF48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F7DB5" w14:textId="77777777" w:rsidR="00962768" w:rsidRPr="00C96C7A" w:rsidRDefault="00962768" w:rsidP="007B2AC7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74953" w14:textId="77777777" w:rsidR="00962768" w:rsidRPr="00372FCD" w:rsidRDefault="00962768" w:rsidP="005C3101">
    <w:pPr>
      <w:tabs>
        <w:tab w:val="right" w:pos="8844"/>
      </w:tabs>
      <w:adjustRightInd w:val="0"/>
      <w:snapToGrid w:val="0"/>
      <w:spacing w:before="120" w:line="240" w:lineRule="auto"/>
      <w:rPr>
        <w:rFonts w:ascii="Palatino Linotype" w:hAnsi="Palatino Linotype"/>
        <w:sz w:val="16"/>
        <w:szCs w:val="16"/>
        <w:lang w:val="fr-CH"/>
      </w:rPr>
    </w:pPr>
    <w:proofErr w:type="spellStart"/>
    <w:r w:rsidRPr="005D1D79">
      <w:rPr>
        <w:rFonts w:ascii="Palatino Linotype" w:hAnsi="Palatino Linotype"/>
        <w:i/>
        <w:sz w:val="16"/>
        <w:szCs w:val="16"/>
        <w:lang w:val="fr-CH"/>
      </w:rPr>
      <w:t>Appl</w:t>
    </w:r>
    <w:proofErr w:type="spellEnd"/>
    <w:r w:rsidRPr="005D1D79">
      <w:rPr>
        <w:rFonts w:ascii="Palatino Linotype" w:hAnsi="Palatino Linotype"/>
        <w:i/>
        <w:sz w:val="16"/>
        <w:szCs w:val="16"/>
        <w:lang w:val="fr-CH"/>
      </w:rPr>
      <w:t xml:space="preserve">. </w:t>
    </w:r>
    <w:proofErr w:type="spellStart"/>
    <w:r w:rsidRPr="005D1D79">
      <w:rPr>
        <w:rFonts w:ascii="Palatino Linotype" w:hAnsi="Palatino Linotype"/>
        <w:i/>
        <w:sz w:val="16"/>
        <w:szCs w:val="16"/>
        <w:lang w:val="fr-CH"/>
      </w:rPr>
      <w:t>Sci</w:t>
    </w:r>
    <w:proofErr w:type="spellEnd"/>
    <w:r w:rsidRPr="005D1D79">
      <w:rPr>
        <w:rFonts w:ascii="Palatino Linotype" w:hAnsi="Palatino Linotype"/>
        <w:i/>
        <w:sz w:val="16"/>
        <w:szCs w:val="16"/>
        <w:lang w:val="fr-CH"/>
      </w:rPr>
      <w:t>.</w:t>
    </w:r>
    <w:r w:rsidRPr="005D1D79">
      <w:rPr>
        <w:rFonts w:ascii="Palatino Linotype" w:hAnsi="Palatino Linotype"/>
        <w:sz w:val="16"/>
        <w:szCs w:val="16"/>
        <w:lang w:val="fr-CH"/>
      </w:rPr>
      <w:t xml:space="preserve"> </w:t>
    </w:r>
    <w:r w:rsidRPr="0041236F">
      <w:rPr>
        <w:rFonts w:ascii="Palatino Linotype" w:hAnsi="Palatino Linotype"/>
        <w:b/>
        <w:bCs/>
        <w:iCs/>
        <w:sz w:val="16"/>
        <w:szCs w:val="16"/>
      </w:rPr>
      <w:t>20</w:t>
    </w:r>
    <w:r>
      <w:rPr>
        <w:rFonts w:ascii="Palatino Linotype" w:hAnsi="Palatino Linotype"/>
        <w:b/>
        <w:bCs/>
        <w:iCs/>
        <w:sz w:val="16"/>
        <w:szCs w:val="16"/>
      </w:rPr>
      <w:t>20</w:t>
    </w:r>
    <w:r w:rsidRPr="0041236F">
      <w:rPr>
        <w:rFonts w:ascii="Palatino Linotype" w:hAnsi="Palatino Linotype"/>
        <w:bCs/>
        <w:iCs/>
        <w:sz w:val="16"/>
        <w:szCs w:val="16"/>
      </w:rPr>
      <w:t xml:space="preserve">, </w:t>
    </w:r>
    <w:r>
      <w:rPr>
        <w:rFonts w:ascii="Palatino Linotype" w:hAnsi="Palatino Linotype"/>
        <w:bCs/>
        <w:i/>
        <w:iCs/>
        <w:sz w:val="16"/>
        <w:szCs w:val="16"/>
      </w:rPr>
      <w:t>10</w:t>
    </w:r>
    <w:r w:rsidRPr="0041236F">
      <w:rPr>
        <w:rFonts w:ascii="Palatino Linotype" w:hAnsi="Palatino Linotype"/>
        <w:bCs/>
        <w:iCs/>
        <w:sz w:val="16"/>
        <w:szCs w:val="16"/>
      </w:rPr>
      <w:t xml:space="preserve">, </w:t>
    </w:r>
    <w:r>
      <w:rPr>
        <w:rFonts w:ascii="Palatino Linotype" w:hAnsi="Palatino Linotype"/>
        <w:bCs/>
        <w:iCs/>
        <w:sz w:val="16"/>
        <w:szCs w:val="16"/>
      </w:rPr>
      <w:t xml:space="preserve">x; </w:t>
    </w:r>
    <w:proofErr w:type="spellStart"/>
    <w:r>
      <w:rPr>
        <w:rFonts w:ascii="Palatino Linotype" w:hAnsi="Palatino Linotype"/>
        <w:bCs/>
        <w:iCs/>
        <w:sz w:val="16"/>
        <w:szCs w:val="16"/>
      </w:rPr>
      <w:t>doi</w:t>
    </w:r>
    <w:proofErr w:type="spellEnd"/>
    <w:r>
      <w:rPr>
        <w:rFonts w:ascii="Palatino Linotype" w:hAnsi="Palatino Linotype"/>
        <w:bCs/>
        <w:iCs/>
        <w:sz w:val="16"/>
        <w:szCs w:val="16"/>
      </w:rPr>
      <w:t>: FOR PEER REVIEW</w:t>
    </w:r>
    <w:r w:rsidRPr="004B6803">
      <w:rPr>
        <w:rFonts w:ascii="Palatino Linotype" w:hAnsi="Palatino Linotype"/>
        <w:sz w:val="16"/>
        <w:szCs w:val="16"/>
        <w:lang w:val="fr-CH"/>
      </w:rPr>
      <w:tab/>
      <w:t>www</w:t>
    </w:r>
    <w:r w:rsidRPr="00372FCD">
      <w:rPr>
        <w:rFonts w:ascii="Palatino Linotype" w:hAnsi="Palatino Linotype"/>
        <w:sz w:val="16"/>
        <w:szCs w:val="16"/>
        <w:lang w:val="fr-CH"/>
      </w:rPr>
      <w:t>.mdpi.com/journal/</w:t>
    </w:r>
    <w:proofErr w:type="spellStart"/>
    <w:r w:rsidRPr="005D1D79">
      <w:rPr>
        <w:rFonts w:ascii="Palatino Linotype" w:hAnsi="Palatino Linotype"/>
        <w:sz w:val="16"/>
        <w:szCs w:val="16"/>
      </w:rPr>
      <w:t>applsci</w:t>
    </w:r>
    <w:proofErr w:type="spellEnd"/>
  </w:p>
  <w:p w14:paraId="5DD1365B" w14:textId="0103FC6B" w:rsidR="00962768" w:rsidRPr="005C3101" w:rsidRDefault="00962768" w:rsidP="005C31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DFFC4" w14:textId="77777777" w:rsidR="00CF4815" w:rsidRDefault="00CF4815">
      <w:pPr>
        <w:spacing w:line="240" w:lineRule="auto"/>
      </w:pPr>
      <w:r>
        <w:separator/>
      </w:r>
    </w:p>
  </w:footnote>
  <w:footnote w:type="continuationSeparator" w:id="0">
    <w:p w14:paraId="753B6FF8" w14:textId="77777777" w:rsidR="00CF4815" w:rsidRDefault="00CF48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9C501" w14:textId="77777777" w:rsidR="00962768" w:rsidRDefault="00962768" w:rsidP="007B2AC7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A6AAB" w14:textId="5C094F12" w:rsidR="00962768" w:rsidRPr="005C3101" w:rsidRDefault="00962768" w:rsidP="005C3101">
    <w:pPr>
      <w:tabs>
        <w:tab w:val="right" w:pos="8844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i/>
        <w:sz w:val="16"/>
      </w:rPr>
      <w:t xml:space="preserve">Appl. Sci. </w:t>
    </w:r>
    <w:r w:rsidRPr="0041236F">
      <w:rPr>
        <w:rFonts w:ascii="Palatino Linotype" w:hAnsi="Palatino Linotype"/>
        <w:b/>
        <w:sz w:val="16"/>
      </w:rPr>
      <w:t>20</w:t>
    </w:r>
    <w:r>
      <w:rPr>
        <w:rFonts w:ascii="Palatino Linotype" w:hAnsi="Palatino Linotype"/>
        <w:b/>
        <w:sz w:val="16"/>
      </w:rPr>
      <w:t>20</w:t>
    </w:r>
    <w:r w:rsidRPr="0041236F">
      <w:rPr>
        <w:rFonts w:ascii="Palatino Linotype" w:hAnsi="Palatino Linotype"/>
        <w:sz w:val="16"/>
      </w:rPr>
      <w:t xml:space="preserve">, </w:t>
    </w:r>
    <w:r>
      <w:rPr>
        <w:rFonts w:ascii="Palatino Linotype" w:hAnsi="Palatino Linotype"/>
        <w:i/>
        <w:sz w:val="16"/>
      </w:rPr>
      <w:t>10</w:t>
    </w:r>
    <w:r>
      <w:rPr>
        <w:rFonts w:ascii="Palatino Linotype" w:hAnsi="Palatino Linotype"/>
        <w:sz w:val="16"/>
      </w:rPr>
      <w:t>, x FOR PEER REVIEW</w:t>
    </w:r>
    <w:r>
      <w:rPr>
        <w:rFonts w:ascii="Palatino Linotype" w:hAnsi="Palatino Linotype"/>
        <w:sz w:val="16"/>
      </w:rPr>
      <w:tab/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PAGE   \* MERGEFORMAT </w:instrText>
    </w:r>
    <w:r>
      <w:rPr>
        <w:rFonts w:ascii="Palatino Linotype" w:hAnsi="Palatino Linotype"/>
        <w:sz w:val="16"/>
      </w:rPr>
      <w:fldChar w:fldCharType="separate"/>
    </w:r>
    <w:r>
      <w:rPr>
        <w:rFonts w:ascii="Palatino Linotype" w:hAnsi="Palatino Linotype"/>
        <w:sz w:val="16"/>
      </w:rPr>
      <w:t>2</w:t>
    </w:r>
    <w:r>
      <w:rPr>
        <w:rFonts w:ascii="Palatino Linotype" w:hAnsi="Palatino Linotype"/>
        <w:sz w:val="16"/>
      </w:rPr>
      <w:fldChar w:fldCharType="end"/>
    </w:r>
    <w:r>
      <w:rPr>
        <w:rFonts w:ascii="Palatino Linotype" w:hAnsi="Palatino Linotype"/>
        <w:sz w:val="16"/>
      </w:rPr>
      <w:t xml:space="preserve"> of </w:t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NUMPAGES   \* MERGEFORMAT </w:instrText>
    </w:r>
    <w:r>
      <w:rPr>
        <w:rFonts w:ascii="Palatino Linotype" w:hAnsi="Palatino Linotype"/>
        <w:sz w:val="16"/>
      </w:rPr>
      <w:fldChar w:fldCharType="separate"/>
    </w:r>
    <w:r>
      <w:rPr>
        <w:rFonts w:ascii="Palatino Linotype" w:hAnsi="Palatino Linotype"/>
        <w:sz w:val="16"/>
      </w:rPr>
      <w:t>4</w:t>
    </w:r>
    <w:r>
      <w:rPr>
        <w:rFonts w:ascii="Palatino Linotype" w:hAnsi="Palatino Linotype"/>
        <w:sz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4AA18" w14:textId="13ABEFB3" w:rsidR="00962768" w:rsidRDefault="00962768" w:rsidP="007B2AC7">
    <w:pPr>
      <w:pStyle w:val="MDPIheaderjournallogo"/>
    </w:pPr>
    <w:r>
      <w:rPr>
        <w:i w:val="0"/>
        <w:noProof/>
        <w:szCs w:val="16"/>
        <w:lang w:eastAsia="zh-CN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49B93398" wp14:editId="158401A7">
              <wp:simplePos x="0" y="0"/>
              <wp:positionH relativeFrom="page">
                <wp:posOffset>6029960</wp:posOffset>
              </wp:positionH>
              <wp:positionV relativeFrom="page">
                <wp:posOffset>647700</wp:posOffset>
              </wp:positionV>
              <wp:extent cx="541655" cy="70929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655" cy="709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210938" w14:textId="77777777" w:rsidR="00962768" w:rsidRDefault="00962768" w:rsidP="007B2AC7">
                          <w:pPr>
                            <w:pStyle w:val="MDPIheaderjournallogo"/>
                            <w:jc w:val="center"/>
                            <w:textboxTightWrap w:val="allLines"/>
                            <w:rPr>
                              <w:i w:val="0"/>
                              <w:szCs w:val="16"/>
                            </w:rPr>
                          </w:pPr>
                          <w:r w:rsidRPr="00AC7940">
                            <w:rPr>
                              <w:i w:val="0"/>
                              <w:noProof/>
                              <w:szCs w:val="16"/>
                              <w:lang w:eastAsia="en-US"/>
                            </w:rPr>
                            <w:drawing>
                              <wp:inline distT="0" distB="0" distL="0" distR="0" wp14:anchorId="7AD92695" wp14:editId="77AA0FE5">
                                <wp:extent cx="541020" cy="358140"/>
                                <wp:effectExtent l="0" t="0" r="0" b="0"/>
                                <wp:docPr id="10" name="Picture 3" descr="C:\Users\home\Desktop\logos\ori\png\logo-mdpi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home\Desktop\logos\ori\png\logo-mdpi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358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B933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4.8pt;margin-top:51pt;width:42.65pt;height:55.85pt;z-index:-251658752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" stroked="f">
              <v:textbox inset="0,0,0,0">
                <w:txbxContent>
                  <w:p w14:paraId="76210938" w14:textId="77777777" w:rsidR="00962768" w:rsidRDefault="00962768" w:rsidP="007B2AC7">
                    <w:pPr>
                      <w:pStyle w:val="MDPIheaderjournallogo"/>
                      <w:jc w:val="center"/>
                      <w:textboxTightWrap w:val="allLines"/>
                      <w:rPr>
                        <w:i w:val="0"/>
                        <w:szCs w:val="16"/>
                      </w:rPr>
                    </w:pPr>
                    <w:r w:rsidRPr="00AC7940">
                      <w:rPr>
                        <w:i w:val="0"/>
                        <w:noProof/>
                        <w:szCs w:val="16"/>
                        <w:lang w:eastAsia="en-US"/>
                      </w:rPr>
                      <w:drawing>
                        <wp:inline distT="0" distB="0" distL="0" distR="0" wp14:anchorId="7AD92695" wp14:editId="77AA0FE5">
                          <wp:extent cx="541020" cy="358140"/>
                          <wp:effectExtent l="0" t="0" r="0" b="0"/>
                          <wp:docPr id="10" name="Picture 3" descr="C:\Users\home\Desktop\logos\ori\png\logo-mdpi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home\Desktop\logos\ori\png\logo-mdpi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358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A04686">
      <w:rPr>
        <w:noProof/>
        <w:lang w:eastAsia="zh-CN"/>
      </w:rPr>
      <w:drawing>
        <wp:inline distT="0" distB="0" distL="0" distR="0" wp14:anchorId="173E8F07" wp14:editId="5601B56A">
          <wp:extent cx="1758315" cy="430530"/>
          <wp:effectExtent l="0" t="0" r="0" b="0"/>
          <wp:docPr id="8" name="Picture 3" descr="C:\Users\home\AppData\Local\Temp\HZ$D.003.473\appliedsciences_logo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ome\AppData\Local\Temp\HZ$D.003.473\appliedsciences_logo.png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315" cy="430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69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CBA4A64"/>
    <w:multiLevelType w:val="hybridMultilevel"/>
    <w:tmpl w:val="AE186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D592D"/>
    <w:multiLevelType w:val="hybridMultilevel"/>
    <w:tmpl w:val="A78886C0"/>
    <w:lvl w:ilvl="0" w:tplc="4A9CC62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EDF"/>
    <w:rsid w:val="0000131A"/>
    <w:rsid w:val="00007DD9"/>
    <w:rsid w:val="00014806"/>
    <w:rsid w:val="000163D1"/>
    <w:rsid w:val="00017F00"/>
    <w:rsid w:val="00025A48"/>
    <w:rsid w:val="00027F07"/>
    <w:rsid w:val="000300D6"/>
    <w:rsid w:val="00032013"/>
    <w:rsid w:val="000343EF"/>
    <w:rsid w:val="000376D9"/>
    <w:rsid w:val="00040CE7"/>
    <w:rsid w:val="00042A84"/>
    <w:rsid w:val="00050918"/>
    <w:rsid w:val="00055984"/>
    <w:rsid w:val="000606F9"/>
    <w:rsid w:val="00062DA3"/>
    <w:rsid w:val="000630DD"/>
    <w:rsid w:val="000672F3"/>
    <w:rsid w:val="00071001"/>
    <w:rsid w:val="000736E8"/>
    <w:rsid w:val="00077870"/>
    <w:rsid w:val="00084D26"/>
    <w:rsid w:val="000867C1"/>
    <w:rsid w:val="00087E5E"/>
    <w:rsid w:val="00096F35"/>
    <w:rsid w:val="000A0C18"/>
    <w:rsid w:val="000A4CFD"/>
    <w:rsid w:val="000A7F4E"/>
    <w:rsid w:val="000B71C5"/>
    <w:rsid w:val="000B73B5"/>
    <w:rsid w:val="000C2D0F"/>
    <w:rsid w:val="000C3AAD"/>
    <w:rsid w:val="000C53AF"/>
    <w:rsid w:val="000C73B4"/>
    <w:rsid w:val="000D1E90"/>
    <w:rsid w:val="000D2E5A"/>
    <w:rsid w:val="000D310B"/>
    <w:rsid w:val="000D373F"/>
    <w:rsid w:val="000E22D4"/>
    <w:rsid w:val="000E23B6"/>
    <w:rsid w:val="000E2BAD"/>
    <w:rsid w:val="000E2F8A"/>
    <w:rsid w:val="000E42BC"/>
    <w:rsid w:val="000E7109"/>
    <w:rsid w:val="000F520D"/>
    <w:rsid w:val="001075D5"/>
    <w:rsid w:val="001169B7"/>
    <w:rsid w:val="00121BD0"/>
    <w:rsid w:val="0012231E"/>
    <w:rsid w:val="0012710C"/>
    <w:rsid w:val="00127425"/>
    <w:rsid w:val="001312D6"/>
    <w:rsid w:val="00131AF6"/>
    <w:rsid w:val="00132A0C"/>
    <w:rsid w:val="0013576D"/>
    <w:rsid w:val="001404D5"/>
    <w:rsid w:val="001422A4"/>
    <w:rsid w:val="001424E9"/>
    <w:rsid w:val="00143925"/>
    <w:rsid w:val="001461C0"/>
    <w:rsid w:val="00146F17"/>
    <w:rsid w:val="0015477D"/>
    <w:rsid w:val="001615BC"/>
    <w:rsid w:val="001644B8"/>
    <w:rsid w:val="0016642B"/>
    <w:rsid w:val="00170DD2"/>
    <w:rsid w:val="00171ABE"/>
    <w:rsid w:val="0017240A"/>
    <w:rsid w:val="00175439"/>
    <w:rsid w:val="00181823"/>
    <w:rsid w:val="00184254"/>
    <w:rsid w:val="00191B21"/>
    <w:rsid w:val="0019643D"/>
    <w:rsid w:val="001971DD"/>
    <w:rsid w:val="00197D6F"/>
    <w:rsid w:val="001A0014"/>
    <w:rsid w:val="001A26EF"/>
    <w:rsid w:val="001A29F6"/>
    <w:rsid w:val="001A42AC"/>
    <w:rsid w:val="001A7ED0"/>
    <w:rsid w:val="001B1F87"/>
    <w:rsid w:val="001B2A3A"/>
    <w:rsid w:val="001B679C"/>
    <w:rsid w:val="001D16CF"/>
    <w:rsid w:val="001D2FE9"/>
    <w:rsid w:val="001D56B0"/>
    <w:rsid w:val="001D5908"/>
    <w:rsid w:val="001D6D6E"/>
    <w:rsid w:val="001D6D83"/>
    <w:rsid w:val="001E0820"/>
    <w:rsid w:val="001E2AEB"/>
    <w:rsid w:val="001E3D01"/>
    <w:rsid w:val="001E641F"/>
    <w:rsid w:val="001E7683"/>
    <w:rsid w:val="001F27EA"/>
    <w:rsid w:val="001F5520"/>
    <w:rsid w:val="001F57B5"/>
    <w:rsid w:val="002054FE"/>
    <w:rsid w:val="00210970"/>
    <w:rsid w:val="00213971"/>
    <w:rsid w:val="00213F33"/>
    <w:rsid w:val="002158F4"/>
    <w:rsid w:val="00216855"/>
    <w:rsid w:val="00217C13"/>
    <w:rsid w:val="00220B9F"/>
    <w:rsid w:val="00225672"/>
    <w:rsid w:val="002320DA"/>
    <w:rsid w:val="002331CE"/>
    <w:rsid w:val="002358EA"/>
    <w:rsid w:val="00237684"/>
    <w:rsid w:val="00237878"/>
    <w:rsid w:val="00240CA2"/>
    <w:rsid w:val="00251058"/>
    <w:rsid w:val="0025209B"/>
    <w:rsid w:val="002560D9"/>
    <w:rsid w:val="002600E8"/>
    <w:rsid w:val="00261426"/>
    <w:rsid w:val="0027088D"/>
    <w:rsid w:val="00282964"/>
    <w:rsid w:val="00282BB1"/>
    <w:rsid w:val="0028626A"/>
    <w:rsid w:val="0029152D"/>
    <w:rsid w:val="00291617"/>
    <w:rsid w:val="002931E4"/>
    <w:rsid w:val="00295ABA"/>
    <w:rsid w:val="0029610A"/>
    <w:rsid w:val="002A08E7"/>
    <w:rsid w:val="002A110B"/>
    <w:rsid w:val="002A4592"/>
    <w:rsid w:val="002A6132"/>
    <w:rsid w:val="002B1DC1"/>
    <w:rsid w:val="002B3166"/>
    <w:rsid w:val="002B6142"/>
    <w:rsid w:val="002C3F00"/>
    <w:rsid w:val="002C4ABB"/>
    <w:rsid w:val="002C5A66"/>
    <w:rsid w:val="002C70CE"/>
    <w:rsid w:val="002D20B1"/>
    <w:rsid w:val="002D4B95"/>
    <w:rsid w:val="002D64FC"/>
    <w:rsid w:val="002D71B2"/>
    <w:rsid w:val="002D7A67"/>
    <w:rsid w:val="002E426C"/>
    <w:rsid w:val="002E6927"/>
    <w:rsid w:val="002E6E5B"/>
    <w:rsid w:val="002E7E2A"/>
    <w:rsid w:val="002F2283"/>
    <w:rsid w:val="002F29FD"/>
    <w:rsid w:val="002F49CC"/>
    <w:rsid w:val="002F6524"/>
    <w:rsid w:val="002F6841"/>
    <w:rsid w:val="002F6AED"/>
    <w:rsid w:val="00300309"/>
    <w:rsid w:val="00301EB8"/>
    <w:rsid w:val="0030717C"/>
    <w:rsid w:val="003148E1"/>
    <w:rsid w:val="003158FE"/>
    <w:rsid w:val="00317286"/>
    <w:rsid w:val="00321FD0"/>
    <w:rsid w:val="00326141"/>
    <w:rsid w:val="00333E3B"/>
    <w:rsid w:val="003359DC"/>
    <w:rsid w:val="00341A56"/>
    <w:rsid w:val="00343B26"/>
    <w:rsid w:val="003465B7"/>
    <w:rsid w:val="00350DE7"/>
    <w:rsid w:val="00350F0D"/>
    <w:rsid w:val="00351B05"/>
    <w:rsid w:val="0035306F"/>
    <w:rsid w:val="0035352F"/>
    <w:rsid w:val="00361FAA"/>
    <w:rsid w:val="00365CFE"/>
    <w:rsid w:val="0036687C"/>
    <w:rsid w:val="003731CC"/>
    <w:rsid w:val="00385A8E"/>
    <w:rsid w:val="00386260"/>
    <w:rsid w:val="003866A0"/>
    <w:rsid w:val="00387C85"/>
    <w:rsid w:val="00387FDB"/>
    <w:rsid w:val="003946FC"/>
    <w:rsid w:val="003958E8"/>
    <w:rsid w:val="00396A22"/>
    <w:rsid w:val="003A146A"/>
    <w:rsid w:val="003A1F3C"/>
    <w:rsid w:val="003A22EA"/>
    <w:rsid w:val="003A2A4A"/>
    <w:rsid w:val="003A2ACD"/>
    <w:rsid w:val="003A3CAF"/>
    <w:rsid w:val="003A52C6"/>
    <w:rsid w:val="003A78E1"/>
    <w:rsid w:val="003A7C2F"/>
    <w:rsid w:val="003B2071"/>
    <w:rsid w:val="003B6437"/>
    <w:rsid w:val="003B66E2"/>
    <w:rsid w:val="003B6E4B"/>
    <w:rsid w:val="003C42B2"/>
    <w:rsid w:val="003C6E89"/>
    <w:rsid w:val="003D007D"/>
    <w:rsid w:val="003D085B"/>
    <w:rsid w:val="003D2D52"/>
    <w:rsid w:val="003E1D2B"/>
    <w:rsid w:val="003E2042"/>
    <w:rsid w:val="003E3693"/>
    <w:rsid w:val="003F000D"/>
    <w:rsid w:val="003F0AB7"/>
    <w:rsid w:val="003F0B73"/>
    <w:rsid w:val="003F4429"/>
    <w:rsid w:val="003F53F0"/>
    <w:rsid w:val="00401B1E"/>
    <w:rsid w:val="00401D30"/>
    <w:rsid w:val="00403635"/>
    <w:rsid w:val="0040480D"/>
    <w:rsid w:val="004130AC"/>
    <w:rsid w:val="00417D79"/>
    <w:rsid w:val="00420B6F"/>
    <w:rsid w:val="00424453"/>
    <w:rsid w:val="0043076A"/>
    <w:rsid w:val="00431A89"/>
    <w:rsid w:val="004338CA"/>
    <w:rsid w:val="004350A7"/>
    <w:rsid w:val="00437AB3"/>
    <w:rsid w:val="00440A7D"/>
    <w:rsid w:val="00442153"/>
    <w:rsid w:val="00451071"/>
    <w:rsid w:val="00455B6B"/>
    <w:rsid w:val="00462C65"/>
    <w:rsid w:val="00462DCD"/>
    <w:rsid w:val="00464B99"/>
    <w:rsid w:val="0047329F"/>
    <w:rsid w:val="00473793"/>
    <w:rsid w:val="004756DA"/>
    <w:rsid w:val="004758A4"/>
    <w:rsid w:val="0047591B"/>
    <w:rsid w:val="00475AF4"/>
    <w:rsid w:val="00476A9A"/>
    <w:rsid w:val="00480AB7"/>
    <w:rsid w:val="00480E68"/>
    <w:rsid w:val="0048205F"/>
    <w:rsid w:val="004831A8"/>
    <w:rsid w:val="0048405D"/>
    <w:rsid w:val="00486C78"/>
    <w:rsid w:val="00487C01"/>
    <w:rsid w:val="00493887"/>
    <w:rsid w:val="00494FC9"/>
    <w:rsid w:val="004A055F"/>
    <w:rsid w:val="004A4E9F"/>
    <w:rsid w:val="004A5E12"/>
    <w:rsid w:val="004B3347"/>
    <w:rsid w:val="004B3C24"/>
    <w:rsid w:val="004C0CD6"/>
    <w:rsid w:val="004C2A01"/>
    <w:rsid w:val="004C43D4"/>
    <w:rsid w:val="004C6096"/>
    <w:rsid w:val="004D1A0E"/>
    <w:rsid w:val="004D261E"/>
    <w:rsid w:val="004E5122"/>
    <w:rsid w:val="004E536C"/>
    <w:rsid w:val="004E75A2"/>
    <w:rsid w:val="004F5378"/>
    <w:rsid w:val="004F615C"/>
    <w:rsid w:val="004F690A"/>
    <w:rsid w:val="004F6E12"/>
    <w:rsid w:val="00500EF5"/>
    <w:rsid w:val="00501060"/>
    <w:rsid w:val="005243A0"/>
    <w:rsid w:val="0052713E"/>
    <w:rsid w:val="00527741"/>
    <w:rsid w:val="00532720"/>
    <w:rsid w:val="00535B0B"/>
    <w:rsid w:val="005447AF"/>
    <w:rsid w:val="00544B79"/>
    <w:rsid w:val="0054654C"/>
    <w:rsid w:val="00547162"/>
    <w:rsid w:val="005473F4"/>
    <w:rsid w:val="00550124"/>
    <w:rsid w:val="00552670"/>
    <w:rsid w:val="00553114"/>
    <w:rsid w:val="00572D19"/>
    <w:rsid w:val="00572D2C"/>
    <w:rsid w:val="005736E9"/>
    <w:rsid w:val="005858A1"/>
    <w:rsid w:val="005875A5"/>
    <w:rsid w:val="005902EA"/>
    <w:rsid w:val="00592EFC"/>
    <w:rsid w:val="00594D21"/>
    <w:rsid w:val="005A25BA"/>
    <w:rsid w:val="005A2828"/>
    <w:rsid w:val="005A5F17"/>
    <w:rsid w:val="005A79D9"/>
    <w:rsid w:val="005B0FF1"/>
    <w:rsid w:val="005B3A91"/>
    <w:rsid w:val="005B3EDF"/>
    <w:rsid w:val="005B5CD1"/>
    <w:rsid w:val="005B6800"/>
    <w:rsid w:val="005B6E9C"/>
    <w:rsid w:val="005C00E9"/>
    <w:rsid w:val="005C3101"/>
    <w:rsid w:val="005D08D4"/>
    <w:rsid w:val="005D2E31"/>
    <w:rsid w:val="005D55E3"/>
    <w:rsid w:val="005D5D79"/>
    <w:rsid w:val="005E241A"/>
    <w:rsid w:val="005E384E"/>
    <w:rsid w:val="005E6483"/>
    <w:rsid w:val="005F4764"/>
    <w:rsid w:val="005F52AA"/>
    <w:rsid w:val="006020A6"/>
    <w:rsid w:val="0060339B"/>
    <w:rsid w:val="0060458C"/>
    <w:rsid w:val="0061107A"/>
    <w:rsid w:val="006153CB"/>
    <w:rsid w:val="0062322C"/>
    <w:rsid w:val="006235D4"/>
    <w:rsid w:val="00625F5D"/>
    <w:rsid w:val="00630A3C"/>
    <w:rsid w:val="00630B44"/>
    <w:rsid w:val="006644D9"/>
    <w:rsid w:val="006669C2"/>
    <w:rsid w:val="00667A3A"/>
    <w:rsid w:val="00670749"/>
    <w:rsid w:val="006739EF"/>
    <w:rsid w:val="006767D8"/>
    <w:rsid w:val="00684182"/>
    <w:rsid w:val="00684424"/>
    <w:rsid w:val="00687D88"/>
    <w:rsid w:val="00692393"/>
    <w:rsid w:val="006939D8"/>
    <w:rsid w:val="00696AA2"/>
    <w:rsid w:val="006A1FFC"/>
    <w:rsid w:val="006A3AF6"/>
    <w:rsid w:val="006A6C00"/>
    <w:rsid w:val="006A6DAE"/>
    <w:rsid w:val="006B0AE1"/>
    <w:rsid w:val="006B2894"/>
    <w:rsid w:val="006B3132"/>
    <w:rsid w:val="006B6F4B"/>
    <w:rsid w:val="006C10BD"/>
    <w:rsid w:val="006C2FD6"/>
    <w:rsid w:val="006C39AD"/>
    <w:rsid w:val="006C7111"/>
    <w:rsid w:val="006D1576"/>
    <w:rsid w:val="006D3252"/>
    <w:rsid w:val="006D39FD"/>
    <w:rsid w:val="006E02AB"/>
    <w:rsid w:val="006E3F34"/>
    <w:rsid w:val="006E53FC"/>
    <w:rsid w:val="006E682F"/>
    <w:rsid w:val="006E70FC"/>
    <w:rsid w:val="006F1485"/>
    <w:rsid w:val="006F2795"/>
    <w:rsid w:val="006F3C58"/>
    <w:rsid w:val="0070015A"/>
    <w:rsid w:val="00701859"/>
    <w:rsid w:val="00703190"/>
    <w:rsid w:val="00710540"/>
    <w:rsid w:val="0071082A"/>
    <w:rsid w:val="00713D14"/>
    <w:rsid w:val="00720083"/>
    <w:rsid w:val="0072173E"/>
    <w:rsid w:val="00723A28"/>
    <w:rsid w:val="007269F4"/>
    <w:rsid w:val="00730F87"/>
    <w:rsid w:val="00736BEF"/>
    <w:rsid w:val="00740A90"/>
    <w:rsid w:val="00741A3C"/>
    <w:rsid w:val="00741D37"/>
    <w:rsid w:val="00743030"/>
    <w:rsid w:val="00743A09"/>
    <w:rsid w:val="007446EF"/>
    <w:rsid w:val="00744BF9"/>
    <w:rsid w:val="00750870"/>
    <w:rsid w:val="0075458B"/>
    <w:rsid w:val="00757C8A"/>
    <w:rsid w:val="00761B0B"/>
    <w:rsid w:val="00763E11"/>
    <w:rsid w:val="00765225"/>
    <w:rsid w:val="00773734"/>
    <w:rsid w:val="00774645"/>
    <w:rsid w:val="007749F8"/>
    <w:rsid w:val="00774DB1"/>
    <w:rsid w:val="00780D64"/>
    <w:rsid w:val="00782B64"/>
    <w:rsid w:val="007947FF"/>
    <w:rsid w:val="007A12A0"/>
    <w:rsid w:val="007A1FED"/>
    <w:rsid w:val="007B2AC7"/>
    <w:rsid w:val="007B3C56"/>
    <w:rsid w:val="007B6D77"/>
    <w:rsid w:val="007C18CA"/>
    <w:rsid w:val="007C3C7F"/>
    <w:rsid w:val="007C5430"/>
    <w:rsid w:val="007C6386"/>
    <w:rsid w:val="007C6C56"/>
    <w:rsid w:val="007D6690"/>
    <w:rsid w:val="007E3535"/>
    <w:rsid w:val="007E3965"/>
    <w:rsid w:val="007E4488"/>
    <w:rsid w:val="007F1A7D"/>
    <w:rsid w:val="007F37E0"/>
    <w:rsid w:val="007F38FF"/>
    <w:rsid w:val="007F3B6F"/>
    <w:rsid w:val="007F3E10"/>
    <w:rsid w:val="007F50ED"/>
    <w:rsid w:val="007F6751"/>
    <w:rsid w:val="00802810"/>
    <w:rsid w:val="008045D0"/>
    <w:rsid w:val="00811C83"/>
    <w:rsid w:val="00811F67"/>
    <w:rsid w:val="00814A64"/>
    <w:rsid w:val="00823B99"/>
    <w:rsid w:val="008245CC"/>
    <w:rsid w:val="00833911"/>
    <w:rsid w:val="008404C3"/>
    <w:rsid w:val="00841593"/>
    <w:rsid w:val="00843278"/>
    <w:rsid w:val="00843E3A"/>
    <w:rsid w:val="0084599F"/>
    <w:rsid w:val="00845E75"/>
    <w:rsid w:val="00846CAE"/>
    <w:rsid w:val="008503BB"/>
    <w:rsid w:val="008515E9"/>
    <w:rsid w:val="00852FB3"/>
    <w:rsid w:val="00855ABB"/>
    <w:rsid w:val="00855F11"/>
    <w:rsid w:val="00856A2F"/>
    <w:rsid w:val="0086306C"/>
    <w:rsid w:val="0086581D"/>
    <w:rsid w:val="008704DD"/>
    <w:rsid w:val="0087137D"/>
    <w:rsid w:val="008723F9"/>
    <w:rsid w:val="00872D25"/>
    <w:rsid w:val="00876368"/>
    <w:rsid w:val="00891D7D"/>
    <w:rsid w:val="00893E7C"/>
    <w:rsid w:val="00897868"/>
    <w:rsid w:val="008A0E65"/>
    <w:rsid w:val="008A1348"/>
    <w:rsid w:val="008A47E1"/>
    <w:rsid w:val="008A4FA0"/>
    <w:rsid w:val="008A54A1"/>
    <w:rsid w:val="008C03C6"/>
    <w:rsid w:val="008C10A8"/>
    <w:rsid w:val="008C3DC1"/>
    <w:rsid w:val="008C7AA0"/>
    <w:rsid w:val="008D19D3"/>
    <w:rsid w:val="008D450B"/>
    <w:rsid w:val="008D5034"/>
    <w:rsid w:val="008E07E1"/>
    <w:rsid w:val="008E6BAE"/>
    <w:rsid w:val="008E76E3"/>
    <w:rsid w:val="008F2670"/>
    <w:rsid w:val="008F33A1"/>
    <w:rsid w:val="00901B23"/>
    <w:rsid w:val="009022C9"/>
    <w:rsid w:val="00905623"/>
    <w:rsid w:val="00907DCE"/>
    <w:rsid w:val="00912594"/>
    <w:rsid w:val="00913616"/>
    <w:rsid w:val="00913619"/>
    <w:rsid w:val="0091474E"/>
    <w:rsid w:val="009162F0"/>
    <w:rsid w:val="0092218A"/>
    <w:rsid w:val="00924BCD"/>
    <w:rsid w:val="009252E8"/>
    <w:rsid w:val="00925EE6"/>
    <w:rsid w:val="00926F8D"/>
    <w:rsid w:val="009322EF"/>
    <w:rsid w:val="00943659"/>
    <w:rsid w:val="009451AC"/>
    <w:rsid w:val="00947826"/>
    <w:rsid w:val="009511AA"/>
    <w:rsid w:val="00962768"/>
    <w:rsid w:val="00964CAE"/>
    <w:rsid w:val="009662BF"/>
    <w:rsid w:val="00967C93"/>
    <w:rsid w:val="00971239"/>
    <w:rsid w:val="00976CF8"/>
    <w:rsid w:val="00977E79"/>
    <w:rsid w:val="00980754"/>
    <w:rsid w:val="0098409F"/>
    <w:rsid w:val="00985756"/>
    <w:rsid w:val="009859CB"/>
    <w:rsid w:val="0098730D"/>
    <w:rsid w:val="009A61C8"/>
    <w:rsid w:val="009B1189"/>
    <w:rsid w:val="009B4679"/>
    <w:rsid w:val="009B7045"/>
    <w:rsid w:val="009B7985"/>
    <w:rsid w:val="009C0385"/>
    <w:rsid w:val="009C4985"/>
    <w:rsid w:val="009C4B7A"/>
    <w:rsid w:val="009C5A35"/>
    <w:rsid w:val="009C719A"/>
    <w:rsid w:val="009D44C1"/>
    <w:rsid w:val="009D4BEB"/>
    <w:rsid w:val="009D6F00"/>
    <w:rsid w:val="009E398D"/>
    <w:rsid w:val="009F0D73"/>
    <w:rsid w:val="009F58F5"/>
    <w:rsid w:val="009F646A"/>
    <w:rsid w:val="009F70E6"/>
    <w:rsid w:val="009F7608"/>
    <w:rsid w:val="009F7C52"/>
    <w:rsid w:val="00A037C8"/>
    <w:rsid w:val="00A10F10"/>
    <w:rsid w:val="00A230B5"/>
    <w:rsid w:val="00A3029F"/>
    <w:rsid w:val="00A31455"/>
    <w:rsid w:val="00A338D5"/>
    <w:rsid w:val="00A40F53"/>
    <w:rsid w:val="00A41F24"/>
    <w:rsid w:val="00A4207C"/>
    <w:rsid w:val="00A4248A"/>
    <w:rsid w:val="00A469BA"/>
    <w:rsid w:val="00A524DF"/>
    <w:rsid w:val="00A56CCD"/>
    <w:rsid w:val="00A56F05"/>
    <w:rsid w:val="00A602DE"/>
    <w:rsid w:val="00A607D8"/>
    <w:rsid w:val="00A65068"/>
    <w:rsid w:val="00A65DEA"/>
    <w:rsid w:val="00A6754B"/>
    <w:rsid w:val="00A7216D"/>
    <w:rsid w:val="00A7368E"/>
    <w:rsid w:val="00A74B28"/>
    <w:rsid w:val="00A81144"/>
    <w:rsid w:val="00A83587"/>
    <w:rsid w:val="00A83BC6"/>
    <w:rsid w:val="00A8537E"/>
    <w:rsid w:val="00A8628D"/>
    <w:rsid w:val="00A86F0A"/>
    <w:rsid w:val="00A90073"/>
    <w:rsid w:val="00A903DA"/>
    <w:rsid w:val="00A91719"/>
    <w:rsid w:val="00A94073"/>
    <w:rsid w:val="00AA2C6C"/>
    <w:rsid w:val="00AB04F9"/>
    <w:rsid w:val="00AB282C"/>
    <w:rsid w:val="00AB3FEF"/>
    <w:rsid w:val="00AB4CB3"/>
    <w:rsid w:val="00AB75C2"/>
    <w:rsid w:val="00AC20C7"/>
    <w:rsid w:val="00AC359E"/>
    <w:rsid w:val="00AC3608"/>
    <w:rsid w:val="00AC7940"/>
    <w:rsid w:val="00AD19F3"/>
    <w:rsid w:val="00AD1FCD"/>
    <w:rsid w:val="00AD3C41"/>
    <w:rsid w:val="00AD7851"/>
    <w:rsid w:val="00AE0543"/>
    <w:rsid w:val="00AE25E7"/>
    <w:rsid w:val="00AE3CF7"/>
    <w:rsid w:val="00AE4612"/>
    <w:rsid w:val="00AE4767"/>
    <w:rsid w:val="00AE61D4"/>
    <w:rsid w:val="00AE65FA"/>
    <w:rsid w:val="00AF55D2"/>
    <w:rsid w:val="00B0007B"/>
    <w:rsid w:val="00B00A46"/>
    <w:rsid w:val="00B07C5F"/>
    <w:rsid w:val="00B1328B"/>
    <w:rsid w:val="00B14516"/>
    <w:rsid w:val="00B149D0"/>
    <w:rsid w:val="00B17A5B"/>
    <w:rsid w:val="00B20D31"/>
    <w:rsid w:val="00B263F4"/>
    <w:rsid w:val="00B3148B"/>
    <w:rsid w:val="00B3154E"/>
    <w:rsid w:val="00B33D2B"/>
    <w:rsid w:val="00B3619D"/>
    <w:rsid w:val="00B3687D"/>
    <w:rsid w:val="00B368BD"/>
    <w:rsid w:val="00B37E9F"/>
    <w:rsid w:val="00B41DD7"/>
    <w:rsid w:val="00B431E4"/>
    <w:rsid w:val="00B50A94"/>
    <w:rsid w:val="00B524D1"/>
    <w:rsid w:val="00B5297F"/>
    <w:rsid w:val="00B530EF"/>
    <w:rsid w:val="00B6034D"/>
    <w:rsid w:val="00B60A44"/>
    <w:rsid w:val="00B62815"/>
    <w:rsid w:val="00B62FBE"/>
    <w:rsid w:val="00B634EE"/>
    <w:rsid w:val="00B66C1A"/>
    <w:rsid w:val="00B70DE7"/>
    <w:rsid w:val="00B74580"/>
    <w:rsid w:val="00B75A1D"/>
    <w:rsid w:val="00B76051"/>
    <w:rsid w:val="00B80663"/>
    <w:rsid w:val="00B91CA0"/>
    <w:rsid w:val="00BA2B61"/>
    <w:rsid w:val="00BA4916"/>
    <w:rsid w:val="00BA52A0"/>
    <w:rsid w:val="00BA55A3"/>
    <w:rsid w:val="00BA56E5"/>
    <w:rsid w:val="00BA64AF"/>
    <w:rsid w:val="00BA68C9"/>
    <w:rsid w:val="00BB1658"/>
    <w:rsid w:val="00BB1FE5"/>
    <w:rsid w:val="00BB2119"/>
    <w:rsid w:val="00BB4945"/>
    <w:rsid w:val="00BC00BF"/>
    <w:rsid w:val="00BC0B9D"/>
    <w:rsid w:val="00BC1AF3"/>
    <w:rsid w:val="00BC593C"/>
    <w:rsid w:val="00BC7F05"/>
    <w:rsid w:val="00BC7F80"/>
    <w:rsid w:val="00BD14F6"/>
    <w:rsid w:val="00BD5961"/>
    <w:rsid w:val="00BD6344"/>
    <w:rsid w:val="00BE321B"/>
    <w:rsid w:val="00BE5040"/>
    <w:rsid w:val="00BF243F"/>
    <w:rsid w:val="00BF6FF7"/>
    <w:rsid w:val="00C03070"/>
    <w:rsid w:val="00C03169"/>
    <w:rsid w:val="00C2345D"/>
    <w:rsid w:val="00C268F0"/>
    <w:rsid w:val="00C30DFD"/>
    <w:rsid w:val="00C345D3"/>
    <w:rsid w:val="00C37669"/>
    <w:rsid w:val="00C41084"/>
    <w:rsid w:val="00C42022"/>
    <w:rsid w:val="00C4255E"/>
    <w:rsid w:val="00C4536E"/>
    <w:rsid w:val="00C45BC6"/>
    <w:rsid w:val="00C50674"/>
    <w:rsid w:val="00C51C68"/>
    <w:rsid w:val="00C629C1"/>
    <w:rsid w:val="00C654E2"/>
    <w:rsid w:val="00C66662"/>
    <w:rsid w:val="00C67C45"/>
    <w:rsid w:val="00C7043A"/>
    <w:rsid w:val="00C73CBF"/>
    <w:rsid w:val="00C816D7"/>
    <w:rsid w:val="00C86FAC"/>
    <w:rsid w:val="00C90765"/>
    <w:rsid w:val="00C92533"/>
    <w:rsid w:val="00C939D9"/>
    <w:rsid w:val="00C96CB8"/>
    <w:rsid w:val="00CA32F8"/>
    <w:rsid w:val="00CA7966"/>
    <w:rsid w:val="00CB14BB"/>
    <w:rsid w:val="00CB79EC"/>
    <w:rsid w:val="00CC3EC7"/>
    <w:rsid w:val="00CC4378"/>
    <w:rsid w:val="00CC650E"/>
    <w:rsid w:val="00CD2DEC"/>
    <w:rsid w:val="00CD67F1"/>
    <w:rsid w:val="00CE1F76"/>
    <w:rsid w:val="00CE4D30"/>
    <w:rsid w:val="00CE6976"/>
    <w:rsid w:val="00CE7E08"/>
    <w:rsid w:val="00CF322E"/>
    <w:rsid w:val="00CF4815"/>
    <w:rsid w:val="00D006DA"/>
    <w:rsid w:val="00D017C4"/>
    <w:rsid w:val="00D03FB6"/>
    <w:rsid w:val="00D07F9C"/>
    <w:rsid w:val="00D11EAA"/>
    <w:rsid w:val="00D11FB1"/>
    <w:rsid w:val="00D1231F"/>
    <w:rsid w:val="00D14847"/>
    <w:rsid w:val="00D16719"/>
    <w:rsid w:val="00D23A0D"/>
    <w:rsid w:val="00D249D9"/>
    <w:rsid w:val="00D25F24"/>
    <w:rsid w:val="00D3041D"/>
    <w:rsid w:val="00D3260E"/>
    <w:rsid w:val="00D32EAB"/>
    <w:rsid w:val="00D35FF2"/>
    <w:rsid w:val="00D3671D"/>
    <w:rsid w:val="00D3713E"/>
    <w:rsid w:val="00D37E76"/>
    <w:rsid w:val="00D437AC"/>
    <w:rsid w:val="00D458AE"/>
    <w:rsid w:val="00D45F2B"/>
    <w:rsid w:val="00D47BBD"/>
    <w:rsid w:val="00D50DFE"/>
    <w:rsid w:val="00D541A6"/>
    <w:rsid w:val="00D6518A"/>
    <w:rsid w:val="00D66C9E"/>
    <w:rsid w:val="00D67544"/>
    <w:rsid w:val="00D67D10"/>
    <w:rsid w:val="00D70566"/>
    <w:rsid w:val="00D739F8"/>
    <w:rsid w:val="00D776A5"/>
    <w:rsid w:val="00D85967"/>
    <w:rsid w:val="00D86932"/>
    <w:rsid w:val="00D86C09"/>
    <w:rsid w:val="00D90FDC"/>
    <w:rsid w:val="00D91D56"/>
    <w:rsid w:val="00D922BC"/>
    <w:rsid w:val="00D94471"/>
    <w:rsid w:val="00D969B0"/>
    <w:rsid w:val="00DA1EBA"/>
    <w:rsid w:val="00DA5561"/>
    <w:rsid w:val="00DB087D"/>
    <w:rsid w:val="00DB0885"/>
    <w:rsid w:val="00DB3474"/>
    <w:rsid w:val="00DB6D44"/>
    <w:rsid w:val="00DB745F"/>
    <w:rsid w:val="00DC102A"/>
    <w:rsid w:val="00DC4A27"/>
    <w:rsid w:val="00DC53AD"/>
    <w:rsid w:val="00DC71D6"/>
    <w:rsid w:val="00DD1733"/>
    <w:rsid w:val="00DD27E3"/>
    <w:rsid w:val="00DD2AD0"/>
    <w:rsid w:val="00DD334F"/>
    <w:rsid w:val="00DD6102"/>
    <w:rsid w:val="00DE4C81"/>
    <w:rsid w:val="00DE5DFD"/>
    <w:rsid w:val="00DF3C0F"/>
    <w:rsid w:val="00E011C3"/>
    <w:rsid w:val="00E01A0E"/>
    <w:rsid w:val="00E04508"/>
    <w:rsid w:val="00E05E6A"/>
    <w:rsid w:val="00E070A4"/>
    <w:rsid w:val="00E121CF"/>
    <w:rsid w:val="00E135D5"/>
    <w:rsid w:val="00E16FFE"/>
    <w:rsid w:val="00E219D5"/>
    <w:rsid w:val="00E236C6"/>
    <w:rsid w:val="00E24E62"/>
    <w:rsid w:val="00E250C4"/>
    <w:rsid w:val="00E26645"/>
    <w:rsid w:val="00E26A72"/>
    <w:rsid w:val="00E27204"/>
    <w:rsid w:val="00E36E6E"/>
    <w:rsid w:val="00E406EC"/>
    <w:rsid w:val="00E40F44"/>
    <w:rsid w:val="00E4149A"/>
    <w:rsid w:val="00E46D61"/>
    <w:rsid w:val="00E477CD"/>
    <w:rsid w:val="00E50596"/>
    <w:rsid w:val="00E6050C"/>
    <w:rsid w:val="00E60A1F"/>
    <w:rsid w:val="00E66726"/>
    <w:rsid w:val="00E7010A"/>
    <w:rsid w:val="00E70630"/>
    <w:rsid w:val="00E73012"/>
    <w:rsid w:val="00E76E31"/>
    <w:rsid w:val="00E82637"/>
    <w:rsid w:val="00E861B9"/>
    <w:rsid w:val="00E90F46"/>
    <w:rsid w:val="00E9164E"/>
    <w:rsid w:val="00E963AF"/>
    <w:rsid w:val="00EA3AF6"/>
    <w:rsid w:val="00EA6B81"/>
    <w:rsid w:val="00EA7B5A"/>
    <w:rsid w:val="00EA7C65"/>
    <w:rsid w:val="00EB4FE1"/>
    <w:rsid w:val="00EB6CDF"/>
    <w:rsid w:val="00EB7F1E"/>
    <w:rsid w:val="00EC0CE0"/>
    <w:rsid w:val="00EC603C"/>
    <w:rsid w:val="00EC75FA"/>
    <w:rsid w:val="00ED133E"/>
    <w:rsid w:val="00ED3A50"/>
    <w:rsid w:val="00ED4721"/>
    <w:rsid w:val="00ED5A07"/>
    <w:rsid w:val="00ED5F64"/>
    <w:rsid w:val="00ED68A3"/>
    <w:rsid w:val="00EE4F09"/>
    <w:rsid w:val="00EE5352"/>
    <w:rsid w:val="00EE7B9C"/>
    <w:rsid w:val="00EF1FE4"/>
    <w:rsid w:val="00EF6912"/>
    <w:rsid w:val="00EF7A00"/>
    <w:rsid w:val="00F009FF"/>
    <w:rsid w:val="00F031C1"/>
    <w:rsid w:val="00F04917"/>
    <w:rsid w:val="00F0491E"/>
    <w:rsid w:val="00F068F3"/>
    <w:rsid w:val="00F12A6C"/>
    <w:rsid w:val="00F17E99"/>
    <w:rsid w:val="00F216AA"/>
    <w:rsid w:val="00F21950"/>
    <w:rsid w:val="00F227C4"/>
    <w:rsid w:val="00F354FF"/>
    <w:rsid w:val="00F40C21"/>
    <w:rsid w:val="00F43773"/>
    <w:rsid w:val="00F4420C"/>
    <w:rsid w:val="00F45BB2"/>
    <w:rsid w:val="00F5428E"/>
    <w:rsid w:val="00F547A1"/>
    <w:rsid w:val="00F640ED"/>
    <w:rsid w:val="00F64BA2"/>
    <w:rsid w:val="00F6651C"/>
    <w:rsid w:val="00F66785"/>
    <w:rsid w:val="00F66D42"/>
    <w:rsid w:val="00F70CC5"/>
    <w:rsid w:val="00F71EFC"/>
    <w:rsid w:val="00F8141D"/>
    <w:rsid w:val="00F92050"/>
    <w:rsid w:val="00F941F2"/>
    <w:rsid w:val="00F97482"/>
    <w:rsid w:val="00F97F1D"/>
    <w:rsid w:val="00FA1311"/>
    <w:rsid w:val="00FA4DA6"/>
    <w:rsid w:val="00FB226D"/>
    <w:rsid w:val="00FB4F68"/>
    <w:rsid w:val="00FC3306"/>
    <w:rsid w:val="00FD5C99"/>
    <w:rsid w:val="00FD70D6"/>
    <w:rsid w:val="00FE55AA"/>
    <w:rsid w:val="00FE7F9A"/>
    <w:rsid w:val="00FF03DE"/>
    <w:rsid w:val="00FF469C"/>
    <w:rsid w:val="00FF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866175"/>
  <w15:docId w15:val="{B14CB517-7984-4EAF-BBEE-8925A3891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40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AC7940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AC7940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AC7940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Normal"/>
    <w:qFormat/>
    <w:rsid w:val="00AC7940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AC7940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AC7940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al"/>
    <w:qFormat/>
    <w:rsid w:val="00AC7940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AC7940"/>
    <w:pPr>
      <w:pBdr>
        <w:bottom w:val="single" w:sz="6" w:space="1" w:color="auto"/>
      </w:pBdr>
      <w:ind w:firstLine="0"/>
    </w:pPr>
    <w:rPr>
      <w:snapToGrid/>
      <w:szCs w:val="24"/>
    </w:rPr>
  </w:style>
  <w:style w:type="table" w:customStyle="1" w:styleId="Mdeck5tablebodythreelines">
    <w:name w:val="M_deck_5_table_body_three_lines"/>
    <w:basedOn w:val="TableNormal"/>
    <w:uiPriority w:val="99"/>
    <w:rsid w:val="00AC7940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AC794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AC7940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AC7940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Header">
    <w:name w:val="header"/>
    <w:basedOn w:val="Normal"/>
    <w:link w:val="HeaderChar"/>
    <w:uiPriority w:val="99"/>
    <w:rsid w:val="00AC79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AC7940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AC7940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AC7940"/>
    <w:pPr>
      <w:ind w:firstLine="0"/>
    </w:pPr>
  </w:style>
  <w:style w:type="paragraph" w:customStyle="1" w:styleId="MDPI33textspaceafter">
    <w:name w:val="MDPI_3.3_text_space_after"/>
    <w:basedOn w:val="MDPI31text"/>
    <w:qFormat/>
    <w:rsid w:val="00AC7940"/>
    <w:pPr>
      <w:spacing w:after="240"/>
    </w:pPr>
  </w:style>
  <w:style w:type="paragraph" w:customStyle="1" w:styleId="MDPI35textbeforelist">
    <w:name w:val="MDPI_3.5_text_before_list"/>
    <w:basedOn w:val="MDPI31text"/>
    <w:qFormat/>
    <w:rsid w:val="00AC7940"/>
    <w:pPr>
      <w:spacing w:after="120"/>
    </w:pPr>
  </w:style>
  <w:style w:type="paragraph" w:customStyle="1" w:styleId="MDPI36textafterlist">
    <w:name w:val="MDPI_3.6_text_after_list"/>
    <w:basedOn w:val="MDPI31text"/>
    <w:qFormat/>
    <w:rsid w:val="00AC7940"/>
    <w:pPr>
      <w:spacing w:before="120"/>
    </w:pPr>
  </w:style>
  <w:style w:type="paragraph" w:customStyle="1" w:styleId="MDPI37itemize">
    <w:name w:val="MDPI_3.7_itemize"/>
    <w:basedOn w:val="MDPI31text"/>
    <w:qFormat/>
    <w:rsid w:val="00AC7940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AC7940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AC7940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AC7940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AC7940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AC7940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4E5122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AC7940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AC7940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AC7940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AC7940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AC7940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AC7940"/>
  </w:style>
  <w:style w:type="paragraph" w:customStyle="1" w:styleId="MDPI31text">
    <w:name w:val="MDPI_3.1_text"/>
    <w:qFormat/>
    <w:rsid w:val="00AC7940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AC7940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AC7940"/>
    <w:pPr>
      <w:outlineLvl w:val="0"/>
    </w:pPr>
    <w:rPr>
      <w:b/>
    </w:rPr>
  </w:style>
  <w:style w:type="paragraph" w:customStyle="1" w:styleId="MDPI22heading2">
    <w:name w:val="MDPI_2.2_heading2"/>
    <w:basedOn w:val="Normal"/>
    <w:qFormat/>
    <w:rsid w:val="00AC7940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AC7940"/>
    <w:pPr>
      <w:numPr>
        <w:numId w:val="3"/>
      </w:numPr>
      <w:spacing w:before="0" w:line="260" w:lineRule="atLeast"/>
      <w:ind w:left="425" w:hanging="42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7940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C7940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AC7940"/>
  </w:style>
  <w:style w:type="table" w:customStyle="1" w:styleId="MDPI41threelinetable">
    <w:name w:val="MDPI_4.1_three_line_table"/>
    <w:basedOn w:val="TableNormal"/>
    <w:uiPriority w:val="99"/>
    <w:rsid w:val="004E5122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unhideWhenUsed/>
    <w:rsid w:val="00B37E9F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CE6976"/>
    <w:rPr>
      <w:color w:val="605E5C"/>
      <w:shd w:val="clear" w:color="auto" w:fill="E1DFDD"/>
    </w:rPr>
  </w:style>
  <w:style w:type="table" w:customStyle="1" w:styleId="PlainTable41">
    <w:name w:val="Plain Table 41"/>
    <w:basedOn w:val="TableNormal"/>
    <w:uiPriority w:val="44"/>
    <w:rsid w:val="003D007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NoSpacing">
    <w:name w:val="No Spacing"/>
    <w:uiPriority w:val="1"/>
    <w:qFormat/>
    <w:rsid w:val="00C816D7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A56E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00A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0A46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0A46"/>
    <w:rPr>
      <w:rFonts w:ascii="Times New Roman" w:eastAsia="Times New Roman" w:hAnsi="Times New Roman"/>
      <w:color w:val="00000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0A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0A46"/>
    <w:rPr>
      <w:rFonts w:ascii="Times New Roman" w:eastAsia="Times New Roman" w:hAnsi="Times New Roman"/>
      <w:b/>
      <w:bCs/>
      <w:color w:val="000000"/>
      <w:lang w:eastAsia="de-DE"/>
    </w:rPr>
  </w:style>
  <w:style w:type="paragraph" w:styleId="Revision">
    <w:name w:val="Revision"/>
    <w:hidden/>
    <w:uiPriority w:val="99"/>
    <w:semiHidden/>
    <w:rsid w:val="00B00A46"/>
    <w:rPr>
      <w:rFonts w:ascii="Times New Roman" w:eastAsia="Times New Roman" w:hAnsi="Times New Roman"/>
      <w:color w:val="000000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34" Type="http://schemas.openxmlformats.org/officeDocument/2006/relationships/image" Target="media/image9.jpeg"/><Relationship Id="rId42" Type="http://schemas.openxmlformats.org/officeDocument/2006/relationships/header" Target="header2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36" Type="http://schemas.openxmlformats.org/officeDocument/2006/relationships/image" Target="media/image11.jpeg"/><Relationship Id="rId10" Type="http://schemas.openxmlformats.org/officeDocument/2006/relationships/image" Target="media/image3.png"/><Relationship Id="rId31" Type="http://schemas.openxmlformats.org/officeDocument/2006/relationships/image" Target="media/image6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250.png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iju\Downloads\insect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2ADD4-E8AD-4C82-9E53-2A5D4C34A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insects-template</Template>
  <TotalTime>3</TotalTime>
  <Pages>4</Pages>
  <Words>81</Words>
  <Characters>414</Characters>
  <Application>Microsoft Office Word</Application>
  <DocSecurity>0</DocSecurity>
  <Lines>77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</CharactersWithSpaces>
  <SharedDoc>false</SharedDoc>
  <HLinks>
    <vt:vector size="6" baseType="variant">
      <vt:variant>
        <vt:i4>6094915</vt:i4>
      </vt:variant>
      <vt:variant>
        <vt:i4>0</vt:i4>
      </vt:variant>
      <vt:variant>
        <vt:i4>0</vt:i4>
      </vt:variant>
      <vt:variant>
        <vt:i4>5</vt:i4>
      </vt:variant>
      <vt:variant>
        <vt:lpwstr>http://img.mdpi.org/data/contributor-role-instruction.pdf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Laiju</dc:creator>
  <cp:keywords/>
  <dc:description/>
  <cp:lastModifiedBy>MDPI 52</cp:lastModifiedBy>
  <cp:revision>2</cp:revision>
  <dcterms:created xsi:type="dcterms:W3CDTF">2020-12-17T06:29:00Z</dcterms:created>
  <dcterms:modified xsi:type="dcterms:W3CDTF">2020-12-17T06:29:00Z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http://www.zotero.org/styles/biocontrol-science-and-technology</vt:lpwstr>
  </property>
  <property fmtid="{D5CDD505-2E9C-101B-9397-08002B2CF9AE}" pid="11" name="Mendeley Recent Style Name 4_1">
    <vt:lpwstr>Biocontrol Science and Technology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http://www.zotero.org/styles/insects</vt:lpwstr>
  </property>
  <property fmtid="{D5CDD505-2E9C-101B-9397-08002B2CF9AE}" pid="17" name="Mendeley Recent Style Name 7_1">
    <vt:lpwstr>Insects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34510ebb-6a82-3c81-9864-208ab68abf4d</vt:lpwstr>
  </property>
  <property fmtid="{D5CDD505-2E9C-101B-9397-08002B2CF9AE}" pid="24" name="Mendeley Citation Style_1">
    <vt:lpwstr>http://www.zotero.org/styles/apa</vt:lpwstr>
  </property>
</Properties>
</file>