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EC130" w14:textId="0AF10F62" w:rsidR="00F60BD2" w:rsidRDefault="00F60BD2" w:rsidP="00F40B9C">
      <w:pPr>
        <w:pStyle w:val="MDPI21heading1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t>S</w:t>
      </w:r>
      <w:r>
        <w:rPr>
          <w:rFonts w:eastAsiaTheme="minorEastAsia"/>
          <w:lang w:eastAsia="ko-KR"/>
        </w:rPr>
        <w:t>upplementary Tables S1-S6.</w:t>
      </w:r>
    </w:p>
    <w:p w14:paraId="11FA107C" w14:textId="416DFB0D" w:rsidR="00F60BD2" w:rsidRDefault="00F60BD2" w:rsidP="00F40B9C">
      <w:pPr>
        <w:pStyle w:val="MDPI21heading1"/>
        <w:rPr>
          <w:rFonts w:eastAsiaTheme="minorEastAsia"/>
          <w:b w:val="0"/>
          <w:bCs/>
          <w:i/>
          <w:iCs/>
          <w:lang w:eastAsia="ko-KR"/>
        </w:rPr>
      </w:pPr>
      <w:r w:rsidRPr="00F60BD2">
        <w:rPr>
          <w:rFonts w:eastAsiaTheme="minorEastAsia"/>
          <w:lang w:eastAsia="ko-KR"/>
        </w:rPr>
        <w:t>Table S1</w:t>
      </w:r>
      <w:r w:rsidR="00D30CDF">
        <w:rPr>
          <w:rFonts w:eastAsiaTheme="minorEastAsia"/>
          <w:lang w:eastAsia="ko-KR"/>
        </w:rPr>
        <w:t>.</w:t>
      </w:r>
      <w:r w:rsidRPr="00F60BD2">
        <w:rPr>
          <w:rFonts w:eastAsiaTheme="minorEastAsia"/>
          <w:lang w:eastAsia="ko-KR"/>
        </w:rPr>
        <w:t xml:space="preserve"> </w:t>
      </w:r>
      <w:r w:rsidRPr="00F60BD2">
        <w:rPr>
          <w:rFonts w:eastAsiaTheme="minorEastAsia"/>
          <w:b w:val="0"/>
          <w:bCs/>
          <w:lang w:eastAsia="ko-KR"/>
        </w:rPr>
        <w:t xml:space="preserve">The repeats analysis results among </w:t>
      </w:r>
      <w:proofErr w:type="spellStart"/>
      <w:r w:rsidRPr="00F60BD2">
        <w:rPr>
          <w:rFonts w:eastAsiaTheme="minorEastAsia"/>
          <w:b w:val="0"/>
          <w:bCs/>
          <w:lang w:eastAsia="ko-KR"/>
        </w:rPr>
        <w:t>plastomes</w:t>
      </w:r>
      <w:proofErr w:type="spellEnd"/>
      <w:r w:rsidRPr="00F60BD2">
        <w:rPr>
          <w:rFonts w:eastAsiaTheme="minorEastAsia"/>
          <w:b w:val="0"/>
          <w:bCs/>
          <w:lang w:eastAsia="ko-KR"/>
        </w:rPr>
        <w:t xml:space="preserve"> and mitogenomes of the genus </w:t>
      </w:r>
      <w:proofErr w:type="spellStart"/>
      <w:r w:rsidRPr="00F60BD2">
        <w:rPr>
          <w:rFonts w:eastAsiaTheme="minorEastAsia"/>
          <w:b w:val="0"/>
          <w:bCs/>
          <w:i/>
          <w:iCs/>
          <w:lang w:eastAsia="ko-KR"/>
        </w:rPr>
        <w:t>Gastrodia</w:t>
      </w:r>
      <w:proofErr w:type="spellEnd"/>
      <w:r>
        <w:rPr>
          <w:rFonts w:eastAsiaTheme="minorEastAsia"/>
          <w:b w:val="0"/>
          <w:bCs/>
          <w:i/>
          <w:iCs/>
          <w:lang w:eastAsia="ko-KR"/>
        </w:rPr>
        <w:t>.</w:t>
      </w:r>
    </w:p>
    <w:tbl>
      <w:tblPr>
        <w:tblW w:w="760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40"/>
        <w:gridCol w:w="1240"/>
        <w:gridCol w:w="1040"/>
        <w:gridCol w:w="1040"/>
        <w:gridCol w:w="1160"/>
        <w:gridCol w:w="1040"/>
        <w:gridCol w:w="1040"/>
      </w:tblGrid>
      <w:tr w:rsidR="00090A38" w:rsidRPr="00090A38" w14:paraId="11A324F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34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Number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D71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Location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63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Start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014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End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CE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Location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A5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Start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9C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End</w:t>
            </w:r>
          </w:p>
        </w:tc>
      </w:tr>
      <w:tr w:rsidR="00090A38" w:rsidRPr="00090A38" w14:paraId="6FFF93C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346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D4C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F8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23958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A78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24298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B2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F1B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23958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DC9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24298</w:t>
            </w:r>
          </w:p>
        </w:tc>
      </w:tr>
      <w:tr w:rsidR="00090A38" w:rsidRPr="00090A38" w14:paraId="4274EC2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94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71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5F7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23964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34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24271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06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24C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23964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1D4F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24271</w:t>
            </w:r>
          </w:p>
        </w:tc>
      </w:tr>
      <w:tr w:rsidR="00090A38" w:rsidRPr="00090A38" w14:paraId="3422A61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E39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297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64E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38870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7FC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39171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E6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550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38870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18C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39171</w:t>
            </w:r>
          </w:p>
        </w:tc>
      </w:tr>
      <w:tr w:rsidR="00090A38" w:rsidRPr="00090A38" w14:paraId="3465C89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CC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253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3DC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61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75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3A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53761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0ED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54353</w:t>
            </w:r>
          </w:p>
        </w:tc>
      </w:tr>
      <w:tr w:rsidR="00090A38" w:rsidRPr="00090A38" w14:paraId="1F2D5EF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053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05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C41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E548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20527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F4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0A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13177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3F2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13476</w:t>
            </w:r>
          </w:p>
        </w:tc>
      </w:tr>
      <w:tr w:rsidR="00090A38" w:rsidRPr="00090A38" w14:paraId="6D7DF67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BC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CA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D2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32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F0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06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FF0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3347</w:t>
            </w:r>
          </w:p>
        </w:tc>
      </w:tr>
      <w:tr w:rsidR="00090A38" w:rsidRPr="00090A38" w14:paraId="0B1451A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63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A14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FC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10360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8CF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E9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FB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10360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552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10744</w:t>
            </w:r>
          </w:p>
        </w:tc>
      </w:tr>
      <w:tr w:rsidR="00090A38" w:rsidRPr="00090A38" w14:paraId="7BD4FCC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F62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C2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79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22595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87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59F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7C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95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5599</w:t>
            </w:r>
          </w:p>
        </w:tc>
      </w:tr>
      <w:tr w:rsidR="00090A38" w:rsidRPr="00090A38" w14:paraId="6E5A8E1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6E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FE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6A1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9D29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18356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EA7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97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43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1390</w:t>
            </w:r>
          </w:p>
        </w:tc>
      </w:tr>
      <w:tr w:rsidR="00090A38" w:rsidRPr="00090A38" w14:paraId="0BC7860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3B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C6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DE96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19507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19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20140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AC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A99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96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3173</w:t>
            </w:r>
          </w:p>
        </w:tc>
      </w:tr>
      <w:tr w:rsidR="00090A38" w:rsidRPr="00090A38" w14:paraId="3849FCB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E0B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78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9A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18355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FE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18949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B5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C5C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A18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1991</w:t>
            </w:r>
          </w:p>
        </w:tc>
      </w:tr>
      <w:tr w:rsidR="00090A38" w:rsidRPr="00090A38" w14:paraId="32703F6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645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C9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2662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02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AB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A439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1F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6092</w:t>
            </w:r>
          </w:p>
        </w:tc>
      </w:tr>
      <w:tr w:rsidR="00090A38" w:rsidRPr="00090A38" w14:paraId="583C192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7DC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24F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0F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85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50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C0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A2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6809</w:t>
            </w:r>
          </w:p>
        </w:tc>
      </w:tr>
      <w:tr w:rsidR="00090A38" w:rsidRPr="00090A38" w14:paraId="06281E5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EDF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262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5E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18952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98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19329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0D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91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67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2368</w:t>
            </w:r>
          </w:p>
        </w:tc>
      </w:tr>
      <w:tr w:rsidR="00090A38" w:rsidRPr="00090A38" w14:paraId="7063B1B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37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A84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4A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17061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4F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213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87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DA7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448</w:t>
            </w:r>
          </w:p>
        </w:tc>
      </w:tr>
      <w:tr w:rsidR="00090A38" w:rsidRPr="00090A38" w14:paraId="3FBA215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3B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DA5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06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5C8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837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B93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D89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7208</w:t>
            </w:r>
          </w:p>
        </w:tc>
      </w:tr>
      <w:tr w:rsidR="00090A38" w:rsidRPr="00090A38" w14:paraId="47618F3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11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D2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B2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83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23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62C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B8D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3381</w:t>
            </w:r>
          </w:p>
        </w:tc>
      </w:tr>
      <w:tr w:rsidR="00090A38" w:rsidRPr="00090A38" w14:paraId="384CDA3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DD4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60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FC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8B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8D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29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C9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8575</w:t>
            </w:r>
          </w:p>
        </w:tc>
      </w:tr>
      <w:tr w:rsidR="00090A38" w:rsidRPr="00090A38" w14:paraId="237056E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304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2C12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E4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2C2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AF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11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67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8175</w:t>
            </w:r>
          </w:p>
        </w:tc>
      </w:tr>
      <w:tr w:rsidR="00090A38" w:rsidRPr="00090A38" w14:paraId="56B8C4D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0C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10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FE3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15887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41F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F4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71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19510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DAD2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19993</w:t>
            </w:r>
          </w:p>
        </w:tc>
      </w:tr>
      <w:tr w:rsidR="00090A38" w:rsidRPr="00090A38" w14:paraId="08EB60E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B9A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25EE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C9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62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19649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98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5F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BB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19649</w:t>
            </w:r>
          </w:p>
        </w:tc>
      </w:tr>
      <w:tr w:rsidR="00090A38" w:rsidRPr="00090A38" w14:paraId="7E5D23D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2C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02A0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2F8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20773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1CF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21521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E7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58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44814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DA0C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45562</w:t>
            </w:r>
          </w:p>
        </w:tc>
      </w:tr>
      <w:tr w:rsidR="00090A38" w:rsidRPr="00090A38" w14:paraId="655B081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4E8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E7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20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17588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1D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18235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E8B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9C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39802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B2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40449</w:t>
            </w:r>
          </w:p>
        </w:tc>
      </w:tr>
      <w:tr w:rsidR="00090A38" w:rsidRPr="00090A38" w14:paraId="7A3189A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14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A9E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8B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20773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5BD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61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C0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44814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00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45376</w:t>
            </w:r>
          </w:p>
        </w:tc>
      </w:tr>
      <w:tr w:rsidR="00090A38" w:rsidRPr="00090A38" w14:paraId="7F027CC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90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62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88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20362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4B8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20773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D7CB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4F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44404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E9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44815</w:t>
            </w:r>
          </w:p>
        </w:tc>
      </w:tr>
      <w:tr w:rsidR="00090A38" w:rsidRPr="00090A38" w14:paraId="6200147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E0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195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05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21521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AD4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21899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69E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E05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45561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11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45939</w:t>
            </w:r>
          </w:p>
        </w:tc>
      </w:tr>
      <w:tr w:rsidR="00090A38" w:rsidRPr="00090A38" w14:paraId="64204B8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5C6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55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42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15567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88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15899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5B7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150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53078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0E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53410</w:t>
            </w:r>
          </w:p>
        </w:tc>
      </w:tr>
      <w:tr w:rsidR="00090A38" w:rsidRPr="00090A38" w14:paraId="73F204E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14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E40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BDB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12185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B3A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D5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BD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23304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96C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23845</w:t>
            </w:r>
          </w:p>
        </w:tc>
      </w:tr>
      <w:tr w:rsidR="00090A38" w:rsidRPr="00090A38" w14:paraId="7527E5F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B2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8C7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2E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16791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C3B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18351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0B5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17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18212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77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19772</w:t>
            </w:r>
          </w:p>
        </w:tc>
      </w:tr>
      <w:tr w:rsidR="00090A38" w:rsidRPr="00090A38" w14:paraId="0085A3E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94D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0E1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5E3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69B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D75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D9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16847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6C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17785</w:t>
            </w:r>
          </w:p>
        </w:tc>
      </w:tr>
      <w:tr w:rsidR="00090A38" w:rsidRPr="00090A38" w14:paraId="657894A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209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2F7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5E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17588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20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18235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9C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D4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19009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96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19656</w:t>
            </w:r>
          </w:p>
        </w:tc>
      </w:tr>
      <w:tr w:rsidR="00090A38" w:rsidRPr="00090A38" w14:paraId="652E303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00B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3B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7B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21524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26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22122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DE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67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22963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E74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23561</w:t>
            </w:r>
          </w:p>
        </w:tc>
      </w:tr>
      <w:tr w:rsidR="00090A38" w:rsidRPr="00090A38" w14:paraId="6837E7E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880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3A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72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20773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17F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109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25B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22191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A5B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22753</w:t>
            </w:r>
          </w:p>
        </w:tc>
      </w:tr>
      <w:tr w:rsidR="00090A38" w:rsidRPr="00090A38" w14:paraId="0843807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45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176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CE1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5F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20773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66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3B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20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22192</w:t>
            </w:r>
          </w:p>
        </w:tc>
      </w:tr>
      <w:tr w:rsidR="00090A38" w:rsidRPr="00090A38" w14:paraId="110C3EC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BB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C5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B5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15887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625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05C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BE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17302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261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17785</w:t>
            </w:r>
          </w:p>
        </w:tc>
      </w:tr>
      <w:tr w:rsidR="00090A38" w:rsidRPr="00090A38" w14:paraId="11D1C55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AE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1CB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B7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19760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67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A7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5D9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21180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B8A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21645</w:t>
            </w:r>
          </w:p>
        </w:tc>
      </w:tr>
      <w:tr w:rsidR="00090A38" w:rsidRPr="00090A38" w14:paraId="6F2A0A1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68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125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1C4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18791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46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E25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F7C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5E7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20637</w:t>
            </w:r>
          </w:p>
        </w:tc>
      </w:tr>
      <w:tr w:rsidR="00090A38" w:rsidRPr="00090A38" w14:paraId="0B72EAB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09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DC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8E4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20362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BDB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20773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A0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FE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21781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768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22192</w:t>
            </w:r>
          </w:p>
        </w:tc>
      </w:tr>
      <w:tr w:rsidR="00090A38" w:rsidRPr="00090A38" w14:paraId="6AC1846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21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9FD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DF1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21521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28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21899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401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CE1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22960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00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23338</w:t>
            </w:r>
          </w:p>
        </w:tc>
      </w:tr>
      <w:tr w:rsidR="00090A38" w:rsidRPr="00090A38" w14:paraId="7E01725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EF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0A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3D5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15567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AF0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15899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B8E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3F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16982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73E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17314</w:t>
            </w:r>
          </w:p>
        </w:tc>
      </w:tr>
      <w:tr w:rsidR="00090A38" w:rsidRPr="00090A38" w14:paraId="554D84A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37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06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F5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7CB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B1C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EDA9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10274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4D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10722</w:t>
            </w:r>
          </w:p>
        </w:tc>
      </w:tr>
      <w:tr w:rsidR="00090A38" w:rsidRPr="00090A38" w14:paraId="774A387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A1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4E6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F27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ADE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11571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11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487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D0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11571</w:t>
            </w:r>
          </w:p>
        </w:tc>
      </w:tr>
      <w:tr w:rsidR="00090A38" w:rsidRPr="00090A38" w14:paraId="3E233CA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4D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6F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38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5D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DD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823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19470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4BF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20920</w:t>
            </w:r>
          </w:p>
        </w:tc>
      </w:tr>
      <w:tr w:rsidR="00090A38" w:rsidRPr="00090A38" w14:paraId="51A360E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4D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33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761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658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1D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87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84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18251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CCB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18914</w:t>
            </w:r>
          </w:p>
        </w:tc>
      </w:tr>
      <w:tr w:rsidR="00090A38" w:rsidRPr="00090A38" w14:paraId="6E5DBBD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917E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6D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43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95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73BB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FF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17590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B6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18245</w:t>
            </w:r>
          </w:p>
        </w:tc>
      </w:tr>
      <w:tr w:rsidR="00090A38" w:rsidRPr="00090A38" w14:paraId="10E5BBB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D9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D9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16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8F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ED1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71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17301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AB1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18017</w:t>
            </w:r>
          </w:p>
        </w:tc>
      </w:tr>
      <w:tr w:rsidR="00090A38" w:rsidRPr="00090A38" w14:paraId="02D8A14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DB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B7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6B3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13009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034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2F8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700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10274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A43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10722</w:t>
            </w:r>
          </w:p>
        </w:tc>
      </w:tr>
      <w:tr w:rsidR="00090A38" w:rsidRPr="00090A38" w14:paraId="1AC1AE4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1B3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2C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2911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13009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5EC6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61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6C8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1B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11657</w:t>
            </w:r>
          </w:p>
        </w:tc>
      </w:tr>
      <w:tr w:rsidR="00090A38" w:rsidRPr="00090A38" w14:paraId="16F2B98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BA9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737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A8E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13095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970A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2614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88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13095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B01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13479</w:t>
            </w:r>
          </w:p>
        </w:tc>
      </w:tr>
      <w:tr w:rsidR="00090A38" w:rsidRPr="00090A38" w14:paraId="0220467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E89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62D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7D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CA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65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59E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13813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7A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14306</w:t>
            </w:r>
          </w:p>
        </w:tc>
      </w:tr>
      <w:tr w:rsidR="00090A38" w:rsidRPr="00090A38" w14:paraId="17B5A09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CD2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D4C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18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D3F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D0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92C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A4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14277</w:t>
            </w:r>
          </w:p>
        </w:tc>
      </w:tr>
      <w:tr w:rsidR="00090A38" w:rsidRPr="00090A38" w14:paraId="07D3A1D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3B1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95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A02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8E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BD2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672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12862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CFE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13670</w:t>
            </w:r>
          </w:p>
        </w:tc>
      </w:tr>
      <w:tr w:rsidR="00090A38" w:rsidRPr="00090A38" w14:paraId="202976A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AC1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FF5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BEB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7A0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4E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B8F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469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16803</w:t>
            </w:r>
          </w:p>
        </w:tc>
      </w:tr>
      <w:tr w:rsidR="00090A38" w:rsidRPr="00090A38" w14:paraId="6A24746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2D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140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A1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DAF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B5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2D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D5A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16825</w:t>
            </w:r>
          </w:p>
        </w:tc>
      </w:tr>
      <w:tr w:rsidR="00090A38" w:rsidRPr="00090A38" w14:paraId="10232E1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BDA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7D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7F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929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16A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F6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E9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5749</w:t>
            </w:r>
          </w:p>
        </w:tc>
      </w:tr>
      <w:tr w:rsidR="00090A38" w:rsidRPr="00090A38" w14:paraId="4183E31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14D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A3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CA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5D43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B06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C9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11A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5720</w:t>
            </w:r>
          </w:p>
        </w:tc>
      </w:tr>
      <w:tr w:rsidR="00090A38" w:rsidRPr="00090A38" w14:paraId="1EB94E4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20F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DED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33E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18367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B4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22262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3B0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47F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BD14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9751</w:t>
            </w:r>
          </w:p>
        </w:tc>
      </w:tr>
      <w:tr w:rsidR="00090A38" w:rsidRPr="00090A38" w14:paraId="360140D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51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7FE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BA8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15215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5E1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17052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627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3B1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7A7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5124</w:t>
            </w:r>
          </w:p>
        </w:tc>
      </w:tr>
      <w:tr w:rsidR="00090A38" w:rsidRPr="00090A38" w14:paraId="4F836B0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A7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8E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FE7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51771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3DE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52693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879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2F9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204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21885</w:t>
            </w:r>
          </w:p>
        </w:tc>
      </w:tr>
      <w:tr w:rsidR="00090A38" w:rsidRPr="00090A38" w14:paraId="39B9498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C2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10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D60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14469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CA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15216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72D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BD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0D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3289</w:t>
            </w:r>
          </w:p>
        </w:tc>
      </w:tr>
      <w:tr w:rsidR="00090A38" w:rsidRPr="00090A38" w14:paraId="7F7DE84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EF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0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31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28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9E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FD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10550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09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11233</w:t>
            </w:r>
          </w:p>
        </w:tc>
      </w:tr>
      <w:tr w:rsidR="00090A38" w:rsidRPr="00090A38" w14:paraId="0ED64A7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547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09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71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22311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51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22870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EF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EB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9749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C3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10308</w:t>
            </w:r>
          </w:p>
        </w:tc>
      </w:tr>
      <w:tr w:rsidR="00090A38" w:rsidRPr="00090A38" w14:paraId="30B28EC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3B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A5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6F4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53761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09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54277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65A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C0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19361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EE27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19877</w:t>
            </w:r>
          </w:p>
        </w:tc>
      </w:tr>
      <w:tr w:rsidR="00090A38" w:rsidRPr="00090A38" w14:paraId="23BEE51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2DD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E7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7B3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52038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2F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52453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FD7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69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21203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D0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21618</w:t>
            </w:r>
          </w:p>
        </w:tc>
      </w:tr>
      <w:tr w:rsidR="00090A38" w:rsidRPr="00090A38" w14:paraId="4024254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B8C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F20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9A4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13308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AEA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DE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AB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74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1777</w:t>
            </w:r>
          </w:p>
        </w:tc>
      </w:tr>
      <w:tr w:rsidR="00090A38" w:rsidRPr="00090A38" w14:paraId="59BB461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124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D0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680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954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53487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C2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40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20151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33F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20529</w:t>
            </w:r>
          </w:p>
        </w:tc>
      </w:tr>
      <w:tr w:rsidR="00090A38" w:rsidRPr="00090A38" w14:paraId="13EF26B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D0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3C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703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14041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753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E3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87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5D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2461</w:t>
            </w:r>
          </w:p>
        </w:tc>
      </w:tr>
      <w:tr w:rsidR="00090A38" w:rsidRPr="00090A38" w14:paraId="15A5275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FF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04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924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28072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B7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28411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D6B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42D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18929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C8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19268</w:t>
            </w:r>
          </w:p>
        </w:tc>
      </w:tr>
      <w:tr w:rsidR="00090A38" w:rsidRPr="00090A38" w14:paraId="6B64AD2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10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D9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65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54432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48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54752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69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FC6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18886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024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19206</w:t>
            </w:r>
          </w:p>
        </w:tc>
      </w:tr>
      <w:tr w:rsidR="00090A38" w:rsidRPr="00090A38" w14:paraId="547CCA5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69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FD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40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14483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ACA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14800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5F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313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C60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2873</w:t>
            </w:r>
          </w:p>
        </w:tc>
      </w:tr>
      <w:tr w:rsidR="00090A38" w:rsidRPr="00090A38" w14:paraId="67BEBC1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569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3A7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F65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65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7606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461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84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5E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1952</w:t>
            </w:r>
          </w:p>
        </w:tc>
      </w:tr>
      <w:tr w:rsidR="00090A38" w:rsidRPr="00090A38" w14:paraId="4C5383B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28E0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99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B50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24062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A8F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24942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43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081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41898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50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42778</w:t>
            </w:r>
          </w:p>
        </w:tc>
      </w:tr>
      <w:tr w:rsidR="00090A38" w:rsidRPr="00090A38" w14:paraId="4C4D65D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519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9BB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D2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27131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D8E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27836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A95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B0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38957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14D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39662</w:t>
            </w:r>
          </w:p>
        </w:tc>
      </w:tr>
      <w:tr w:rsidR="00090A38" w:rsidRPr="00090A38" w14:paraId="6A0CE6E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5B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62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D64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42060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317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42739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DBD3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A5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F8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24780</w:t>
            </w:r>
          </w:p>
        </w:tc>
      </w:tr>
      <w:tr w:rsidR="00090A38" w:rsidRPr="00090A38" w14:paraId="4DA30AF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E71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90A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31E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25199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C57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25872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FA2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DC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40960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44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41633</w:t>
            </w:r>
          </w:p>
        </w:tc>
      </w:tr>
      <w:tr w:rsidR="00090A38" w:rsidRPr="00090A38" w14:paraId="78AAFDB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39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B94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51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32413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D7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33011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0E4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E6B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36148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8A8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36746</w:t>
            </w:r>
          </w:p>
        </w:tc>
      </w:tr>
      <w:tr w:rsidR="00090A38" w:rsidRPr="00090A38" w14:paraId="750E53F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36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48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582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29846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D0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30427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5DE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1E3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34469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25D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35050</w:t>
            </w:r>
          </w:p>
        </w:tc>
      </w:tr>
      <w:tr w:rsidR="00090A38" w:rsidRPr="00090A38" w14:paraId="57DA6D4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26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11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5F0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26419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C3E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26985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D3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74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26419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D1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26985</w:t>
            </w:r>
          </w:p>
        </w:tc>
      </w:tr>
      <w:tr w:rsidR="00090A38" w:rsidRPr="00090A38" w14:paraId="1653404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F11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1D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15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32413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8B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32957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FAB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9C9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36202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4F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36746</w:t>
            </w:r>
          </w:p>
        </w:tc>
      </w:tr>
      <w:tr w:rsidR="00090A38" w:rsidRPr="00090A38" w14:paraId="2C8162B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BB1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05E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FA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25898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D8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26419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3B3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58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40376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B7B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40897</w:t>
            </w:r>
          </w:p>
        </w:tc>
      </w:tr>
      <w:tr w:rsidR="00090A38" w:rsidRPr="00090A38" w14:paraId="7049CF5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E0E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7A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86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34665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EE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35162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FE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90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36091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403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36588</w:t>
            </w:r>
          </w:p>
        </w:tc>
      </w:tr>
      <w:tr w:rsidR="00090A38" w:rsidRPr="00090A38" w14:paraId="2A26AF3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3B6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4A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95F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34723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EC2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35162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A6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B497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32571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D6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33010</w:t>
            </w:r>
          </w:p>
        </w:tc>
      </w:tr>
      <w:tr w:rsidR="00090A38" w:rsidRPr="00090A38" w14:paraId="48C5168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B8D6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18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2C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34723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4D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35162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CD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AD2C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36149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4A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36588</w:t>
            </w:r>
          </w:p>
        </w:tc>
      </w:tr>
      <w:tr w:rsidR="00090A38" w:rsidRPr="00090A38" w14:paraId="6DDDF9C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3E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30E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609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32571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4D0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33010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1F5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C6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36149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DA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36588</w:t>
            </w:r>
          </w:p>
        </w:tc>
      </w:tr>
      <w:tr w:rsidR="00090A38" w:rsidRPr="00090A38" w14:paraId="75B8714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B2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65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7F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33367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30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33774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132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90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33367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9BC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33774</w:t>
            </w:r>
          </w:p>
        </w:tc>
      </w:tr>
      <w:tr w:rsidR="00090A38" w:rsidRPr="00090A38" w14:paraId="3C106AE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2D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223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A2E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22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A2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8D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29846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64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30236</w:t>
            </w:r>
          </w:p>
        </w:tc>
      </w:tr>
      <w:tr w:rsidR="00090A38" w:rsidRPr="00090A38" w14:paraId="5F08083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F0C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22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D42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DF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36476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7B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80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34660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DEA0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35050</w:t>
            </w:r>
          </w:p>
        </w:tc>
      </w:tr>
      <w:tr w:rsidR="00090A38" w:rsidRPr="00090A38" w14:paraId="78621A2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724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27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7BB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29846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00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30236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722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5B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34660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8F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35050</w:t>
            </w:r>
          </w:p>
        </w:tc>
      </w:tr>
      <w:tr w:rsidR="00090A38" w:rsidRPr="00090A38" w14:paraId="6760A48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72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564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AF3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33348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09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33734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687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8B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33348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A2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33734</w:t>
            </w:r>
          </w:p>
        </w:tc>
      </w:tr>
      <w:tr w:rsidR="00090A38" w:rsidRPr="00090A38" w14:paraId="2471DF6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AB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419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5CD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30055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0E6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30420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D2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720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30055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69C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30420</w:t>
            </w:r>
          </w:p>
        </w:tc>
      </w:tr>
      <w:tr w:rsidR="00090A38" w:rsidRPr="00090A38" w14:paraId="0ADF2B0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B83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77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33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34476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BD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34841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694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A2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34476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B9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34841</w:t>
            </w:r>
          </w:p>
        </w:tc>
      </w:tr>
      <w:tr w:rsidR="00090A38" w:rsidRPr="00090A38" w14:paraId="7AF40E3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EC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B9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39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37337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99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37702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40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282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37337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33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37702</w:t>
            </w:r>
          </w:p>
        </w:tc>
      </w:tr>
      <w:tr w:rsidR="00090A38" w:rsidRPr="00090A38" w14:paraId="54117C4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094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08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1A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38957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EB2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39296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BED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69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27497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7D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27836</w:t>
            </w:r>
          </w:p>
        </w:tc>
      </w:tr>
      <w:tr w:rsidR="00090A38" w:rsidRPr="00090A38" w14:paraId="3134C5E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BB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8D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AC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31640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0577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7FA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30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34331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0F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34669</w:t>
            </w:r>
          </w:p>
        </w:tc>
      </w:tr>
      <w:tr w:rsidR="00090A38" w:rsidRPr="00090A38" w14:paraId="59BD878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15E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8F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F0F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963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31604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3E8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7C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CE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31604</w:t>
            </w:r>
          </w:p>
        </w:tc>
      </w:tr>
      <w:tr w:rsidR="00090A38" w:rsidRPr="00090A38" w14:paraId="5FB3C86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AFA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1A9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33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32695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A0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33028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B1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FFAB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32695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2D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33028</w:t>
            </w:r>
          </w:p>
        </w:tc>
      </w:tr>
      <w:tr w:rsidR="00090A38" w:rsidRPr="00090A38" w14:paraId="015CC3D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17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DA5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17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37979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64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38309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E4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8C0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37979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A76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38309</w:t>
            </w:r>
          </w:p>
        </w:tc>
      </w:tr>
      <w:tr w:rsidR="00090A38" w:rsidRPr="00090A38" w14:paraId="67A3AB2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28E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FF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4AB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32285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04A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32615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61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DB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32285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03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32615</w:t>
            </w:r>
          </w:p>
        </w:tc>
      </w:tr>
      <w:tr w:rsidR="00090A38" w:rsidRPr="00090A38" w14:paraId="7BD18B5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84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75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6C9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33855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36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34179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A0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FDC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35284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831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35608</w:t>
            </w:r>
          </w:p>
        </w:tc>
      </w:tr>
      <w:tr w:rsidR="00090A38" w:rsidRPr="00090A38" w14:paraId="1E41F9B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24A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0B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825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37177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945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37498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1C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4C15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29292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F5A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29613</w:t>
            </w:r>
          </w:p>
        </w:tc>
      </w:tr>
      <w:tr w:rsidR="00090A38" w:rsidRPr="00090A38" w14:paraId="6D2737E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80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30A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64A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28415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740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28735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9D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1FD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38056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F93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38376</w:t>
            </w:r>
          </w:p>
        </w:tc>
      </w:tr>
      <w:tr w:rsidR="00090A38" w:rsidRPr="00090A38" w14:paraId="52C8D2C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9ED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3BF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FE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38381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575D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38691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35C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66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38381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6B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38691</w:t>
            </w:r>
          </w:p>
        </w:tc>
      </w:tr>
      <w:tr w:rsidR="00090A38" w:rsidRPr="00090A38" w14:paraId="6A5E58C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2A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F2F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9E8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34331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FE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34636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D95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60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31673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685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31978</w:t>
            </w:r>
          </w:p>
        </w:tc>
      </w:tr>
      <w:tr w:rsidR="00090A38" w:rsidRPr="00090A38" w14:paraId="7F504A4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8B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32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30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34331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714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34636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AD0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B6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35759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54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36064</w:t>
            </w:r>
          </w:p>
        </w:tc>
      </w:tr>
      <w:tr w:rsidR="00090A38" w:rsidRPr="00090A38" w14:paraId="3625CC6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FF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281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D51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31673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6F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59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3F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35759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FB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36064</w:t>
            </w:r>
          </w:p>
        </w:tc>
      </w:tr>
      <w:tr w:rsidR="00090A38" w:rsidRPr="00090A38" w14:paraId="2CB8592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7D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23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5C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28735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2C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29039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18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5E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37753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0D4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38057</w:t>
            </w:r>
          </w:p>
        </w:tc>
      </w:tr>
      <w:tr w:rsidR="00090A38" w:rsidRPr="00090A38" w14:paraId="7E3A787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1DA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BBA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74A3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37972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EC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38274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DC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6F2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32320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5C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32622</w:t>
            </w:r>
          </w:p>
        </w:tc>
      </w:tr>
      <w:tr w:rsidR="00090A38" w:rsidRPr="00090A38" w14:paraId="43DC157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AB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81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FA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0F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10442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19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7DD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28C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16938</w:t>
            </w:r>
          </w:p>
        </w:tc>
      </w:tr>
      <w:tr w:rsidR="00090A38" w:rsidRPr="00090A38" w14:paraId="29FB1A3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FCD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03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928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AA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AA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40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17230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65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17630</w:t>
            </w:r>
          </w:p>
        </w:tc>
      </w:tr>
      <w:tr w:rsidR="00090A38" w:rsidRPr="00090A38" w14:paraId="6E796D5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C68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66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D83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9041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C0F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9352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C20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76A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15546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1AD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15857</w:t>
            </w:r>
          </w:p>
        </w:tc>
      </w:tr>
      <w:tr w:rsidR="00090A38" w:rsidRPr="00090A38" w14:paraId="31C0DC0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B9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111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49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A6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69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8855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C41C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83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15045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10A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15356</w:t>
            </w:r>
          </w:p>
        </w:tc>
      </w:tr>
      <w:tr w:rsidR="00090A38" w:rsidRPr="00090A38" w14:paraId="2D893FD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2B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EA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28F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424A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59E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DB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10874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2C8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11202</w:t>
            </w:r>
          </w:p>
        </w:tc>
      </w:tr>
      <w:tr w:rsidR="00090A38" w:rsidRPr="00090A38" w14:paraId="483FA29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A8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9D5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0A4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BD5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61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1F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8874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B6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9185</w:t>
            </w:r>
          </w:p>
        </w:tc>
      </w:tr>
      <w:tr w:rsidR="00090A38" w:rsidRPr="00090A38" w14:paraId="1B4AE74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4C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EB6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2E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A2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12366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A1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BAF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4D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8611</w:t>
            </w:r>
          </w:p>
        </w:tc>
      </w:tr>
      <w:tr w:rsidR="00090A38" w:rsidRPr="00090A38" w14:paraId="0EC458C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0F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E1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4D10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498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12447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163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C7F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17337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77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18098</w:t>
            </w:r>
          </w:p>
        </w:tc>
      </w:tr>
      <w:tr w:rsidR="00090A38" w:rsidRPr="00090A38" w14:paraId="4B1D590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BA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30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DFF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B90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12366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10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B5F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17301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487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18017</w:t>
            </w:r>
          </w:p>
        </w:tc>
      </w:tr>
      <w:tr w:rsidR="00090A38" w:rsidRPr="00090A38" w14:paraId="6106609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C7B6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7B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CAF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F4D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B8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BA7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79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745</w:t>
            </w:r>
          </w:p>
        </w:tc>
      </w:tr>
      <w:tr w:rsidR="00090A38" w:rsidRPr="00090A38" w14:paraId="3C1A719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EA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986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1D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A5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B6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A7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6B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774</w:t>
            </w:r>
          </w:p>
        </w:tc>
      </w:tr>
      <w:tr w:rsidR="00090A38" w:rsidRPr="00090A38" w14:paraId="12E53B5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C8C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78F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F49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12805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324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13282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C8A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6A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12974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F2ED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13451</w:t>
            </w:r>
          </w:p>
        </w:tc>
      </w:tr>
      <w:tr w:rsidR="00090A38" w:rsidRPr="00090A38" w14:paraId="00FF573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19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33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ABA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05D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13247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ADD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6C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16957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57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17494</w:t>
            </w:r>
          </w:p>
        </w:tc>
      </w:tr>
      <w:tr w:rsidR="00090A38" w:rsidRPr="00090A38" w14:paraId="4810744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72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71D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AD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B2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10593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601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10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31803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41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32526</w:t>
            </w:r>
          </w:p>
        </w:tc>
      </w:tr>
      <w:tr w:rsidR="00090A38" w:rsidRPr="00090A38" w14:paraId="33AECC9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BD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6BE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1151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13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10469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8C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0B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31765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339D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32402</w:t>
            </w:r>
          </w:p>
        </w:tc>
      </w:tr>
      <w:tr w:rsidR="00090A38" w:rsidRPr="00090A38" w14:paraId="1C0DD50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99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87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25D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10003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2D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A34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A7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31936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12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32540</w:t>
            </w:r>
          </w:p>
        </w:tc>
      </w:tr>
      <w:tr w:rsidR="00090A38" w:rsidRPr="00090A38" w14:paraId="12436F1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2FA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A154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ED37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13627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E0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13964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53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34D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23805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7C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24142</w:t>
            </w:r>
          </w:p>
        </w:tc>
      </w:tr>
      <w:tr w:rsidR="00090A38" w:rsidRPr="00090A38" w14:paraId="3BE5D6E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9BA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E4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5D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309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41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249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10274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46BB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10722</w:t>
            </w:r>
          </w:p>
        </w:tc>
      </w:tr>
      <w:tr w:rsidR="00090A38" w:rsidRPr="00090A38" w14:paraId="2C941CC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19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B5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86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87D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8C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8B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464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11657</w:t>
            </w:r>
          </w:p>
        </w:tc>
      </w:tr>
      <w:tr w:rsidR="00090A38" w:rsidRPr="00090A38" w14:paraId="6C8EF4B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FC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1CF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65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123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59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AA8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13009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CF4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13457</w:t>
            </w:r>
          </w:p>
        </w:tc>
      </w:tr>
      <w:tr w:rsidR="00090A38" w:rsidRPr="00090A38" w14:paraId="2957CF6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F2F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D4C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E6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D56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614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DF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8F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2262</w:t>
            </w:r>
          </w:p>
        </w:tc>
      </w:tr>
      <w:tr w:rsidR="00090A38" w:rsidRPr="00090A38" w14:paraId="1972A9A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4C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AE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58C0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D2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0E5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AC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18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2081</w:t>
            </w:r>
          </w:p>
        </w:tc>
      </w:tr>
      <w:tr w:rsidR="00090A38" w:rsidRPr="00090A38" w14:paraId="0D459E8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A3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551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E100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C1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062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C9A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5C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2043</w:t>
            </w:r>
          </w:p>
        </w:tc>
      </w:tr>
      <w:tr w:rsidR="00090A38" w:rsidRPr="00090A38" w14:paraId="7859BFE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F53E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450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CB2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48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175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C8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10003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580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10607</w:t>
            </w:r>
          </w:p>
        </w:tc>
      </w:tr>
      <w:tr w:rsidR="00090A38" w:rsidRPr="00090A38" w14:paraId="2DF009D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F5B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2D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4C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79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B6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7C7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31936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2F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32540</w:t>
            </w:r>
          </w:p>
        </w:tc>
      </w:tr>
      <w:tr w:rsidR="00090A38" w:rsidRPr="00090A38" w14:paraId="2E13895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6BF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BEA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A27F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14405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29D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14719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C07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1D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F54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19521</w:t>
            </w:r>
          </w:p>
        </w:tc>
      </w:tr>
      <w:tr w:rsidR="00090A38" w:rsidRPr="00090A38" w14:paraId="1B5C756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EC0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BA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11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A2C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88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5C2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F26B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1593</w:t>
            </w:r>
          </w:p>
        </w:tc>
      </w:tr>
      <w:tr w:rsidR="00090A38" w:rsidRPr="00090A38" w14:paraId="518FD2C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91C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B92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33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860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A8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9CA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743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2873</w:t>
            </w:r>
          </w:p>
        </w:tc>
      </w:tr>
      <w:tr w:rsidR="00090A38" w:rsidRPr="00090A38" w14:paraId="1767F68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D45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08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BF4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D3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92F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B6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CF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1518</w:t>
            </w:r>
          </w:p>
        </w:tc>
      </w:tr>
      <w:tr w:rsidR="00090A38" w:rsidRPr="00090A38" w14:paraId="0E72308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5A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432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3D4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13053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C9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D12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A6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AE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12410</w:t>
            </w:r>
          </w:p>
        </w:tc>
      </w:tr>
      <w:tr w:rsidR="00090A38" w:rsidRPr="00090A38" w14:paraId="30C4EAD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75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804E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AD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14419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6E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15140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70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A7D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13044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4B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13765</w:t>
            </w:r>
          </w:p>
        </w:tc>
      </w:tr>
      <w:tr w:rsidR="00090A38" w:rsidRPr="00090A38" w14:paraId="2DE1B75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C8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BF3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1A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11989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42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12486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42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2C9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5EC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11112</w:t>
            </w:r>
          </w:p>
        </w:tc>
      </w:tr>
      <w:tr w:rsidR="00090A38" w:rsidRPr="00090A38" w14:paraId="2D4BE2C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DC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94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890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11991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87D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12333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1D9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66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CA46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10959</w:t>
            </w:r>
          </w:p>
        </w:tc>
      </w:tr>
      <w:tr w:rsidR="00090A38" w:rsidRPr="00090A38" w14:paraId="623D07F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B5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9B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4C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C0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9A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CF1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12281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AE2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12779</w:t>
            </w:r>
          </w:p>
        </w:tc>
      </w:tr>
      <w:tr w:rsidR="00090A38" w:rsidRPr="00090A38" w14:paraId="4FB5B66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A9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6B5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95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15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4977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C4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E2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13512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8D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13989</w:t>
            </w:r>
          </w:p>
        </w:tc>
      </w:tr>
      <w:tr w:rsidR="00090A38" w:rsidRPr="00090A38" w14:paraId="6145E00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6F8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0C3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DF2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11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4977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9DF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FC6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13579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3F0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13989</w:t>
            </w:r>
          </w:p>
        </w:tc>
      </w:tr>
      <w:tr w:rsidR="00090A38" w:rsidRPr="00090A38" w14:paraId="7976D55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C54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E543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DC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E3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55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90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14483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E1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14800</w:t>
            </w:r>
          </w:p>
        </w:tc>
      </w:tr>
      <w:tr w:rsidR="00090A38" w:rsidRPr="00090A38" w14:paraId="403DFA1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D8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16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36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06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11718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DE6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F7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3AF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2534</w:t>
            </w:r>
          </w:p>
        </w:tc>
      </w:tr>
      <w:tr w:rsidR="00090A38" w:rsidRPr="00090A38" w14:paraId="7F47A13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AD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5E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A1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960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C5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13A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14688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4C21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15186</w:t>
            </w:r>
          </w:p>
        </w:tc>
      </w:tr>
      <w:tr w:rsidR="00090A38" w:rsidRPr="00090A38" w14:paraId="2045978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63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22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6CB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98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B2D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77F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201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14686</w:t>
            </w:r>
          </w:p>
        </w:tc>
      </w:tr>
      <w:tr w:rsidR="00090A38" w:rsidRPr="00090A38" w14:paraId="31F86B9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04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E6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68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546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0E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5A5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18879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CE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19268</w:t>
            </w:r>
          </w:p>
        </w:tc>
      </w:tr>
      <w:tr w:rsidR="00090A38" w:rsidRPr="00090A38" w14:paraId="06D3434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EC4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149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102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7B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A4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E0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23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18929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89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19268</w:t>
            </w:r>
          </w:p>
        </w:tc>
      </w:tr>
      <w:tr w:rsidR="00090A38" w:rsidRPr="00090A38" w14:paraId="52372ED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CC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AA7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86E0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DC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0C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2D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18886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0A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19206</w:t>
            </w:r>
          </w:p>
        </w:tc>
      </w:tr>
      <w:tr w:rsidR="00090A38" w:rsidRPr="00090A38" w14:paraId="3916CAC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BBC7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6E4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86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BF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85F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C0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36979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87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37753</w:t>
            </w:r>
          </w:p>
        </w:tc>
      </w:tr>
      <w:tr w:rsidR="00090A38" w:rsidRPr="00090A38" w14:paraId="2FA2808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198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EC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9EF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B11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668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3BC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32342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21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32971</w:t>
            </w:r>
          </w:p>
        </w:tc>
      </w:tr>
      <w:tr w:rsidR="00090A38" w:rsidRPr="00090A38" w14:paraId="531C2C5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8D4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9FC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7EF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7B8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34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DD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32413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65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32957</w:t>
            </w:r>
          </w:p>
        </w:tc>
      </w:tr>
      <w:tr w:rsidR="00090A38" w:rsidRPr="00090A38" w14:paraId="0AC18BE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D3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DEA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62D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B87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3EF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04B9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36202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F9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36746</w:t>
            </w:r>
          </w:p>
        </w:tc>
      </w:tr>
      <w:tr w:rsidR="00090A38" w:rsidRPr="00090A38" w14:paraId="5646DA7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0819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8C6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98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A0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19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45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38273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C17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38691</w:t>
            </w:r>
          </w:p>
        </w:tc>
      </w:tr>
      <w:tr w:rsidR="00090A38" w:rsidRPr="00090A38" w14:paraId="68F650D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8D5C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5AD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7C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E7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EF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1F1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38904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1B7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39299</w:t>
            </w:r>
          </w:p>
        </w:tc>
      </w:tr>
      <w:tr w:rsidR="00090A38" w:rsidRPr="00090A38" w14:paraId="75D51FC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185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FD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877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56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08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7A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54432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A7F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54802</w:t>
            </w:r>
          </w:p>
        </w:tc>
      </w:tr>
      <w:tr w:rsidR="00090A38" w:rsidRPr="00090A38" w14:paraId="2BB820C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CF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F9E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B51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E03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56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A4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32155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53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32522</w:t>
            </w:r>
          </w:p>
        </w:tc>
      </w:tr>
      <w:tr w:rsidR="00090A38" w:rsidRPr="00090A38" w14:paraId="13E34A0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1E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D94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C3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6D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32B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71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28072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8A3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28438</w:t>
            </w:r>
          </w:p>
        </w:tc>
      </w:tr>
      <w:tr w:rsidR="00090A38" w:rsidRPr="00090A38" w14:paraId="167B38D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09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B98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9D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64B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33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3E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28072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BF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28411</w:t>
            </w:r>
          </w:p>
        </w:tc>
      </w:tr>
      <w:tr w:rsidR="00090A38" w:rsidRPr="00090A38" w14:paraId="7C3EC6A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BF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81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E5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BE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32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9C7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37177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7E0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37498</w:t>
            </w:r>
          </w:p>
        </w:tc>
      </w:tr>
      <w:tr w:rsidR="00090A38" w:rsidRPr="00090A38" w14:paraId="65EA0FA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0C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D79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125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00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F0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795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29292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19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29613</w:t>
            </w:r>
          </w:p>
        </w:tc>
      </w:tr>
      <w:tr w:rsidR="00090A38" w:rsidRPr="00090A38" w14:paraId="26AF528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5FD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98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F38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A99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CD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3A8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54432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129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54752</w:t>
            </w:r>
          </w:p>
        </w:tc>
      </w:tr>
      <w:tr w:rsidR="00090A38" w:rsidRPr="00090A38" w14:paraId="2112DC7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15A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712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5FF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7A5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821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45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35895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74D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36206</w:t>
            </w:r>
          </w:p>
        </w:tc>
      </w:tr>
      <w:tr w:rsidR="00090A38" w:rsidRPr="00090A38" w14:paraId="49CC28E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8B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F4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5D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FD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ACD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AE6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37972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F1C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38274</w:t>
            </w:r>
          </w:p>
        </w:tc>
      </w:tr>
      <w:tr w:rsidR="00090A38" w:rsidRPr="00090A38" w14:paraId="01FCCAB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3D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81E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4BD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57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1A3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2B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32320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722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32622</w:t>
            </w:r>
          </w:p>
        </w:tc>
      </w:tr>
      <w:tr w:rsidR="00090A38" w:rsidRPr="00090A38" w14:paraId="191C2C2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B3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15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D03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81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2E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AF7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02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1977</w:t>
            </w:r>
          </w:p>
        </w:tc>
      </w:tr>
      <w:tr w:rsidR="00090A38" w:rsidRPr="00090A38" w14:paraId="20CA129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1FF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49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65B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31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2F8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68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D1D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343</w:t>
            </w:r>
          </w:p>
        </w:tc>
      </w:tr>
      <w:tr w:rsidR="00090A38" w:rsidRPr="00090A38" w14:paraId="259E031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9FC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26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E0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FDC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3B0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02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0B9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3105</w:t>
            </w:r>
          </w:p>
        </w:tc>
      </w:tr>
      <w:tr w:rsidR="00090A38" w:rsidRPr="00090A38" w14:paraId="096AFE8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463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FE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A9D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820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60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D2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BC2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2767</w:t>
            </w:r>
          </w:p>
        </w:tc>
      </w:tr>
      <w:tr w:rsidR="00090A38" w:rsidRPr="00090A38" w14:paraId="4628E62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837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5B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F30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65F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69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2B7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3B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4556</w:t>
            </w:r>
          </w:p>
        </w:tc>
      </w:tr>
      <w:tr w:rsidR="00090A38" w:rsidRPr="00090A38" w14:paraId="0502660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73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A6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CB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06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5995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F7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2FF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91E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5995</w:t>
            </w:r>
          </w:p>
        </w:tc>
      </w:tr>
      <w:tr w:rsidR="00090A38" w:rsidRPr="00090A38" w14:paraId="678DFFB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1CD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4E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E8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4CD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623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B55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3499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EF7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3808</w:t>
            </w:r>
          </w:p>
        </w:tc>
      </w:tr>
      <w:tr w:rsidR="00090A38" w:rsidRPr="00090A38" w14:paraId="744FE91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45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A1A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39F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933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E1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C1F0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8007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3A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8682</w:t>
            </w:r>
          </w:p>
        </w:tc>
      </w:tr>
      <w:tr w:rsidR="00090A38" w:rsidRPr="00090A38" w14:paraId="06A7555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09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8C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DE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4630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1130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33C1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55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4630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1ED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5234</w:t>
            </w:r>
          </w:p>
        </w:tc>
      </w:tr>
      <w:tr w:rsidR="00090A38" w:rsidRPr="00090A38" w14:paraId="57DC4E8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29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4D2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4B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82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152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EF9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D10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11688</w:t>
            </w:r>
          </w:p>
        </w:tc>
      </w:tr>
      <w:tr w:rsidR="00090A38" w:rsidRPr="00090A38" w14:paraId="21F4F48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AD9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7EA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0750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B6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3D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7AF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821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13247</w:t>
            </w:r>
          </w:p>
        </w:tc>
      </w:tr>
      <w:tr w:rsidR="00090A38" w:rsidRPr="00090A38" w14:paraId="5F7EDB6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0CE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90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045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66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6D5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847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16957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13D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17494</w:t>
            </w:r>
          </w:p>
        </w:tc>
      </w:tr>
      <w:tr w:rsidR="00090A38" w:rsidRPr="00090A38" w14:paraId="7A19D84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A0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B3F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B8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72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2B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3B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23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745</w:t>
            </w:r>
          </w:p>
        </w:tc>
      </w:tr>
      <w:tr w:rsidR="00090A38" w:rsidRPr="00090A38" w14:paraId="47130D8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DF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1F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1FD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2B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D8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93A9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937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774</w:t>
            </w:r>
          </w:p>
        </w:tc>
      </w:tr>
      <w:tr w:rsidR="00090A38" w:rsidRPr="00090A38" w14:paraId="211DBEC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E0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88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49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C4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330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CD8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3A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3780</w:t>
            </w:r>
          </w:p>
        </w:tc>
      </w:tr>
      <w:tr w:rsidR="00090A38" w:rsidRPr="00090A38" w14:paraId="6557135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D1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64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645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6FA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6E7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DD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BDDC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3736</w:t>
            </w:r>
          </w:p>
        </w:tc>
      </w:tr>
      <w:tr w:rsidR="00090A38" w:rsidRPr="00090A38" w14:paraId="7AA601F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10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FD6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A25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D52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6422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685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07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8D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3623</w:t>
            </w:r>
          </w:p>
        </w:tc>
      </w:tr>
      <w:tr w:rsidR="00090A38" w:rsidRPr="00090A38" w14:paraId="1F62A08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A1D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F8C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36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5D1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4A4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9A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22987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FF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23506</w:t>
            </w:r>
          </w:p>
        </w:tc>
      </w:tr>
      <w:tr w:rsidR="00090A38" w:rsidRPr="00090A38" w14:paraId="559D2F8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0BA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E1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66F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B92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88B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EC1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7937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0C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8442</w:t>
            </w:r>
          </w:p>
        </w:tc>
      </w:tr>
      <w:tr w:rsidR="00090A38" w:rsidRPr="00090A38" w14:paraId="36F7238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65F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81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F5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FD4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7F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82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B8E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5708</w:t>
            </w:r>
          </w:p>
        </w:tc>
      </w:tr>
      <w:tr w:rsidR="00090A38" w:rsidRPr="00090A38" w14:paraId="2A0AB00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5D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187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EC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70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881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3C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FFC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7CC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22939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2E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23269</w:t>
            </w:r>
          </w:p>
        </w:tc>
      </w:tr>
      <w:tr w:rsidR="00090A38" w:rsidRPr="00090A38" w14:paraId="7D6D551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02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591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BA9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37D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34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F41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F9F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1518</w:t>
            </w:r>
          </w:p>
        </w:tc>
      </w:tr>
      <w:tr w:rsidR="00090A38" w:rsidRPr="00090A38" w14:paraId="2C8F675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38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3BC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8F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10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80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3DC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7F8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12293</w:t>
            </w:r>
          </w:p>
        </w:tc>
      </w:tr>
      <w:tr w:rsidR="00090A38" w:rsidRPr="00090A38" w14:paraId="3E84841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7E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C90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C5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99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1F2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90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13579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83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14340</w:t>
            </w:r>
          </w:p>
        </w:tc>
      </w:tr>
      <w:tr w:rsidR="00090A38" w:rsidRPr="00090A38" w14:paraId="126C45F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74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95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D3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0A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8028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FD3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60A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C4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11710</w:t>
            </w:r>
          </w:p>
        </w:tc>
      </w:tr>
      <w:tr w:rsidR="00090A38" w:rsidRPr="00090A38" w14:paraId="027438A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E2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C2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EE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4758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E9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17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92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8834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6C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9252</w:t>
            </w:r>
          </w:p>
        </w:tc>
      </w:tr>
      <w:tr w:rsidR="00090A38" w:rsidRPr="00090A38" w14:paraId="7CCCA12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FE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62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43F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FD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9520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968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11C8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13579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2C3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13989</w:t>
            </w:r>
          </w:p>
        </w:tc>
      </w:tr>
      <w:tr w:rsidR="00090A38" w:rsidRPr="00090A38" w14:paraId="1C1CBEE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036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4A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58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8034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D09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A7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0B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11716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69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12097</w:t>
            </w:r>
          </w:p>
        </w:tc>
      </w:tr>
      <w:tr w:rsidR="00090A38" w:rsidRPr="00090A38" w14:paraId="1DD160A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CA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5E8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AA5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BFD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4AA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36E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CE3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10593</w:t>
            </w:r>
          </w:p>
        </w:tc>
      </w:tr>
      <w:tr w:rsidR="00090A38" w:rsidRPr="00090A38" w14:paraId="7C9E2E2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5D6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06C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B2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10011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F9F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F4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1BE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A23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10469</w:t>
            </w:r>
          </w:p>
        </w:tc>
      </w:tr>
      <w:tr w:rsidR="00090A38" w:rsidRPr="00090A38" w14:paraId="082C382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F4F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D3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BC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21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10477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7B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31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10003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1CD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10607</w:t>
            </w:r>
          </w:p>
        </w:tc>
      </w:tr>
      <w:tr w:rsidR="00090A38" w:rsidRPr="00090A38" w14:paraId="2EECFFF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2E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FAC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965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4C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10477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8E8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62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AEB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5644</w:t>
            </w:r>
          </w:p>
        </w:tc>
      </w:tr>
      <w:tr w:rsidR="00090A38" w:rsidRPr="00090A38" w14:paraId="7E6B0B9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7E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B10C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A89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431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6C3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CBD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61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11197</w:t>
            </w:r>
          </w:p>
        </w:tc>
      </w:tr>
      <w:tr w:rsidR="00090A38" w:rsidRPr="00090A38" w14:paraId="6C9F06A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D3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F8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36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7320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02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04B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BE0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7EF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2485</w:t>
            </w:r>
          </w:p>
        </w:tc>
      </w:tr>
      <w:tr w:rsidR="00090A38" w:rsidRPr="00090A38" w14:paraId="1D711FE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4FA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0C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B63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1F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9520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6B4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30A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B49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4977</w:t>
            </w:r>
          </w:p>
        </w:tc>
      </w:tr>
      <w:tr w:rsidR="00090A38" w:rsidRPr="00090A38" w14:paraId="034A620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61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56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560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6935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345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7318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D9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92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B3C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1984</w:t>
            </w:r>
          </w:p>
        </w:tc>
      </w:tr>
      <w:tr w:rsidR="00090A38" w:rsidRPr="00090A38" w14:paraId="644A537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1A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8B7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0DC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87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E6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D3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35F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4430</w:t>
            </w:r>
          </w:p>
        </w:tc>
      </w:tr>
      <w:tr w:rsidR="00090A38" w:rsidRPr="00090A38" w14:paraId="0966EB8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FD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5E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13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F4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FE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A91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A11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4430</w:t>
            </w:r>
          </w:p>
        </w:tc>
      </w:tr>
      <w:tr w:rsidR="00090A38" w:rsidRPr="00090A38" w14:paraId="11D51EC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D9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9E10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B6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2FD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63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E8C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10339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DB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10647</w:t>
            </w:r>
          </w:p>
        </w:tc>
      </w:tr>
      <w:tr w:rsidR="00090A38" w:rsidRPr="00090A38" w14:paraId="4D1F68D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3A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EB2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588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CBCA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9C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E7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10040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07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10340</w:t>
            </w:r>
          </w:p>
        </w:tc>
      </w:tr>
      <w:tr w:rsidR="00090A38" w:rsidRPr="00090A38" w14:paraId="515426C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FC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D4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A78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70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A25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C1F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31758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086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32540</w:t>
            </w:r>
          </w:p>
        </w:tc>
      </w:tr>
      <w:tr w:rsidR="00090A38" w:rsidRPr="00090A38" w14:paraId="68B1C33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14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0B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E58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4BE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70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62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31803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04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32526</w:t>
            </w:r>
          </w:p>
        </w:tc>
      </w:tr>
      <w:tr w:rsidR="00090A38" w:rsidRPr="00090A38" w14:paraId="420DBFE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BF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780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3F7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10011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DA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12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7D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31765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52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32402</w:t>
            </w:r>
          </w:p>
        </w:tc>
      </w:tr>
      <w:tr w:rsidR="00090A38" w:rsidRPr="00090A38" w14:paraId="622FA2D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051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2D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3D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13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10477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48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9CB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31936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1C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32540</w:t>
            </w:r>
          </w:p>
        </w:tc>
      </w:tr>
      <w:tr w:rsidR="00090A38" w:rsidRPr="00090A38" w14:paraId="2696C52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34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B50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132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6770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6C2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8028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06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C95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A4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15396</w:t>
            </w:r>
          </w:p>
        </w:tc>
      </w:tr>
      <w:tr w:rsidR="00090A38" w:rsidRPr="00090A38" w14:paraId="0AE39E2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92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CCB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D9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4C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8028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DAB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BE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14786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598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15396</w:t>
            </w:r>
          </w:p>
        </w:tc>
      </w:tr>
      <w:tr w:rsidR="00090A38" w:rsidRPr="00090A38" w14:paraId="6BED574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14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DC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05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7320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39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549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1B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14688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F90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15186</w:t>
            </w:r>
          </w:p>
        </w:tc>
      </w:tr>
      <w:tr w:rsidR="00090A38" w:rsidRPr="00090A38" w14:paraId="759D4E5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77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E6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393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6935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7C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7318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577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23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069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14686</w:t>
            </w:r>
          </w:p>
        </w:tc>
      </w:tr>
      <w:tr w:rsidR="00090A38" w:rsidRPr="00090A38" w14:paraId="7D78BD0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E2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72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0C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8034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C91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D03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01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138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15781</w:t>
            </w:r>
          </w:p>
        </w:tc>
      </w:tr>
      <w:tr w:rsidR="00090A38" w:rsidRPr="00090A38" w14:paraId="5D67509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51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85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61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B57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E21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2F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62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3623</w:t>
            </w:r>
          </w:p>
        </w:tc>
      </w:tr>
      <w:tr w:rsidR="00090A38" w:rsidRPr="00090A38" w14:paraId="6F2830D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7B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B5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051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01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3A8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69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83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6422</w:t>
            </w:r>
          </w:p>
        </w:tc>
      </w:tr>
      <w:tr w:rsidR="00090A38" w:rsidRPr="00090A38" w14:paraId="73479AF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4F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849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274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F96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6282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25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80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113333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0B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114226</w:t>
            </w:r>
          </w:p>
        </w:tc>
      </w:tr>
      <w:tr w:rsidR="00090A38" w:rsidRPr="00090A38" w14:paraId="252D065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E2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4B2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3B1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8B7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57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B592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E7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4414</w:t>
            </w:r>
          </w:p>
        </w:tc>
      </w:tr>
      <w:tr w:rsidR="00090A38" w:rsidRPr="00090A38" w14:paraId="4566DBC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8A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9D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CCB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24D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E5C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F5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11597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EF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12605</w:t>
            </w:r>
          </w:p>
        </w:tc>
      </w:tr>
      <w:tr w:rsidR="00090A38" w:rsidRPr="00090A38" w14:paraId="639A09F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83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16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D8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C21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6EA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D4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FF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12410</w:t>
            </w:r>
          </w:p>
        </w:tc>
      </w:tr>
      <w:tr w:rsidR="00090A38" w:rsidRPr="00090A38" w14:paraId="2278067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CE5C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D5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06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E42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BD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B0CD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11597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EBA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12271</w:t>
            </w:r>
          </w:p>
        </w:tc>
      </w:tr>
      <w:tr w:rsidR="00090A38" w:rsidRPr="00090A38" w14:paraId="774B491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B2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9D2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F9E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4614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3E0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154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5A6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76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9099</w:t>
            </w:r>
          </w:p>
        </w:tc>
      </w:tr>
      <w:tr w:rsidR="00090A38" w:rsidRPr="00090A38" w14:paraId="15D486B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91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918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9C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2D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0DA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E03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13053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67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13797</w:t>
            </w:r>
          </w:p>
        </w:tc>
      </w:tr>
      <w:tr w:rsidR="00090A38" w:rsidRPr="00090A38" w14:paraId="5663239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A1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225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47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3E7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660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D0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9C9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13799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F7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14329</w:t>
            </w:r>
          </w:p>
        </w:tc>
      </w:tr>
      <w:tr w:rsidR="00090A38" w:rsidRPr="00090A38" w14:paraId="076695F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437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8C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03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842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E18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7F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D1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4208</w:t>
            </w:r>
          </w:p>
        </w:tc>
      </w:tr>
      <w:tr w:rsidR="00090A38" w:rsidRPr="00090A38" w14:paraId="6E8E79C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CA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D8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C97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4D3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39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4D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A9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2313</w:t>
            </w:r>
          </w:p>
        </w:tc>
      </w:tr>
      <w:tr w:rsidR="00090A38" w:rsidRPr="00090A38" w14:paraId="5AC66D9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0B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AA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F1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36594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05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36934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E2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70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36594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19D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36934</w:t>
            </w:r>
          </w:p>
        </w:tc>
      </w:tr>
      <w:tr w:rsidR="00090A38" w:rsidRPr="00090A38" w14:paraId="7483AAF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63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75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4F8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215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248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77C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E98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4414</w:t>
            </w:r>
          </w:p>
        </w:tc>
      </w:tr>
      <w:tr w:rsidR="00090A38" w:rsidRPr="00090A38" w14:paraId="4E4E39D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B86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A4D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C4F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3292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9B9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FFD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9F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FE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2215</w:t>
            </w:r>
          </w:p>
        </w:tc>
      </w:tr>
      <w:tr w:rsidR="00090A38" w:rsidRPr="00090A38" w14:paraId="52F9D35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2AF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50D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3A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E8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8A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B7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544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2990</w:t>
            </w:r>
          </w:p>
        </w:tc>
      </w:tr>
      <w:tr w:rsidR="00090A38" w:rsidRPr="00090A38" w14:paraId="4BA49FD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2B8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33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BB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93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6F74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881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CD3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1554</w:t>
            </w:r>
          </w:p>
        </w:tc>
      </w:tr>
      <w:tr w:rsidR="00090A38" w:rsidRPr="00090A38" w14:paraId="01A6D33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A63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6A4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4D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F5C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900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BB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13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3347</w:t>
            </w:r>
          </w:p>
        </w:tc>
      </w:tr>
      <w:tr w:rsidR="00090A38" w:rsidRPr="00090A38" w14:paraId="6DA7538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2BE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96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6FC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E6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1D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DD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E9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7208</w:t>
            </w:r>
          </w:p>
        </w:tc>
      </w:tr>
      <w:tr w:rsidR="00090A38" w:rsidRPr="00090A38" w14:paraId="441742B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CEB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AF7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AE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5C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18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571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5AE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7208</w:t>
            </w:r>
          </w:p>
        </w:tc>
      </w:tr>
      <w:tr w:rsidR="00090A38" w:rsidRPr="00090A38" w14:paraId="5048C1D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AC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5B0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3F4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7C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26E8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49C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BF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4208</w:t>
            </w:r>
          </w:p>
        </w:tc>
      </w:tr>
      <w:tr w:rsidR="00090A38" w:rsidRPr="00090A38" w14:paraId="14EFE7A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7B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C1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52D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F01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D996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369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4B7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4298</w:t>
            </w:r>
          </w:p>
        </w:tc>
      </w:tr>
      <w:tr w:rsidR="00090A38" w:rsidRPr="00090A38" w14:paraId="18B5EC9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EB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94C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855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3B8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3C0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A2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462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3381</w:t>
            </w:r>
          </w:p>
        </w:tc>
      </w:tr>
      <w:tr w:rsidR="00090A38" w:rsidRPr="00090A38" w14:paraId="7B9E79F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1D5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61F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B5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F3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8D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ACD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CE5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2484</w:t>
            </w:r>
          </w:p>
        </w:tc>
      </w:tr>
      <w:tr w:rsidR="00090A38" w:rsidRPr="00090A38" w14:paraId="16855F3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987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7F2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99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05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422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83D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ADF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4294</w:t>
            </w:r>
          </w:p>
        </w:tc>
      </w:tr>
      <w:tr w:rsidR="00090A38" w:rsidRPr="00090A38" w14:paraId="02C7092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FA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503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9F4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720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4C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7B9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679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2716</w:t>
            </w:r>
          </w:p>
        </w:tc>
      </w:tr>
      <w:tr w:rsidR="00090A38" w:rsidRPr="00090A38" w14:paraId="0D46922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38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9A1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6C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653E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E4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71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14806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85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15630</w:t>
            </w:r>
          </w:p>
        </w:tc>
      </w:tr>
      <w:tr w:rsidR="00090A38" w:rsidRPr="00090A38" w14:paraId="7C6A32C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235B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98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62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40E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9D9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EAE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11377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FF4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12271</w:t>
            </w:r>
          </w:p>
        </w:tc>
      </w:tr>
      <w:tr w:rsidR="00090A38" w:rsidRPr="00090A38" w14:paraId="3675358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593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DF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3FD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B8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625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7D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501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11376</w:t>
            </w:r>
          </w:p>
        </w:tc>
      </w:tr>
      <w:tr w:rsidR="00090A38" w:rsidRPr="00090A38" w14:paraId="33C6C03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7E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6A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6F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A97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2B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59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11597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9F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12271</w:t>
            </w:r>
          </w:p>
        </w:tc>
      </w:tr>
      <w:tr w:rsidR="00090A38" w:rsidRPr="00090A38" w14:paraId="3BBC994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F22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11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3F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2781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25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DF1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3E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13043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4F9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13404</w:t>
            </w:r>
          </w:p>
        </w:tc>
      </w:tr>
      <w:tr w:rsidR="00090A38" w:rsidRPr="00090A38" w14:paraId="168C51C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052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5FE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B82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49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F0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2D2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2E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10959</w:t>
            </w:r>
          </w:p>
        </w:tc>
      </w:tr>
      <w:tr w:rsidR="00090A38" w:rsidRPr="00090A38" w14:paraId="0A66029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54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19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546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29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703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23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11991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964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12333</w:t>
            </w:r>
          </w:p>
        </w:tc>
      </w:tr>
      <w:tr w:rsidR="00090A38" w:rsidRPr="00090A38" w14:paraId="7790308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9B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30E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0D89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29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330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009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A1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11956</w:t>
            </w:r>
          </w:p>
        </w:tc>
      </w:tr>
      <w:tr w:rsidR="00090A38" w:rsidRPr="00090A38" w14:paraId="1A4A290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AAF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9B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C23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A0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FE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D5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CF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675</w:t>
            </w:r>
          </w:p>
        </w:tc>
      </w:tr>
      <w:tr w:rsidR="00090A38" w:rsidRPr="00090A38" w14:paraId="31DF030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C6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C91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764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76C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C727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DA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CA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1345</w:t>
            </w:r>
          </w:p>
        </w:tc>
      </w:tr>
      <w:tr w:rsidR="00090A38" w:rsidRPr="00090A38" w14:paraId="6971751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95B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43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4C48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AA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EE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D5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11413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60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11873</w:t>
            </w:r>
          </w:p>
        </w:tc>
      </w:tr>
      <w:tr w:rsidR="00090A38" w:rsidRPr="00090A38" w14:paraId="416AA27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6BA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C10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13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10311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9E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3F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C7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23129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5A5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23506</w:t>
            </w:r>
          </w:p>
        </w:tc>
      </w:tr>
      <w:tr w:rsidR="00090A38" w:rsidRPr="00090A38" w14:paraId="10EA7F5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77C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00D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EE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14786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65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15396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49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EA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A97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11710</w:t>
            </w:r>
          </w:p>
        </w:tc>
      </w:tr>
      <w:tr w:rsidR="00090A38" w:rsidRPr="00090A38" w14:paraId="38FD321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70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EF8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9BD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A4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15781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FA3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71B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11716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D3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12097</w:t>
            </w:r>
          </w:p>
        </w:tc>
      </w:tr>
      <w:tr w:rsidR="00090A38" w:rsidRPr="00090A38" w14:paraId="046A530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6D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1C3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5A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D4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20500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89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16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16418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E1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16717</w:t>
            </w:r>
          </w:p>
        </w:tc>
      </w:tr>
      <w:tr w:rsidR="00090A38" w:rsidRPr="00090A38" w14:paraId="58BF90B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A6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BF2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0D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4670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CCA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711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699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027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6632</w:t>
            </w:r>
          </w:p>
        </w:tc>
      </w:tr>
      <w:tr w:rsidR="00090A38" w:rsidRPr="00090A38" w14:paraId="23A226F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6A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8A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99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17302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60A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17934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BBF7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CC7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19361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CC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19993</w:t>
            </w:r>
          </w:p>
        </w:tc>
      </w:tr>
      <w:tr w:rsidR="00090A38" w:rsidRPr="00090A38" w14:paraId="1C91803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1E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6B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26E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DEC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17934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8F4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7E8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19361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B6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19877</w:t>
            </w:r>
          </w:p>
        </w:tc>
      </w:tr>
      <w:tr w:rsidR="00090A38" w:rsidRPr="00090A38" w14:paraId="65364F0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179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C0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97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17302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546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17785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7DB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9E3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19510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4C0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19993</w:t>
            </w:r>
          </w:p>
        </w:tc>
      </w:tr>
      <w:tr w:rsidR="00090A38" w:rsidRPr="00090A38" w14:paraId="14D4908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B3D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EE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DBC9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21781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E6F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22753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9A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3A0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44404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69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45376</w:t>
            </w:r>
          </w:p>
        </w:tc>
      </w:tr>
      <w:tr w:rsidR="00090A38" w:rsidRPr="00090A38" w14:paraId="436EA9F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0C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A1D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FB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18954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2A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19656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C2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064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39747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10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40449</w:t>
            </w:r>
          </w:p>
        </w:tc>
      </w:tr>
      <w:tr w:rsidR="00090A38" w:rsidRPr="00090A38" w14:paraId="0354D0D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2B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263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B9D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14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20416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80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21095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00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EB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42060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49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42739</w:t>
            </w:r>
          </w:p>
        </w:tc>
      </w:tr>
      <w:tr w:rsidR="00090A38" w:rsidRPr="00090A38" w14:paraId="0D8B027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FE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92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4B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20416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D8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21095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DC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8DD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9D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24780</w:t>
            </w:r>
          </w:p>
        </w:tc>
      </w:tr>
      <w:tr w:rsidR="00090A38" w:rsidRPr="00090A38" w14:paraId="486BBE2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25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BD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EA6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19009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12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19656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54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F7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39802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9F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40449</w:t>
            </w:r>
          </w:p>
        </w:tc>
      </w:tr>
      <w:tr w:rsidR="00090A38" w:rsidRPr="00090A38" w14:paraId="60A54E4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40E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AA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36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22764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C6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23338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5D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824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45365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64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45939</w:t>
            </w:r>
          </w:p>
        </w:tc>
      </w:tr>
      <w:tr w:rsidR="00090A38" w:rsidRPr="00090A38" w14:paraId="524FC05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905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E9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A00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22191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353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22753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3E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6F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44814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BA3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45376</w:t>
            </w:r>
          </w:p>
        </w:tc>
      </w:tr>
      <w:tr w:rsidR="00090A38" w:rsidRPr="00090A38" w14:paraId="4C44276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2E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68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1E6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7F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17934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DB7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A5C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53761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FD0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54277</w:t>
            </w:r>
          </w:p>
        </w:tc>
      </w:tr>
      <w:tr w:rsidR="00090A38" w:rsidRPr="00090A38" w14:paraId="562F9D4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163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95B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71F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24375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C24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24814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60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5E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47427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D83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47866</w:t>
            </w:r>
          </w:p>
        </w:tc>
      </w:tr>
      <w:tr w:rsidR="00090A38" w:rsidRPr="00090A38" w14:paraId="1B0CFDC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A5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F7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7F4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23337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85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C7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1F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45939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354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46376</w:t>
            </w:r>
          </w:p>
        </w:tc>
      </w:tr>
      <w:tr w:rsidR="00090A38" w:rsidRPr="00090A38" w14:paraId="253AC71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F97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402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3A8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21781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C7E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22192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32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B9DB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44404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2E8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44815</w:t>
            </w:r>
          </w:p>
        </w:tc>
      </w:tr>
      <w:tr w:rsidR="00090A38" w:rsidRPr="00090A38" w14:paraId="4049E77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322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19F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93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22960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22E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23338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A3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20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45561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AB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45939</w:t>
            </w:r>
          </w:p>
        </w:tc>
      </w:tr>
      <w:tr w:rsidR="00090A38" w:rsidRPr="00090A38" w14:paraId="4CAEC52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26C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4B5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78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24818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66E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25151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8FA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2B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47868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5E5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48201</w:t>
            </w:r>
          </w:p>
        </w:tc>
      </w:tr>
      <w:tr w:rsidR="00090A38" w:rsidRPr="00090A38" w14:paraId="654DD18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86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0E75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79A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16982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F5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17314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F68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334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53078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CD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53410</w:t>
            </w:r>
          </w:p>
        </w:tc>
      </w:tr>
      <w:tr w:rsidR="00090A38" w:rsidRPr="00090A38" w14:paraId="01240A3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92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72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70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4C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16803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645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2D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13813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99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14306</w:t>
            </w:r>
          </w:p>
        </w:tc>
      </w:tr>
      <w:tr w:rsidR="00090A38" w:rsidRPr="00090A38" w14:paraId="55B2F49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8AE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60F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98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99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16825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3C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00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80D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14277</w:t>
            </w:r>
          </w:p>
        </w:tc>
      </w:tr>
      <w:tr w:rsidR="00090A38" w:rsidRPr="00090A38" w14:paraId="0832AE2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52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2B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3B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20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6F2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2A4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13813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51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14306</w:t>
            </w:r>
          </w:p>
        </w:tc>
      </w:tr>
      <w:tr w:rsidR="00090A38" w:rsidRPr="00090A38" w14:paraId="69091C8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F1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BC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B3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52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E32B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30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B3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14277</w:t>
            </w:r>
          </w:p>
        </w:tc>
      </w:tr>
      <w:tr w:rsidR="00090A38" w:rsidRPr="00090A38" w14:paraId="4ADF75D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46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A3F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63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5A9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79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CF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3A4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14175</w:t>
            </w:r>
          </w:p>
        </w:tc>
      </w:tr>
      <w:tr w:rsidR="00090A38" w:rsidRPr="00090A38" w14:paraId="26CD8B2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380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6A2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D41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438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7680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D5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239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16803</w:t>
            </w:r>
          </w:p>
        </w:tc>
      </w:tr>
      <w:tr w:rsidR="00090A38" w:rsidRPr="00090A38" w14:paraId="52918EC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1522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985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B98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BF1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A4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3B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6F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16825</w:t>
            </w:r>
          </w:p>
        </w:tc>
      </w:tr>
      <w:tr w:rsidR="00090A38" w:rsidRPr="00090A38" w14:paraId="596C096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F7C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64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400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27788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4D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28095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7A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10B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7620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CC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7927</w:t>
            </w:r>
          </w:p>
        </w:tc>
      </w:tr>
      <w:tr w:rsidR="00090A38" w:rsidRPr="00090A38" w14:paraId="429BDFC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B1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08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66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44749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9D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45569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93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ED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24248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19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25068</w:t>
            </w:r>
          </w:p>
        </w:tc>
      </w:tr>
      <w:tr w:rsidR="00090A38" w:rsidRPr="00090A38" w14:paraId="6A9A52B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22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702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864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41273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F9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41953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00D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EC1D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20457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5ED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21137</w:t>
            </w:r>
          </w:p>
        </w:tc>
      </w:tr>
      <w:tr w:rsidR="00090A38" w:rsidRPr="00090A38" w14:paraId="2A40DCC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4688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333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C0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46492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5BD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47088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D0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E5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25983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B60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26579</w:t>
            </w:r>
          </w:p>
        </w:tc>
      </w:tr>
      <w:tr w:rsidR="00090A38" w:rsidRPr="00090A38" w14:paraId="40129E3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7F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CEC0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8AB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55725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F2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56067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C5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D3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91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5867</w:t>
            </w:r>
          </w:p>
        </w:tc>
      </w:tr>
      <w:tr w:rsidR="00090A38" w:rsidRPr="00090A38" w14:paraId="2AF8544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B65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36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F7C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58424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BA2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58740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45B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EF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EFE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3510</w:t>
            </w:r>
          </w:p>
        </w:tc>
      </w:tr>
      <w:tr w:rsidR="00090A38" w:rsidRPr="00090A38" w14:paraId="5C23BBE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FBD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65B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8F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26058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E8C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26696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DF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18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12601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14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13239</w:t>
            </w:r>
          </w:p>
        </w:tc>
      </w:tr>
      <w:tr w:rsidR="00090A38" w:rsidRPr="00090A38" w14:paraId="52C8641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BA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48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A3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25359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54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25723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1E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9F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13672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16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14036</w:t>
            </w:r>
          </w:p>
        </w:tc>
      </w:tr>
      <w:tr w:rsidR="00090A38" w:rsidRPr="00090A38" w14:paraId="090A4B8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529C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02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AD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41538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60A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42686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82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DD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32747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67A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33895</w:t>
            </w:r>
          </w:p>
        </w:tc>
      </w:tr>
      <w:tr w:rsidR="00090A38" w:rsidRPr="00090A38" w14:paraId="13D2341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8BE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CFF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45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39544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21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40217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BE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4582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35091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54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35764</w:t>
            </w:r>
          </w:p>
        </w:tc>
      </w:tr>
      <w:tr w:rsidR="00090A38" w:rsidRPr="00090A38" w14:paraId="2036A70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23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56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28F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26521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70B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26908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8A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53D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70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1181</w:t>
            </w:r>
          </w:p>
        </w:tc>
      </w:tr>
      <w:tr w:rsidR="00090A38" w:rsidRPr="00090A38" w14:paraId="5453F5A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1AE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9A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17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58984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31C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59439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C5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A1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13914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DDE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14369</w:t>
            </w:r>
          </w:p>
        </w:tc>
      </w:tr>
      <w:tr w:rsidR="00090A38" w:rsidRPr="00090A38" w14:paraId="2A54BD4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2EF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8A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43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60281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597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60747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A6FD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238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DD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15888</w:t>
            </w:r>
          </w:p>
        </w:tc>
      </w:tr>
      <w:tr w:rsidR="00090A38" w:rsidRPr="00090A38" w14:paraId="5BEA2B9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B6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67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83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14064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7D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14372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25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3A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6910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9074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7218</w:t>
            </w:r>
          </w:p>
        </w:tc>
      </w:tr>
      <w:tr w:rsidR="00090A38" w:rsidRPr="00090A38" w14:paraId="08DE13C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AA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13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37A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24434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3E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C0D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D7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5970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98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6558</w:t>
            </w:r>
          </w:p>
        </w:tc>
      </w:tr>
      <w:tr w:rsidR="00090A38" w:rsidRPr="00090A38" w14:paraId="265FC34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C4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675B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5E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22547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9C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22928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D7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53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DC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8567</w:t>
            </w:r>
          </w:p>
        </w:tc>
      </w:tr>
      <w:tr w:rsidR="00090A38" w:rsidRPr="00090A38" w14:paraId="19C1C54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46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75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02D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23684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EEC3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24014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BCD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9E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7079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4E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7409</w:t>
            </w:r>
          </w:p>
        </w:tc>
      </w:tr>
      <w:tr w:rsidR="00090A38" w:rsidRPr="00090A38" w14:paraId="51B4476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20B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15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B81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44995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1A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45783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DA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80B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CB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1571</w:t>
            </w:r>
          </w:p>
        </w:tc>
      </w:tr>
      <w:tr w:rsidR="00090A38" w:rsidRPr="00090A38" w14:paraId="5885712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40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6C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E1B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44680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49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44985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1F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6C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7E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782</w:t>
            </w:r>
          </w:p>
        </w:tc>
      </w:tr>
      <w:tr w:rsidR="00090A38" w:rsidRPr="00090A38" w14:paraId="526E7B7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65D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301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DB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C5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58971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B5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59361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CC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A9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82395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A67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82785</w:t>
            </w:r>
          </w:p>
        </w:tc>
      </w:tr>
      <w:tr w:rsidR="00090A38" w:rsidRPr="00090A38" w14:paraId="24DD8ED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A4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0B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785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94459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BA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95085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68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92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C0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1173</w:t>
            </w:r>
          </w:p>
        </w:tc>
      </w:tr>
      <w:tr w:rsidR="00090A38" w:rsidRPr="00090A38" w14:paraId="4770DD2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7A4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09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C8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110746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7431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4A5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5C9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62295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714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62595</w:t>
            </w:r>
          </w:p>
        </w:tc>
      </w:tr>
      <w:tr w:rsidR="00090A38" w:rsidRPr="00090A38" w14:paraId="43479E1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323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CE1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EF4D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77505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98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78141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105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4B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60556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C72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61192</w:t>
            </w:r>
          </w:p>
        </w:tc>
      </w:tr>
      <w:tr w:rsidR="00090A38" w:rsidRPr="00090A38" w14:paraId="6791B24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31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FE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50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31131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6EA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31676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A7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A1D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66418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D1A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66963</w:t>
            </w:r>
          </w:p>
        </w:tc>
      </w:tr>
      <w:tr w:rsidR="00090A38" w:rsidRPr="00090A38" w14:paraId="799437F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9B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B6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D4A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D5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6726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97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51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66418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65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66811</w:t>
            </w:r>
          </w:p>
        </w:tc>
      </w:tr>
      <w:tr w:rsidR="00090A38" w:rsidRPr="00090A38" w14:paraId="5F511AB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64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672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F2A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F6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31676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DC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F05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66418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22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66811</w:t>
            </w:r>
          </w:p>
        </w:tc>
      </w:tr>
      <w:tr w:rsidR="00090A38" w:rsidRPr="00090A38" w14:paraId="328F09C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05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0D9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FEC1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109517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127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109979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82A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30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53728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F20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54190</w:t>
            </w:r>
          </w:p>
        </w:tc>
      </w:tr>
      <w:tr w:rsidR="00090A38" w:rsidRPr="00090A38" w14:paraId="1861D80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C8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F7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53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109673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E9D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109979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FEC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28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53884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D0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54190</w:t>
            </w:r>
          </w:p>
        </w:tc>
      </w:tr>
      <w:tr w:rsidR="00090A38" w:rsidRPr="00090A38" w14:paraId="2578F06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8D4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15B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43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2AD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6787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29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68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C1F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31737</w:t>
            </w:r>
          </w:p>
        </w:tc>
      </w:tr>
      <w:tr w:rsidR="00090A38" w:rsidRPr="00090A38" w14:paraId="304C284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50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D7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60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5F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6726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7D2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DB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E4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31676</w:t>
            </w:r>
          </w:p>
        </w:tc>
      </w:tr>
      <w:tr w:rsidR="00090A38" w:rsidRPr="00090A38" w14:paraId="092E96C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2F07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F943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E86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310229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C33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311055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BAC6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38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99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5972</w:t>
            </w:r>
          </w:p>
        </w:tc>
      </w:tr>
      <w:tr w:rsidR="00090A38" w:rsidRPr="00090A38" w14:paraId="03AECEC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19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FF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6E0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309379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7CB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309805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B2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B9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F1D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4453</w:t>
            </w:r>
          </w:p>
        </w:tc>
      </w:tr>
      <w:tr w:rsidR="00090A38" w:rsidRPr="00090A38" w14:paraId="5BFA370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030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B6B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98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312914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4EB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313219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6C3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5A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45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8481</w:t>
            </w:r>
          </w:p>
        </w:tc>
      </w:tr>
      <w:tr w:rsidR="00090A38" w:rsidRPr="00090A38" w14:paraId="60D7ED3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D0E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DAB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DC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405199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45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405802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1887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5F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59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18041</w:t>
            </w:r>
          </w:p>
        </w:tc>
      </w:tr>
      <w:tr w:rsidR="00090A38" w:rsidRPr="00090A38" w14:paraId="2343ABE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CE3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0A3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AF8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73477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79D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74809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1F2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2D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F5B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9920</w:t>
            </w:r>
          </w:p>
        </w:tc>
      </w:tr>
      <w:tr w:rsidR="00090A38" w:rsidRPr="00090A38" w14:paraId="1F8640B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956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A47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B3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82515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19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83590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4C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74A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DE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17439</w:t>
            </w:r>
          </w:p>
        </w:tc>
      </w:tr>
      <w:tr w:rsidR="00090A38" w:rsidRPr="00090A38" w14:paraId="5A279A3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1C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C0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04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75920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AB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76715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0F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B9C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B48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11461</w:t>
            </w:r>
          </w:p>
        </w:tc>
      </w:tr>
      <w:tr w:rsidR="00090A38" w:rsidRPr="00090A38" w14:paraId="5593AB6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482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FD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0D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82497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A0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83089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18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AB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4E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16938</w:t>
            </w:r>
          </w:p>
        </w:tc>
      </w:tr>
      <w:tr w:rsidR="00090A38" w:rsidRPr="00090A38" w14:paraId="45E90A2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3B6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0F72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50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69784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DA7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70332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CA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0A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115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5890</w:t>
            </w:r>
          </w:p>
        </w:tc>
      </w:tr>
      <w:tr w:rsidR="00090A38" w:rsidRPr="00090A38" w14:paraId="7961FFE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68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51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9DD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81626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E3E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82167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EC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BD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122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15942</w:t>
            </w:r>
          </w:p>
        </w:tc>
      </w:tr>
      <w:tr w:rsidR="00090A38" w:rsidRPr="00090A38" w14:paraId="2961CEE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92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68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B50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84477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64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84877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6B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C4B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18257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797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18657</w:t>
            </w:r>
          </w:p>
        </w:tc>
      </w:tr>
      <w:tr w:rsidR="00090A38" w:rsidRPr="00090A38" w14:paraId="3DAEF57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947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3C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E8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79328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8A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79718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58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15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13383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023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13773</w:t>
            </w:r>
          </w:p>
        </w:tc>
      </w:tr>
      <w:tr w:rsidR="00090A38" w:rsidRPr="00090A38" w14:paraId="1D6FDE3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79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38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E854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70618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6CA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70979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3D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BF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70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6525</w:t>
            </w:r>
          </w:p>
        </w:tc>
      </w:tr>
      <w:tr w:rsidR="00090A38" w:rsidRPr="00090A38" w14:paraId="7DD2528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7A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66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502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84113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4B0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84471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FA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FBC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17898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A75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18256</w:t>
            </w:r>
          </w:p>
        </w:tc>
      </w:tr>
      <w:tr w:rsidR="00090A38" w:rsidRPr="00090A38" w14:paraId="3EB1BF6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0A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0A5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D6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81771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865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82082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D2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9CD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15546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173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15857</w:t>
            </w:r>
          </w:p>
        </w:tc>
      </w:tr>
      <w:tr w:rsidR="00090A38" w:rsidRPr="00090A38" w14:paraId="217E3A5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5EC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F7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D3C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71571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373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71874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9B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A8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5A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7549</w:t>
            </w:r>
          </w:p>
        </w:tc>
      </w:tr>
      <w:tr w:rsidR="00090A38" w:rsidRPr="00090A38" w14:paraId="70A4041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9E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BD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F17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81111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A3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81411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F5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1D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14896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95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15196</w:t>
            </w:r>
          </w:p>
        </w:tc>
      </w:tr>
      <w:tr w:rsidR="00090A38" w:rsidRPr="00090A38" w14:paraId="647A70E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23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565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3D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382345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02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383943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E48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42F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13605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1C5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15203</w:t>
            </w:r>
          </w:p>
        </w:tc>
      </w:tr>
      <w:tr w:rsidR="00090A38" w:rsidRPr="00090A38" w14:paraId="413E3EE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EB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96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AB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384648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9FF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385108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F3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E3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15997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4E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16457</w:t>
            </w:r>
          </w:p>
        </w:tc>
      </w:tr>
      <w:tr w:rsidR="00090A38" w:rsidRPr="00090A38" w14:paraId="33BA20A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071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A259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417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384178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294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384621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A2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9E3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15542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9E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15985</w:t>
            </w:r>
          </w:p>
        </w:tc>
      </w:tr>
      <w:tr w:rsidR="00090A38" w:rsidRPr="00090A38" w14:paraId="4FA9F7F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1D7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BDDF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FDE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385225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A6F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385601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04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EE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16535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B8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16911</w:t>
            </w:r>
          </w:p>
        </w:tc>
      </w:tr>
      <w:tr w:rsidR="00090A38" w:rsidRPr="00090A38" w14:paraId="360E48A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D8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59C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CA0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82497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23D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83089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CE86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E12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52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10442</w:t>
            </w:r>
          </w:p>
        </w:tc>
      </w:tr>
      <w:tr w:rsidR="00090A38" w:rsidRPr="00090A38" w14:paraId="0C54329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5656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6E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B8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81771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EC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82082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14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35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9041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B6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9352</w:t>
            </w:r>
          </w:p>
        </w:tc>
      </w:tr>
      <w:tr w:rsidR="00090A38" w:rsidRPr="00090A38" w14:paraId="4475A68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C7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CF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B4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127872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8D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128265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F4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33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6717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F76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7110</w:t>
            </w:r>
          </w:p>
        </w:tc>
      </w:tr>
      <w:tr w:rsidR="00090A38" w:rsidRPr="00090A38" w14:paraId="4A393BA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0FF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5F0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89C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127416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6E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127831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357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9C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85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7267</w:t>
            </w:r>
          </w:p>
        </w:tc>
      </w:tr>
      <w:tr w:rsidR="00090A38" w:rsidRPr="00090A38" w14:paraId="4DC69F3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78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9F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F30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93417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9ECB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93985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892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C6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10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2333</w:t>
            </w:r>
          </w:p>
        </w:tc>
      </w:tr>
      <w:tr w:rsidR="00090A38" w:rsidRPr="00090A38" w14:paraId="7ABC738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3FD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076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FFD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97810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AE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98192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AB1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46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A73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7790</w:t>
            </w:r>
          </w:p>
        </w:tc>
      </w:tr>
      <w:tr w:rsidR="00090A38" w:rsidRPr="00090A38" w14:paraId="5F83149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98CC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339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ED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A32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97464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C5B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97803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06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6B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7068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B7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7407</w:t>
            </w:r>
          </w:p>
        </w:tc>
      </w:tr>
      <w:tr w:rsidR="00090A38" w:rsidRPr="00090A38" w14:paraId="291DAAF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9EDC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B3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73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278862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3C4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279316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CF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AC2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10859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4F8E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11313</w:t>
            </w:r>
          </w:p>
        </w:tc>
      </w:tr>
      <w:tr w:rsidR="00090A38" w:rsidRPr="00090A38" w14:paraId="660595B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48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88C3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27E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278371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7D2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278749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E5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50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10402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387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10780</w:t>
            </w:r>
          </w:p>
        </w:tc>
      </w:tr>
      <w:tr w:rsidR="00090A38" w:rsidRPr="00090A38" w14:paraId="540442A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F2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8F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6C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59915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751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60321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C4B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AF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4F3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7683</w:t>
            </w:r>
          </w:p>
        </w:tc>
      </w:tr>
      <w:tr w:rsidR="00090A38" w:rsidRPr="00090A38" w14:paraId="14CFD94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FD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3C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35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108847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8992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109375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D8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2AD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B6A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1103</w:t>
            </w:r>
          </w:p>
        </w:tc>
      </w:tr>
      <w:tr w:rsidR="00090A38" w:rsidRPr="00090A38" w14:paraId="4B17B5C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9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2B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943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107484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F24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107789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323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25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14598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FD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14903</w:t>
            </w:r>
          </w:p>
        </w:tc>
      </w:tr>
      <w:tr w:rsidR="00090A38" w:rsidRPr="00090A38" w14:paraId="17BAD70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C1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31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177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308154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B1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308618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5F1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FD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52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7764</w:t>
            </w:r>
          </w:p>
        </w:tc>
      </w:tr>
      <w:tr w:rsidR="00090A38" w:rsidRPr="00090A38" w14:paraId="6BF8DCF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85E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B3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512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231060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441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231391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41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1F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49050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7B0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49381</w:t>
            </w:r>
          </w:p>
        </w:tc>
      </w:tr>
      <w:tr w:rsidR="00090A38" w:rsidRPr="00090A38" w14:paraId="70B8C4D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80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3BF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93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126415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B47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126745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658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4BA0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84716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DD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85046</w:t>
            </w:r>
          </w:p>
        </w:tc>
      </w:tr>
      <w:tr w:rsidR="00090A38" w:rsidRPr="00090A38" w14:paraId="5380FBC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9C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F1F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66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111373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822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111673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2D4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09C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62295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C5B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62595</w:t>
            </w:r>
          </w:p>
        </w:tc>
      </w:tr>
      <w:tr w:rsidR="00090A38" w:rsidRPr="00090A38" w14:paraId="4D6CFED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917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970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12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176165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CB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177937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CB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3A7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31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1773</w:t>
            </w:r>
          </w:p>
        </w:tc>
      </w:tr>
      <w:tr w:rsidR="00090A38" w:rsidRPr="00090A38" w14:paraId="7B0BC92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1FA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F1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9FF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24483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BB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24796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AB2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D1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8A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2080</w:t>
            </w:r>
          </w:p>
        </w:tc>
      </w:tr>
      <w:tr w:rsidR="00090A38" w:rsidRPr="00090A38" w14:paraId="690E7A8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E13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F0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57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119254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949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119566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CA7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DACE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52237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A44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52549</w:t>
            </w:r>
          </w:p>
        </w:tc>
      </w:tr>
      <w:tr w:rsidR="00090A38" w:rsidRPr="00090A38" w14:paraId="25FADB5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90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160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BF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198575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8E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198881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8EE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898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53884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38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54190</w:t>
            </w:r>
          </w:p>
        </w:tc>
      </w:tr>
      <w:tr w:rsidR="00090A38" w:rsidRPr="00090A38" w14:paraId="058D6FF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80D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384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FD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198575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BAEC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199660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C22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CE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109673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F3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110758</w:t>
            </w:r>
          </w:p>
        </w:tc>
      </w:tr>
      <w:tr w:rsidR="00090A38" w:rsidRPr="00090A38" w14:paraId="49CB015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47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419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32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111393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B0B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111796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48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60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A5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411</w:t>
            </w:r>
          </w:p>
        </w:tc>
      </w:tr>
      <w:tr w:rsidR="00090A38" w:rsidRPr="00090A38" w14:paraId="6BCB44B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D7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5CA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91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198575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B1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198881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9FB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65E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109673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1A8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109979</w:t>
            </w:r>
          </w:p>
        </w:tc>
      </w:tr>
      <w:tr w:rsidR="00090A38" w:rsidRPr="00090A38" w14:paraId="771A838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2FF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10F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AAE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111373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CA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111673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9FC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9D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110746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F35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288</w:t>
            </w:r>
          </w:p>
        </w:tc>
      </w:tr>
      <w:tr w:rsidR="00090A38" w:rsidRPr="00090A38" w14:paraId="7DAD2D4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C9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76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FDBC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309379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45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309766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4D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3A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309379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DC3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309766</w:t>
            </w:r>
          </w:p>
        </w:tc>
      </w:tr>
      <w:tr w:rsidR="00090A38" w:rsidRPr="00090A38" w14:paraId="5A43675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B33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59D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4A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22391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9B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22735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2F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35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409991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7F1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410335</w:t>
            </w:r>
          </w:p>
        </w:tc>
      </w:tr>
      <w:tr w:rsidR="00090A38" w:rsidRPr="00090A38" w14:paraId="18351C1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8A3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5C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D5DA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0A5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60453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44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40E2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363685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0AC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364028</w:t>
            </w:r>
          </w:p>
        </w:tc>
      </w:tr>
      <w:tr w:rsidR="00090A38" w:rsidRPr="00090A38" w14:paraId="2280832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3D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AED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7A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309036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74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309372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C7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BE1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309036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82B4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309372</w:t>
            </w:r>
          </w:p>
        </w:tc>
      </w:tr>
      <w:tr w:rsidR="00090A38" w:rsidRPr="00090A38" w14:paraId="3C8A145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4D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81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BB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E9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2E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37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22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812</w:t>
            </w:r>
          </w:p>
        </w:tc>
      </w:tr>
      <w:tr w:rsidR="00090A38" w:rsidRPr="00090A38" w14:paraId="4D50C85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B2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C2B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53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F82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398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F55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E0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1560</w:t>
            </w:r>
          </w:p>
        </w:tc>
      </w:tr>
      <w:tr w:rsidR="00090A38" w:rsidRPr="00090A38" w14:paraId="5ACFCC7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98A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75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64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AD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6523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C19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D06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55383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315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55765</w:t>
            </w:r>
          </w:p>
        </w:tc>
      </w:tr>
      <w:tr w:rsidR="00090A38" w:rsidRPr="00090A38" w14:paraId="457C78E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E6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F37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E9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39893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BD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41213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0F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37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42040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E75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43360</w:t>
            </w:r>
          </w:p>
        </w:tc>
      </w:tr>
      <w:tr w:rsidR="00090A38" w:rsidRPr="00090A38" w14:paraId="6AF1250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10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7A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587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38791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41A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39880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44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18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40944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B5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42033</w:t>
            </w:r>
          </w:p>
        </w:tc>
      </w:tr>
      <w:tr w:rsidR="00090A38" w:rsidRPr="00090A38" w14:paraId="5F52D42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B3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FD8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54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A3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7D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9B3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31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2895</w:t>
            </w:r>
          </w:p>
        </w:tc>
      </w:tr>
      <w:tr w:rsidR="00090A38" w:rsidRPr="00090A38" w14:paraId="29F4EADA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71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B95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315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20395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F43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21710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1B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33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C0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5304</w:t>
            </w:r>
          </w:p>
        </w:tc>
      </w:tr>
      <w:tr w:rsidR="00090A38" w:rsidRPr="00090A38" w14:paraId="5C48714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81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43F4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6F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22384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58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22755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C99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C31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07D0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3336</w:t>
            </w:r>
          </w:p>
        </w:tc>
      </w:tr>
      <w:tr w:rsidR="00090A38" w:rsidRPr="00090A38" w14:paraId="344B01F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339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425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8BB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20082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434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20394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B3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56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AA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5612</w:t>
            </w:r>
          </w:p>
        </w:tc>
      </w:tr>
      <w:tr w:rsidR="00090A38" w:rsidRPr="00090A38" w14:paraId="50D75B2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3F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F5C0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0A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7915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6E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3BB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C8C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17799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14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18181</w:t>
            </w:r>
          </w:p>
        </w:tc>
      </w:tr>
      <w:tr w:rsidR="00090A38" w:rsidRPr="00090A38" w14:paraId="64D4780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199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052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A10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3B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5D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771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18257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C0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18599</w:t>
            </w:r>
          </w:p>
        </w:tc>
      </w:tr>
      <w:tr w:rsidR="00090A38" w:rsidRPr="00090A38" w14:paraId="7B6BE3B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DA1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4A7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8A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75067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82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75703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524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83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30633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39C3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31269</w:t>
            </w:r>
          </w:p>
        </w:tc>
      </w:tr>
      <w:tr w:rsidR="00090A38" w:rsidRPr="00090A38" w14:paraId="7965A16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83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27D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F02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39943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AC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41084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27B7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A11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15832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89C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16973</w:t>
            </w:r>
          </w:p>
        </w:tc>
      </w:tr>
      <w:tr w:rsidR="00090A38" w:rsidRPr="00090A38" w14:paraId="2F4028C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8FD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C1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483F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34312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A1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35107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42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011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21732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57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22527</w:t>
            </w:r>
          </w:p>
        </w:tc>
      </w:tr>
      <w:tr w:rsidR="00090A38" w:rsidRPr="00090A38" w14:paraId="2AFE6AE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1F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6E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1C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38242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79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38926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E37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E5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17917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21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18601</w:t>
            </w:r>
          </w:p>
        </w:tc>
      </w:tr>
      <w:tr w:rsidR="00090A38" w:rsidRPr="00090A38" w14:paraId="4B0255F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EB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F7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EB0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36878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9B5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37270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9DF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D16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19578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7F1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19970</w:t>
            </w:r>
          </w:p>
        </w:tc>
      </w:tr>
      <w:tr w:rsidR="00090A38" w:rsidRPr="00090A38" w14:paraId="5285914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F9E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377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9C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2D1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37613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FD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37948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AD63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D9A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18901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445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19236</w:t>
            </w:r>
          </w:p>
        </w:tc>
      </w:tr>
      <w:tr w:rsidR="00090A38" w:rsidRPr="00090A38" w14:paraId="7368C15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52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AE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C4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36568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A9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36880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B3B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F55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19969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E0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20281</w:t>
            </w:r>
          </w:p>
        </w:tc>
      </w:tr>
      <w:tr w:rsidR="00090A38" w:rsidRPr="00090A38" w14:paraId="64D19FA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198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222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5C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50726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4A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51065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D3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1B5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BC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21309</w:t>
            </w:r>
          </w:p>
        </w:tc>
      </w:tr>
      <w:tr w:rsidR="00090A38" w:rsidRPr="00090A38" w14:paraId="185CA94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A99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133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6E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83283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29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83585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29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032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FD3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21237</w:t>
            </w:r>
          </w:p>
        </w:tc>
      </w:tr>
      <w:tr w:rsidR="00090A38" w:rsidRPr="00090A38" w14:paraId="63E935C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27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15F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978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43873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AD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44422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751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181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41410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478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41959</w:t>
            </w:r>
          </w:p>
        </w:tc>
      </w:tr>
      <w:tr w:rsidR="00090A38" w:rsidRPr="00090A38" w14:paraId="44DB98A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98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3B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DFE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47921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4C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48713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EB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BA6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103635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F1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104427</w:t>
            </w:r>
          </w:p>
        </w:tc>
      </w:tr>
      <w:tr w:rsidR="00090A38" w:rsidRPr="00090A38" w14:paraId="29A7E77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76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3C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E73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21395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3FF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21871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9A8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346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19387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690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19863</w:t>
            </w:r>
          </w:p>
        </w:tc>
      </w:tr>
      <w:tr w:rsidR="00090A38" w:rsidRPr="00090A38" w14:paraId="707B28E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6E47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AF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28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112267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E28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112674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EE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943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0F7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1457</w:t>
            </w:r>
          </w:p>
        </w:tc>
      </w:tr>
      <w:tr w:rsidR="00090A38" w:rsidRPr="00090A38" w14:paraId="4ECFE15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EDF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8C2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448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16882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92C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18027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3C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B9E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53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1253</w:t>
            </w:r>
          </w:p>
        </w:tc>
      </w:tr>
      <w:tr w:rsidR="00090A38" w:rsidRPr="00090A38" w14:paraId="6B90926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406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10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412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29461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4D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29876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A5AF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48C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21203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2660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21618</w:t>
            </w:r>
          </w:p>
        </w:tc>
      </w:tr>
      <w:tr w:rsidR="00090A38" w:rsidRPr="00090A38" w14:paraId="01F78AA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C4E8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9EC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4120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31001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942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31589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79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D60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50184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F31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50772</w:t>
            </w:r>
          </w:p>
        </w:tc>
      </w:tr>
      <w:tr w:rsidR="00090A38" w:rsidRPr="00090A38" w14:paraId="42966E4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05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E19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8B7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29461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F28C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29876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236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A4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52038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2F3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52453</w:t>
            </w:r>
          </w:p>
        </w:tc>
      </w:tr>
      <w:tr w:rsidR="00090A38" w:rsidRPr="00090A38" w14:paraId="2763E59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125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46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9DD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8737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097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9150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10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56F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28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6565</w:t>
            </w:r>
          </w:p>
        </w:tc>
      </w:tr>
      <w:tr w:rsidR="00090A38" w:rsidRPr="00090A38" w14:paraId="5E5AB19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B334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B4D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0F5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303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827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A22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7343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F346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7716</w:t>
            </w:r>
          </w:p>
        </w:tc>
      </w:tr>
      <w:tr w:rsidR="00090A38" w:rsidRPr="00090A38" w14:paraId="25BC29E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6A4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4A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F3F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7373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853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DF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A47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28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8124</w:t>
            </w:r>
          </w:p>
        </w:tc>
      </w:tr>
      <w:tr w:rsidR="00090A38" w:rsidRPr="00090A38" w14:paraId="342419C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2D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61A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04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16480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3B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17075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14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A5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42360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D5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42955</w:t>
            </w:r>
          </w:p>
        </w:tc>
      </w:tr>
      <w:tr w:rsidR="00090A38" w:rsidRPr="00090A38" w14:paraId="3153BCD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D45F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5B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46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21105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83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24518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76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79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11073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D6E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14486</w:t>
            </w:r>
          </w:p>
        </w:tc>
      </w:tr>
      <w:tr w:rsidR="00090A38" w:rsidRPr="00090A38" w14:paraId="740C596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DBF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C51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B5F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16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6A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FE6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19687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2C7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20118</w:t>
            </w:r>
          </w:p>
        </w:tc>
      </w:tr>
      <w:tr w:rsidR="00090A38" w:rsidRPr="00090A38" w14:paraId="06111B4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70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4B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25F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24677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36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AACA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34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23354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7DB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23736</w:t>
            </w:r>
          </w:p>
        </w:tc>
      </w:tr>
      <w:tr w:rsidR="00090A38" w:rsidRPr="00090A38" w14:paraId="7F8B767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FAE0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66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A7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0D8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25365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0CC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960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1D1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24043</w:t>
            </w:r>
          </w:p>
        </w:tc>
      </w:tr>
      <w:tr w:rsidR="00090A38" w:rsidRPr="00090A38" w14:paraId="78BAE8B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54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057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35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14725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9EBE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15722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52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65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11734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CF8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12731</w:t>
            </w:r>
          </w:p>
        </w:tc>
      </w:tr>
      <w:tr w:rsidR="00090A38" w:rsidRPr="00090A38" w14:paraId="627BF69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DF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862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517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7D9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6583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8E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490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E5E7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3831</w:t>
            </w:r>
          </w:p>
        </w:tc>
      </w:tr>
      <w:tr w:rsidR="00090A38" w:rsidRPr="00090A38" w14:paraId="7FCCC7C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F17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6B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04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13229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3A3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A4D3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AB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10192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AEA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10672</w:t>
            </w:r>
          </w:p>
        </w:tc>
      </w:tr>
      <w:tr w:rsidR="00090A38" w:rsidRPr="00090A38" w14:paraId="16939B9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32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77E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D6F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19650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15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20131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4EC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20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16750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30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17231</w:t>
            </w:r>
          </w:p>
        </w:tc>
      </w:tr>
      <w:tr w:rsidR="00090A38" w:rsidRPr="00090A38" w14:paraId="2383090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5C7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ECC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F6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9BA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634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A6A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27682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662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28169</w:t>
            </w:r>
          </w:p>
        </w:tc>
      </w:tr>
      <w:tr w:rsidR="00090A38" w:rsidRPr="00090A38" w14:paraId="5181D44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E5A4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8F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E66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16255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C3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16744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CC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B22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13279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C58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13768</w:t>
            </w:r>
          </w:p>
        </w:tc>
      </w:tr>
      <w:tr w:rsidR="00090A38" w:rsidRPr="00090A38" w14:paraId="47C30F0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AA7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BB5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C1E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972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25595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7DE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6B4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22416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350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22921</w:t>
            </w:r>
          </w:p>
        </w:tc>
      </w:tr>
      <w:tr w:rsidR="00090A38" w:rsidRPr="00090A38" w14:paraId="5A237CC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476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645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BE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78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72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8E9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28748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31E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29247</w:t>
            </w:r>
          </w:p>
        </w:tc>
      </w:tr>
      <w:tr w:rsidR="00090A38" w:rsidRPr="00090A38" w14:paraId="66D204F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29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790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2E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23226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00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75A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235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20411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1DC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20924</w:t>
            </w:r>
          </w:p>
        </w:tc>
      </w:tr>
      <w:tr w:rsidR="00090A38" w:rsidRPr="00090A38" w14:paraId="5DF9F49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102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B0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47F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626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25573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33D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467C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22392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A26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22899</w:t>
            </w:r>
          </w:p>
        </w:tc>
      </w:tr>
      <w:tr w:rsidR="00090A38" w:rsidRPr="00090A38" w14:paraId="669BF857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C3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A83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D26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11835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328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12347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849C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3291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8825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24D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9337</w:t>
            </w:r>
          </w:p>
        </w:tc>
      </w:tr>
      <w:tr w:rsidR="00090A38" w:rsidRPr="00090A38" w14:paraId="74493DB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1B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7ED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FC2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17554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FB6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18080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5AF5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0E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14587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78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15113</w:t>
            </w:r>
          </w:p>
        </w:tc>
      </w:tr>
      <w:tr w:rsidR="00090A38" w:rsidRPr="00090A38" w14:paraId="561CE51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03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489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B9E0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18638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639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19192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352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19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15671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685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16225</w:t>
            </w:r>
          </w:p>
        </w:tc>
      </w:tr>
      <w:tr w:rsidR="00090A38" w:rsidRPr="00090A38" w14:paraId="35C154D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A8B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CDB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159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C3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6B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6CF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FBD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2579</w:t>
            </w:r>
          </w:p>
        </w:tc>
      </w:tr>
      <w:tr w:rsidR="00090A38" w:rsidRPr="00090A38" w14:paraId="3D02F06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396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36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1A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4E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1A8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B89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4E1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833</w:t>
            </w:r>
          </w:p>
        </w:tc>
      </w:tr>
      <w:tr w:rsidR="00090A38" w:rsidRPr="00090A38" w14:paraId="10C1783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690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A07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BEE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13802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3F93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14588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D78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300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16778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8E8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17564</w:t>
            </w:r>
          </w:p>
        </w:tc>
      </w:tr>
      <w:tr w:rsidR="00090A38" w:rsidRPr="00090A38" w14:paraId="138ECAD0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8F6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EE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8D9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25610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DE4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26331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3BF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DF6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22912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2B2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23633</w:t>
            </w:r>
          </w:p>
        </w:tc>
      </w:tr>
      <w:tr w:rsidR="00090A38" w:rsidRPr="00090A38" w14:paraId="2739DE5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530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CF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457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81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365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869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29540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961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30202</w:t>
            </w:r>
          </w:p>
        </w:tc>
      </w:tr>
      <w:tr w:rsidR="00090A38" w:rsidRPr="00090A38" w14:paraId="677C1A5D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A5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415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BB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547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26B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25365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E6A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A147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1E5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21229</w:t>
            </w:r>
          </w:p>
        </w:tc>
      </w:tr>
      <w:tr w:rsidR="00090A38" w:rsidRPr="00090A38" w14:paraId="6FF4EE8E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606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B9B4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95D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394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25365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6E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AFB5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267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24043</w:t>
            </w:r>
          </w:p>
        </w:tc>
      </w:tr>
      <w:tr w:rsidR="00090A38" w:rsidRPr="00090A38" w14:paraId="2007293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0A33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4DF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8DB4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889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24043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0DE9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39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3A3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21229</w:t>
            </w:r>
          </w:p>
        </w:tc>
      </w:tr>
      <w:tr w:rsidR="00090A38" w:rsidRPr="00090A38" w14:paraId="52F0131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52FF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1D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09B1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363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CD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4BC8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29233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023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29548</w:t>
            </w:r>
          </w:p>
        </w:tc>
      </w:tr>
      <w:tr w:rsidR="00090A38" w:rsidRPr="00090A38" w14:paraId="0B51069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0C6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FF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CA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87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1B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BC1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7A7E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1730</w:t>
            </w:r>
          </w:p>
        </w:tc>
      </w:tr>
      <w:tr w:rsidR="00090A38" w:rsidRPr="00090A38" w14:paraId="4C68AC5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6EC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8A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AD2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18068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6A5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18404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55C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D31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15104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BEA5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15440</w:t>
            </w:r>
          </w:p>
        </w:tc>
      </w:tr>
      <w:tr w:rsidR="00090A38" w:rsidRPr="00090A38" w14:paraId="37D5744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948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484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877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14146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DC3B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14487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E58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4A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6F1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11480</w:t>
            </w:r>
          </w:p>
        </w:tc>
      </w:tr>
      <w:tr w:rsidR="00090A38" w:rsidRPr="00090A38" w14:paraId="51336022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231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B60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D22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22883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52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23224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0F7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983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20062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CC4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20403</w:t>
            </w:r>
          </w:p>
        </w:tc>
      </w:tr>
      <w:tr w:rsidR="00090A38" w:rsidRPr="00090A38" w14:paraId="175604D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CAA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20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1FB6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10843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FA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11192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A76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22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7969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4F3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8318</w:t>
            </w:r>
          </w:p>
        </w:tc>
      </w:tr>
      <w:tr w:rsidR="00090A38" w:rsidRPr="00090A38" w14:paraId="60BCD94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4ADF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618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43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11388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359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11749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51D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7A4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7D8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8800</w:t>
            </w:r>
          </w:p>
        </w:tc>
      </w:tr>
      <w:tr w:rsidR="00090A38" w:rsidRPr="00090A38" w14:paraId="49DED79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D50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3B4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C7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26359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54E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26724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F48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65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23655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6B73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24020</w:t>
            </w:r>
          </w:p>
        </w:tc>
      </w:tr>
      <w:tr w:rsidR="00090A38" w:rsidRPr="00090A38" w14:paraId="2DB211B9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F72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30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3EF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4B0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10576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FA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3C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FF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7638</w:t>
            </w:r>
          </w:p>
        </w:tc>
      </w:tr>
      <w:tr w:rsidR="00090A38" w:rsidRPr="00090A38" w14:paraId="3E6D6B4B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AD2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FEA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F5D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24677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68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028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D00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23354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4EDA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23736</w:t>
            </w:r>
          </w:p>
        </w:tc>
      </w:tr>
      <w:tr w:rsidR="00090A38" w:rsidRPr="00090A38" w14:paraId="223C4FD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F77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395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742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24677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DDA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354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A3B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20539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732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20921</w:t>
            </w:r>
          </w:p>
        </w:tc>
      </w:tr>
      <w:tr w:rsidR="00090A38" w:rsidRPr="00090A38" w14:paraId="792BD415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40C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ADB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31E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23354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3E7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230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D046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20539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D25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20921</w:t>
            </w:r>
          </w:p>
        </w:tc>
      </w:tr>
      <w:tr w:rsidR="00090A38" w:rsidRPr="00090A38" w14:paraId="259F034F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208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322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3B8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05A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9519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E6C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5DF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FE3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6591</w:t>
            </w:r>
          </w:p>
        </w:tc>
      </w:tr>
      <w:tr w:rsidR="00090A38" w:rsidRPr="00090A38" w14:paraId="6F2346A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AF4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74B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15A7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20348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6F9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20757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28C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5A13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72A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17897</w:t>
            </w:r>
          </w:p>
        </w:tc>
      </w:tr>
      <w:tr w:rsidR="00090A38" w:rsidRPr="00090A38" w14:paraId="1ED8A608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9DBB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E91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5A5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19687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C76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20118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82BB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8E1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16787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A93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17218</w:t>
            </w:r>
          </w:p>
        </w:tc>
      </w:tr>
      <w:tr w:rsidR="00090A38" w:rsidRPr="00090A38" w14:paraId="70806C34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4ED4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17A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60B4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23738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48F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24158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E3D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FDE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20924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93B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21344</w:t>
            </w:r>
          </w:p>
        </w:tc>
      </w:tr>
      <w:tr w:rsidR="00090A38" w:rsidRPr="00090A38" w14:paraId="3873A6D6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04D9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B95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4DD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21722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22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22134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BD46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266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18882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F7D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19294</w:t>
            </w:r>
          </w:p>
        </w:tc>
      </w:tr>
      <w:tr w:rsidR="00090A38" w:rsidRPr="00090A38" w14:paraId="751B087C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398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FAE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59F8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1734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8720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6CFA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6D30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B76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5756</w:t>
            </w:r>
          </w:p>
        </w:tc>
      </w:tr>
      <w:tr w:rsidR="00090A38" w:rsidRPr="00090A38" w14:paraId="322D8ED3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6DB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CCB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84C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25042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D3E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25366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4192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47EB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22368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DFF5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22692</w:t>
            </w:r>
          </w:p>
        </w:tc>
      </w:tr>
      <w:tr w:rsidR="00090A38" w:rsidRPr="00090A38" w14:paraId="1F3ADAD1" w14:textId="77777777" w:rsidTr="00090A38">
        <w:trPr>
          <w:trHeight w:val="35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FFCF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62CC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E13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21017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8C51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F13E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OR031839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ADFD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18179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B446" w14:textId="77777777" w:rsidR="00090A38" w:rsidRPr="00090A38" w:rsidRDefault="00090A38" w:rsidP="00090A38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090A38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18499</w:t>
            </w:r>
          </w:p>
        </w:tc>
      </w:tr>
    </w:tbl>
    <w:p w14:paraId="3E6E0AEF" w14:textId="77777777" w:rsidR="00F60BD2" w:rsidRPr="00090A38" w:rsidRDefault="00F60BD2" w:rsidP="00F40B9C">
      <w:pPr>
        <w:pStyle w:val="MDPI21heading1"/>
        <w:rPr>
          <w:rFonts w:eastAsiaTheme="minorEastAsia"/>
          <w:b w:val="0"/>
          <w:bCs/>
          <w:i/>
          <w:iCs/>
          <w:lang w:eastAsia="ko-KR"/>
        </w:rPr>
      </w:pPr>
    </w:p>
    <w:p w14:paraId="57CE3107" w14:textId="77777777" w:rsidR="00F60BD2" w:rsidRDefault="00F60BD2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0D50663A" w14:textId="77777777" w:rsidR="00F60BD2" w:rsidRDefault="00F60BD2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B500233" w14:textId="77777777" w:rsidR="00F60BD2" w:rsidRDefault="00F60BD2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7F587961" w14:textId="77777777" w:rsidR="00F60BD2" w:rsidRDefault="00F60BD2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6BB1FD2" w14:textId="77777777" w:rsidR="00F60BD2" w:rsidRDefault="00F60BD2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46E9F36" w14:textId="77777777" w:rsidR="00090A38" w:rsidRDefault="00090A38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E7F5A2B" w14:textId="77777777" w:rsidR="00090A38" w:rsidRDefault="00090A38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FD49561" w14:textId="77777777" w:rsidR="00090A38" w:rsidRDefault="00090A38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92C0CD6" w14:textId="77777777" w:rsidR="00090A38" w:rsidRDefault="00090A38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0317227C" w14:textId="77777777" w:rsidR="00090A38" w:rsidRDefault="00090A38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2913C37" w14:textId="6924B33A" w:rsidR="00F23121" w:rsidRDefault="00F23121" w:rsidP="00F23121">
      <w:pPr>
        <w:pStyle w:val="MDPI21heading1"/>
        <w:rPr>
          <w:rFonts w:eastAsiaTheme="minorEastAsia"/>
          <w:b w:val="0"/>
          <w:bCs/>
          <w:i/>
          <w:iCs/>
          <w:lang w:eastAsia="ko-KR"/>
        </w:rPr>
      </w:pPr>
      <w:r w:rsidRPr="00F60BD2">
        <w:rPr>
          <w:rFonts w:eastAsiaTheme="minorEastAsia"/>
          <w:lang w:eastAsia="ko-KR"/>
        </w:rPr>
        <w:lastRenderedPageBreak/>
        <w:t>Table S</w:t>
      </w:r>
      <w:r>
        <w:rPr>
          <w:rFonts w:eastAsiaTheme="minorEastAsia"/>
          <w:lang w:eastAsia="ko-KR"/>
        </w:rPr>
        <w:t>2</w:t>
      </w:r>
      <w:r w:rsidR="00D30CDF">
        <w:rPr>
          <w:rFonts w:eastAsiaTheme="minorEastAsia"/>
          <w:lang w:eastAsia="ko-KR"/>
        </w:rPr>
        <w:t>.</w:t>
      </w:r>
      <w:r w:rsidRPr="00F60BD2">
        <w:rPr>
          <w:rFonts w:eastAsiaTheme="minorEastAsia"/>
          <w:lang w:eastAsia="ko-KR"/>
        </w:rPr>
        <w:t xml:space="preserve"> </w:t>
      </w:r>
      <w:r w:rsidRPr="00F23121">
        <w:rPr>
          <w:rFonts w:eastAsiaTheme="minorEastAsia"/>
          <w:b w:val="0"/>
          <w:bCs/>
          <w:lang w:eastAsia="ko-KR"/>
        </w:rPr>
        <w:t xml:space="preserve">The list of simple sequences repeats of the </w:t>
      </w:r>
      <w:proofErr w:type="spellStart"/>
      <w:r w:rsidRPr="00F23121">
        <w:rPr>
          <w:rFonts w:eastAsiaTheme="minorEastAsia"/>
          <w:b w:val="0"/>
          <w:bCs/>
          <w:i/>
          <w:iCs/>
          <w:lang w:eastAsia="ko-KR"/>
        </w:rPr>
        <w:t>Gastrodia</w:t>
      </w:r>
      <w:proofErr w:type="spellEnd"/>
      <w:r w:rsidRPr="00F23121">
        <w:rPr>
          <w:rFonts w:eastAsiaTheme="minorEastAsia"/>
          <w:b w:val="0"/>
          <w:bCs/>
          <w:lang w:eastAsia="ko-KR"/>
        </w:rPr>
        <w:t xml:space="preserve"> </w:t>
      </w:r>
      <w:proofErr w:type="spellStart"/>
      <w:r w:rsidRPr="00F23121">
        <w:rPr>
          <w:rFonts w:eastAsiaTheme="minorEastAsia"/>
          <w:b w:val="0"/>
          <w:bCs/>
          <w:i/>
          <w:iCs/>
          <w:lang w:eastAsia="ko-KR"/>
        </w:rPr>
        <w:t>pubilabiata</w:t>
      </w:r>
      <w:r w:rsidRPr="00F23121">
        <w:rPr>
          <w:rFonts w:eastAsiaTheme="minorEastAsia"/>
          <w:b w:val="0"/>
          <w:bCs/>
          <w:lang w:eastAsia="ko-KR"/>
        </w:rPr>
        <w:t>’s</w:t>
      </w:r>
      <w:proofErr w:type="spellEnd"/>
      <w:r w:rsidRPr="00F23121">
        <w:rPr>
          <w:rFonts w:eastAsiaTheme="minorEastAsia"/>
          <w:b w:val="0"/>
          <w:bCs/>
          <w:lang w:eastAsia="ko-KR"/>
        </w:rPr>
        <w:t xml:space="preserve"> </w:t>
      </w:r>
      <w:proofErr w:type="spellStart"/>
      <w:r w:rsidRPr="00F23121">
        <w:rPr>
          <w:rFonts w:eastAsiaTheme="minorEastAsia"/>
          <w:b w:val="0"/>
          <w:bCs/>
          <w:lang w:eastAsia="ko-KR"/>
        </w:rPr>
        <w:t>plastome</w:t>
      </w:r>
      <w:proofErr w:type="spellEnd"/>
      <w:r>
        <w:rPr>
          <w:rFonts w:eastAsiaTheme="minorEastAsia"/>
          <w:b w:val="0"/>
          <w:bCs/>
          <w:i/>
          <w:iCs/>
          <w:lang w:eastAsia="ko-KR"/>
        </w:rPr>
        <w:t>.</w:t>
      </w:r>
    </w:p>
    <w:tbl>
      <w:tblPr>
        <w:tblW w:w="87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40"/>
        <w:gridCol w:w="1040"/>
        <w:gridCol w:w="1040"/>
        <w:gridCol w:w="2940"/>
        <w:gridCol w:w="1040"/>
      </w:tblGrid>
      <w:tr w:rsidR="00F23121" w:rsidRPr="00F23121" w14:paraId="54B9CBD2" w14:textId="77777777" w:rsidTr="00F23121">
        <w:trPr>
          <w:trHeight w:val="113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6654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Name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DF3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Start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D79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End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4FF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Sequence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9DD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Unit</w:t>
            </w:r>
          </w:p>
        </w:tc>
      </w:tr>
      <w:tr w:rsidR="00F23121" w:rsidRPr="00F23121" w14:paraId="4D51F6F9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D102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925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FC4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4583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267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TTTTTTTTTTTTTT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0BB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</w:t>
            </w:r>
          </w:p>
        </w:tc>
      </w:tr>
      <w:tr w:rsidR="00F23121" w:rsidRPr="00F23121" w14:paraId="0DDF1B79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99D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3F0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25904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76F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25916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948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TTTTTTTTTTTTT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051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</w:t>
            </w:r>
          </w:p>
        </w:tc>
      </w:tr>
      <w:tr w:rsidR="00F23121" w:rsidRPr="00F23121" w14:paraId="42723E93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BBC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DFA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A8E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4155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E90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AAAAAAAAAAAA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B17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</w:t>
            </w:r>
          </w:p>
        </w:tc>
      </w:tr>
      <w:tr w:rsidR="00F23121" w:rsidRPr="00F23121" w14:paraId="69814924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774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7AB8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7663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E72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7674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BB4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TTTTTTTTTTTT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0733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</w:t>
            </w:r>
          </w:p>
        </w:tc>
      </w:tr>
      <w:tr w:rsidR="00F23121" w:rsidRPr="00F23121" w14:paraId="165F0BBE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D89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3C5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23890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093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23901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1F2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TTTTTTTTTTTT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006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</w:t>
            </w:r>
          </w:p>
        </w:tc>
      </w:tr>
      <w:tr w:rsidR="00F23121" w:rsidRPr="00F23121" w14:paraId="346490F5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44D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337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25353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036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25364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F9A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TTTTTTTTTTTT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ACE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</w:t>
            </w:r>
          </w:p>
        </w:tc>
      </w:tr>
      <w:tr w:rsidR="00F23121" w:rsidRPr="00F23121" w14:paraId="6B7F1A2F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DBD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F8C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D7C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6639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623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TTTTTTTTTTT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696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</w:t>
            </w:r>
          </w:p>
        </w:tc>
      </w:tr>
      <w:tr w:rsidR="00F23121" w:rsidRPr="00F23121" w14:paraId="24325665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7CC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BF6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6F6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12752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F49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TTTTTTTTTTT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431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</w:t>
            </w:r>
          </w:p>
        </w:tc>
      </w:tr>
      <w:tr w:rsidR="00F23121" w:rsidRPr="00F23121" w14:paraId="2C4239D0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2B6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9F3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5BB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13754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574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TTTTTTTTTTT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DF3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</w:t>
            </w:r>
          </w:p>
        </w:tc>
      </w:tr>
      <w:tr w:rsidR="00F23121" w:rsidRPr="00F23121" w14:paraId="7EDB36FD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A05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801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29237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00C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29247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510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AAAAAAAAAAA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296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</w:t>
            </w:r>
          </w:p>
        </w:tc>
      </w:tr>
      <w:tr w:rsidR="00F23121" w:rsidRPr="00F23121" w14:paraId="0AF7DDB9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966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99A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29539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958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29549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36A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AAAAAAAAAAA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9694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</w:t>
            </w:r>
          </w:p>
        </w:tc>
      </w:tr>
      <w:tr w:rsidR="00F23121" w:rsidRPr="00F23121" w14:paraId="0E10B808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C67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AF4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0DC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6106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AD8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TTTTTTTTTT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5E1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</w:t>
            </w:r>
          </w:p>
        </w:tc>
      </w:tr>
      <w:tr w:rsidR="00F23121" w:rsidRPr="00F23121" w14:paraId="2BBF3EF4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C14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A23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16551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838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16560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BB6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TTTTTTTTTT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FA2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</w:t>
            </w:r>
          </w:p>
        </w:tc>
      </w:tr>
      <w:tr w:rsidR="00F23121" w:rsidRPr="00F23121" w14:paraId="78F64DCF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EFB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B1A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19886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098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19895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E3F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AAAAAAAAAA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B66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</w:t>
            </w:r>
          </w:p>
        </w:tc>
      </w:tr>
      <w:tr w:rsidR="00F23121" w:rsidRPr="00F23121" w14:paraId="04043054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F2B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1B5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26790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AFA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26799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35D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TTTTTTTTTT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846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</w:t>
            </w:r>
          </w:p>
        </w:tc>
      </w:tr>
      <w:tr w:rsidR="00F23121" w:rsidRPr="00F23121" w14:paraId="482698C0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BB1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Mononucleotide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350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29746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74FA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29755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009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AAAAAAAAAA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F79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</w:t>
            </w:r>
          </w:p>
        </w:tc>
      </w:tr>
      <w:tr w:rsidR="00F23121" w:rsidRPr="00F23121" w14:paraId="19D132D3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D45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Dinucleotide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F31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27425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842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27437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F0D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TATATATATATA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E51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</w:t>
            </w:r>
          </w:p>
        </w:tc>
      </w:tr>
      <w:tr w:rsidR="00F23121" w:rsidRPr="00F23121" w14:paraId="66603867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7F5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Dinucleotide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6A1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C291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13468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E8F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TATATATATATA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199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</w:t>
            </w:r>
          </w:p>
        </w:tc>
      </w:tr>
      <w:tr w:rsidR="00F23121" w:rsidRPr="00F23121" w14:paraId="020D3CB1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A80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Dinucleotide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E70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1DD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1292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242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TATATATATA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3AC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</w:t>
            </w:r>
          </w:p>
        </w:tc>
      </w:tr>
      <w:tr w:rsidR="00F23121" w:rsidRPr="00F23121" w14:paraId="19A32CB2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F59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Dinucleotide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90E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24470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BFB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24480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9CF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TATATATATA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5BE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</w:t>
            </w:r>
          </w:p>
        </w:tc>
      </w:tr>
      <w:tr w:rsidR="00F23121" w:rsidRPr="00F23121" w14:paraId="3DA49789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6D9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Dinucleotide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649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9430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D9A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9439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278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TATATATATA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C091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</w:t>
            </w:r>
          </w:p>
        </w:tc>
      </w:tr>
      <w:tr w:rsidR="00F23121" w:rsidRPr="00F23121" w14:paraId="75716D70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2BB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Trinucleotide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3B7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3E0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6180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ACF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TATTATTATTAT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8DE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</w:t>
            </w:r>
          </w:p>
        </w:tc>
      </w:tr>
      <w:tr w:rsidR="00F23121" w:rsidRPr="00F23121" w14:paraId="304EC7F3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0623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Trinucleotide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B90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15101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445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15113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EFC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TATTATTATTAT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A39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</w:t>
            </w:r>
          </w:p>
        </w:tc>
      </w:tr>
      <w:tr w:rsidR="00F23121" w:rsidRPr="00F23121" w14:paraId="486FF080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84E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Trinucleotide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552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30448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D04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30460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DB9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ATAATAATAATA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CE0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</w:t>
            </w:r>
          </w:p>
        </w:tc>
      </w:tr>
      <w:tr w:rsidR="00F23121" w:rsidRPr="00F23121" w14:paraId="1740A98A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4D2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Trinucleotide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4F5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30467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01C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30479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65A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ATAATAATAATA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2F4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</w:t>
            </w:r>
          </w:p>
        </w:tc>
      </w:tr>
      <w:tr w:rsidR="00F23121" w:rsidRPr="00F23121" w14:paraId="4997CB20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E3A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6E2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26F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6152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8B5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TATTTATTTATT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A33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</w:t>
            </w:r>
          </w:p>
        </w:tc>
      </w:tr>
      <w:tr w:rsidR="00F23121" w:rsidRPr="00F23121" w14:paraId="36379B13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696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B25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10504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961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10516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D74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AGATAGATAGAT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BB3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AGAT</w:t>
            </w:r>
          </w:p>
        </w:tc>
      </w:tr>
      <w:tr w:rsidR="00F23121" w:rsidRPr="00F23121" w14:paraId="0160F4A6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F1E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22F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13674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EA2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13686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998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AAATAAATAAAT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A9F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AAAT</w:t>
            </w:r>
          </w:p>
        </w:tc>
      </w:tr>
      <w:tr w:rsidR="00F23121" w:rsidRPr="00F23121" w14:paraId="02450A01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334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4D1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27408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3B0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27420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726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TATTTATTTATT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8A0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</w:t>
            </w:r>
          </w:p>
        </w:tc>
      </w:tr>
      <w:tr w:rsidR="00F23121" w:rsidRPr="00F23121" w14:paraId="6EB75BAE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805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310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28325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6C2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28337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E34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ATTTATTTATTT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60C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ATTT</w:t>
            </w:r>
          </w:p>
        </w:tc>
      </w:tr>
      <w:tr w:rsidR="00F23121" w:rsidRPr="00F23121" w14:paraId="56405758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1FC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72B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29150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59E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29162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C0B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AAATAAATAAAT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5B1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AAAT</w:t>
            </w:r>
          </w:p>
        </w:tc>
      </w:tr>
      <w:tr w:rsidR="00F23121" w:rsidRPr="00F23121" w14:paraId="7FBF3290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9F5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944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11859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947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11870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E2CC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TAAATAAATAAA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048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TAAA</w:t>
            </w:r>
          </w:p>
        </w:tc>
      </w:tr>
      <w:tr w:rsidR="00F23121" w:rsidRPr="00F23121" w14:paraId="2A0A031F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ACC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5E6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18011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4E2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18022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A7E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ACCTACCTACCT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B326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ACCT</w:t>
            </w:r>
          </w:p>
        </w:tc>
      </w:tr>
      <w:tr w:rsidR="00F23121" w:rsidRPr="00F23121" w14:paraId="51B65527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846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D3A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19685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DFB1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19696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8A4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TTATTTATTTAT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C4D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</w:t>
            </w:r>
          </w:p>
        </w:tc>
      </w:tr>
      <w:tr w:rsidR="00F23121" w:rsidRPr="00F23121" w14:paraId="75EC25FE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AC5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19A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25474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B427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25485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8F4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ATAAATAAATAA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5BF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</w:t>
            </w:r>
          </w:p>
        </w:tc>
      </w:tr>
      <w:tr w:rsidR="00F23121" w:rsidRPr="00F23121" w14:paraId="79D1B02A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71B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523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27382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4A9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27393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922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TTATTTATTTAT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27E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</w:t>
            </w:r>
          </w:p>
        </w:tc>
      </w:tr>
      <w:tr w:rsidR="00F23121" w:rsidRPr="00F23121" w14:paraId="25C3106A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46F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9BB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27444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EDA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27455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1DE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TTATTTATTTAT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9CF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</w:t>
            </w:r>
          </w:p>
        </w:tc>
      </w:tr>
      <w:tr w:rsidR="00F23121" w:rsidRPr="00F23121" w14:paraId="1E7A5DD3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968D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Tetranucleotide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814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27475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8639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27486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013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TTATTTATTTAT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ED7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</w:t>
            </w:r>
          </w:p>
        </w:tc>
      </w:tr>
      <w:tr w:rsidR="00F23121" w:rsidRPr="00F23121" w14:paraId="70C8D6FB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E239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640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27497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F46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27517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7F22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TTATATTATATTATATTATA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CC5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TTATA</w:t>
            </w:r>
          </w:p>
        </w:tc>
      </w:tr>
      <w:tr w:rsidR="00F23121" w:rsidRPr="00F23121" w14:paraId="5746A95C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4FE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EA9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DB1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21635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417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ATAAAATAAAATAAA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684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ATAAA</w:t>
            </w:r>
          </w:p>
        </w:tc>
      </w:tr>
      <w:tr w:rsidR="00F23121" w:rsidRPr="00F23121" w14:paraId="7C5082A5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1D6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05F8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25A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21659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161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ATAAAATAAAATAAA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7407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ATAAA</w:t>
            </w:r>
          </w:p>
        </w:tc>
      </w:tr>
      <w:tr w:rsidR="00F23121" w:rsidRPr="00F23121" w14:paraId="72A9B8DF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F25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E044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816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21683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CD5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ATAAAATAAAATAAA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A34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ATAAA</w:t>
            </w:r>
          </w:p>
        </w:tc>
      </w:tr>
      <w:tr w:rsidR="00F23121" w:rsidRPr="00F23121" w14:paraId="0FE6ADED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2F0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299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21690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694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21707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F0D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ATAAAATAAAATAAA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EB8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ATAAA</w:t>
            </w:r>
          </w:p>
        </w:tc>
      </w:tr>
      <w:tr w:rsidR="00F23121" w:rsidRPr="00F23121" w14:paraId="5354E4D0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0C7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9BB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10836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6937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10852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A98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TTTATTTTATTTTAT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BDB3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TTTAT</w:t>
            </w:r>
          </w:p>
        </w:tc>
      </w:tr>
      <w:tr w:rsidR="00F23121" w:rsidRPr="00F23121" w14:paraId="5F9A53C1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ACED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C85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F73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5081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A5E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TTATATTATATTATA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07A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TTATA</w:t>
            </w:r>
          </w:p>
        </w:tc>
      </w:tr>
      <w:tr w:rsidR="00F23121" w:rsidRPr="00F23121" w14:paraId="031EF6CC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F4E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D09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7174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594D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7188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B1D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CTTTACTTTACTTTA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1B2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CTTTA</w:t>
            </w:r>
          </w:p>
        </w:tc>
      </w:tr>
      <w:tr w:rsidR="00F23121" w:rsidRPr="00F23121" w14:paraId="20996293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B01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68D9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27196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E66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27210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67A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TATTTTATTTTATTT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6B13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TATTT</w:t>
            </w:r>
          </w:p>
        </w:tc>
      </w:tr>
      <w:tr w:rsidR="00F23121" w:rsidRPr="00F23121" w14:paraId="4963FC1F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61D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570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27587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4DD9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27601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DF1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TTATTTTATTTTATT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AC3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TTATT</w:t>
            </w:r>
          </w:p>
        </w:tc>
      </w:tr>
      <w:tr w:rsidR="00F23121" w:rsidRPr="00F23121" w14:paraId="2395EEC2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FCF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6E8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11010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48F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11023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8CC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TTATATTATA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D42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TTATA</w:t>
            </w:r>
          </w:p>
        </w:tc>
      </w:tr>
      <w:tr w:rsidR="00F23121" w:rsidRPr="00F23121" w14:paraId="6C997324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5609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721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23880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07F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23893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F3A8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TTTTATTTTA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D05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TTTTA</w:t>
            </w:r>
          </w:p>
        </w:tc>
      </w:tr>
      <w:tr w:rsidR="00F23121" w:rsidRPr="00F23121" w14:paraId="67C49C7F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2E9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B3F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5797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0BC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5809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E31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TTTACTTTAC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225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TTTAC</w:t>
            </w:r>
          </w:p>
        </w:tc>
      </w:tr>
      <w:tr w:rsidR="00F23121" w:rsidRPr="00F23121" w14:paraId="1D6CACCF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A5E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783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8B5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8221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220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ATTTTATTTT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966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ATTTT</w:t>
            </w:r>
          </w:p>
        </w:tc>
      </w:tr>
      <w:tr w:rsidR="00F23121" w:rsidRPr="00F23121" w14:paraId="6A6A4D62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4E7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760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EC3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12064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F07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TTTATTTTAT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25A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TTTAT</w:t>
            </w:r>
          </w:p>
        </w:tc>
      </w:tr>
      <w:tr w:rsidR="00F23121" w:rsidRPr="00F23121" w14:paraId="71835585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A10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C5F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22909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27F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22921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E28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TTTATTTTAT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828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TTTAT</w:t>
            </w:r>
          </w:p>
        </w:tc>
      </w:tr>
      <w:tr w:rsidR="00F23121" w:rsidRPr="00F23121" w14:paraId="54C00905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B42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0C25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27353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72F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27365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AAF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TATTATATTA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5CC0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TATTA</w:t>
            </w:r>
          </w:p>
        </w:tc>
      </w:tr>
      <w:tr w:rsidR="00F23121" w:rsidRPr="00F23121" w14:paraId="42708E94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6E9B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118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30291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9E9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30303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32F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ATATAATATA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105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ATATA</w:t>
            </w:r>
          </w:p>
        </w:tc>
      </w:tr>
      <w:tr w:rsidR="00F23121" w:rsidRPr="00F23121" w14:paraId="44463297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ADB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192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A92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1211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A31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ATTATATTAT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A17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ATTAT</w:t>
            </w:r>
          </w:p>
        </w:tc>
      </w:tr>
      <w:tr w:rsidR="00F23121" w:rsidRPr="00F23121" w14:paraId="5A29AD55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94F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6D7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699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1264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B89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ATTATATTAT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966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ATTAT</w:t>
            </w:r>
          </w:p>
        </w:tc>
      </w:tr>
      <w:tr w:rsidR="00F23121" w:rsidRPr="00F23121" w14:paraId="2F0B6840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B6D6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9B8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49B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5160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873E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TTAATTTAAT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777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TTAAT</w:t>
            </w:r>
          </w:p>
        </w:tc>
      </w:tr>
      <w:tr w:rsidR="00F23121" w:rsidRPr="00F23121" w14:paraId="39EC881D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B2C6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2EE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736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5221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5EC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TTTAATTTAA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FE1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TTTAA</w:t>
            </w:r>
          </w:p>
        </w:tc>
      </w:tr>
      <w:tr w:rsidR="00F23121" w:rsidRPr="00F23121" w14:paraId="4940A655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886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3459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5C7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5863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60ED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TTTTATTTTA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30E8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TTTTA</w:t>
            </w:r>
          </w:p>
        </w:tc>
      </w:tr>
      <w:tr w:rsidR="00F23121" w:rsidRPr="00F23121" w14:paraId="230E0715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F68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59B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6445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6B5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6456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037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ATTTGATTTG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64AB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ATTTG</w:t>
            </w:r>
          </w:p>
        </w:tc>
      </w:tr>
      <w:tr w:rsidR="00F23121" w:rsidRPr="00F23121" w14:paraId="7A0CC3DB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82F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7C3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6985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802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6996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1B6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TTTATTTTAT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558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TTTAT</w:t>
            </w:r>
          </w:p>
        </w:tc>
      </w:tr>
      <w:tr w:rsidR="00F23121" w:rsidRPr="00F23121" w14:paraId="59A3EB49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AD4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8AD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7207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B64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7218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5157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TAAAATAAAA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553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TAAAA</w:t>
            </w:r>
          </w:p>
        </w:tc>
      </w:tr>
      <w:tr w:rsidR="00F23121" w:rsidRPr="00F23121" w14:paraId="2E6431D9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3F7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D79F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15856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BF7D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15867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61A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TAAATTAAAT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10E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TAAAT</w:t>
            </w:r>
          </w:p>
        </w:tc>
      </w:tr>
      <w:tr w:rsidR="00F23121" w:rsidRPr="00F23121" w14:paraId="222AAD50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2ED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F1B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15941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325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15952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9E7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TAAAATAAAA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7F9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TAAAA</w:t>
            </w:r>
          </w:p>
        </w:tc>
      </w:tr>
      <w:tr w:rsidR="00F23121" w:rsidRPr="00F23121" w14:paraId="7052FE88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7928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354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0F1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17479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53A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TATTATATTA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12A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TATTA</w:t>
            </w:r>
          </w:p>
        </w:tc>
      </w:tr>
      <w:tr w:rsidR="00F23121" w:rsidRPr="00F23121" w14:paraId="0EDF47BE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A94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1A9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26074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4BD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26085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B00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ATTATATTAT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6BB6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ATTAT</w:t>
            </w:r>
          </w:p>
        </w:tc>
      </w:tr>
      <w:tr w:rsidR="00F23121" w:rsidRPr="00F23121" w14:paraId="15ECF9CB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ECD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8D8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A3E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30325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944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TATAATATAA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67C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TATAA</w:t>
            </w:r>
          </w:p>
        </w:tc>
      </w:tr>
      <w:tr w:rsidR="00F23121" w:rsidRPr="00F23121" w14:paraId="1F897DE0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9DD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0FD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F4A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C2A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AAATAAAATA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EF7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AAATA</w:t>
            </w:r>
          </w:p>
        </w:tc>
      </w:tr>
      <w:tr w:rsidR="00F23121" w:rsidRPr="00F23121" w14:paraId="7C0BA38E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EC57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CD2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1269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F4AA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1279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809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TTATATTATA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5EC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TTATA</w:t>
            </w:r>
          </w:p>
        </w:tc>
      </w:tr>
      <w:tr w:rsidR="00F23121" w:rsidRPr="00F23121" w14:paraId="29760BA6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6A8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C00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6CD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1330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58B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TATTTTATTT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423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TATTT</w:t>
            </w:r>
          </w:p>
        </w:tc>
      </w:tr>
      <w:tr w:rsidR="00F23121" w:rsidRPr="00F23121" w14:paraId="3AB07333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99B7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455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6F3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2040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B11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TTATTTTATT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12A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TTATT</w:t>
            </w:r>
          </w:p>
        </w:tc>
      </w:tr>
      <w:tr w:rsidR="00F23121" w:rsidRPr="00F23121" w14:paraId="708820DB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3FE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224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F37A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2706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27A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AAAATAAAAT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588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AAAAT</w:t>
            </w:r>
          </w:p>
        </w:tc>
      </w:tr>
      <w:tr w:rsidR="00F23121" w:rsidRPr="00F23121" w14:paraId="24F18539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633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70A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771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3872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6EF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TTTTATTTTA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CCE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TTTTA</w:t>
            </w:r>
          </w:p>
        </w:tc>
      </w:tr>
      <w:tr w:rsidR="00F23121" w:rsidRPr="00F23121" w14:paraId="2588783A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A43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8B6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E70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4737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C87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TTAATTTAAT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83C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TTAAT</w:t>
            </w:r>
          </w:p>
        </w:tc>
      </w:tr>
      <w:tr w:rsidR="00F23121" w:rsidRPr="00F23121" w14:paraId="613BE47F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1F3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3CA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6088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B63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6098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781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TATATTATAT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BEB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TATAT</w:t>
            </w:r>
          </w:p>
        </w:tc>
      </w:tr>
      <w:tr w:rsidR="00F23121" w:rsidRPr="00F23121" w14:paraId="50E055B2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D0C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1B3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150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7742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421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TAATATAATA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A40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TAATA</w:t>
            </w:r>
          </w:p>
        </w:tc>
      </w:tr>
      <w:tr w:rsidR="00F23121" w:rsidRPr="00F23121" w14:paraId="0722E632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78B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CACB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8A94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8328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143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TCTTGTCTTG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7632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TCTTG</w:t>
            </w:r>
          </w:p>
        </w:tc>
      </w:tr>
      <w:tr w:rsidR="00F23121" w:rsidRPr="00F23121" w14:paraId="32EA97DB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D3A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45B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8799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897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8809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BFF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ATATTATATT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5F1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ATATT</w:t>
            </w:r>
          </w:p>
        </w:tc>
      </w:tr>
      <w:tr w:rsidR="00F23121" w:rsidRPr="00F23121" w14:paraId="285951F8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688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DC5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256A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10745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6A8F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ATAATATAAT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BCFA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ATAAT</w:t>
            </w:r>
          </w:p>
        </w:tc>
      </w:tr>
      <w:tr w:rsidR="00F23121" w:rsidRPr="00F23121" w14:paraId="16EA2ADF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A61F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6C5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15084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5F16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15094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A7FC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TATATTATAT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48E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TATAT</w:t>
            </w:r>
          </w:p>
        </w:tc>
      </w:tr>
      <w:tr w:rsidR="00F23121" w:rsidRPr="00F23121" w14:paraId="1BE1513E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70E6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6F0C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15323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2E13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15333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6272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TTTCGTTTCG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9D9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TTTCG</w:t>
            </w:r>
          </w:p>
        </w:tc>
      </w:tr>
      <w:tr w:rsidR="00F23121" w:rsidRPr="00F23121" w14:paraId="49E68CE6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664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98D1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15954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80C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15964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95D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AATAAAATAA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A97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AATAA</w:t>
            </w:r>
          </w:p>
        </w:tc>
      </w:tr>
      <w:tr w:rsidR="00F23121" w:rsidRPr="00F23121" w14:paraId="12D56750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318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0664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17030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822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17040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41B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CAACCCAACC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468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CAACC</w:t>
            </w:r>
          </w:p>
        </w:tc>
      </w:tr>
      <w:tr w:rsidR="00F23121" w:rsidRPr="00F23121" w14:paraId="68E825BE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195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EFE0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18257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54B8C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18267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FD9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AAAATAAAAT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91DA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AAAAT</w:t>
            </w:r>
          </w:p>
        </w:tc>
      </w:tr>
      <w:tr w:rsidR="00F23121" w:rsidRPr="00F23121" w14:paraId="648921CB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CEA27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FA4D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23667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DC8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23677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CE8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GTAATGTAAT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06A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GTAAT</w:t>
            </w:r>
          </w:p>
        </w:tc>
      </w:tr>
      <w:tr w:rsidR="00F23121" w:rsidRPr="00F23121" w14:paraId="158FDA5D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47C0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9D3E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27345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1D2D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27355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366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TATTATATTA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77BA9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TATTA</w:t>
            </w:r>
          </w:p>
        </w:tc>
      </w:tr>
      <w:tr w:rsidR="00F23121" w:rsidRPr="00F23121" w14:paraId="5FF5863E" w14:textId="77777777" w:rsidTr="00F23121">
        <w:trPr>
          <w:trHeight w:val="113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DEB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Pentanucleotide Repeat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6CB8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27610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93B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27620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3775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TTATTTTATT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5FE4" w14:textId="77777777" w:rsidR="00F23121" w:rsidRPr="00F23121" w:rsidRDefault="00F23121" w:rsidP="00F23121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F23121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TTATT</w:t>
            </w:r>
          </w:p>
        </w:tc>
      </w:tr>
    </w:tbl>
    <w:p w14:paraId="698EC382" w14:textId="77777777" w:rsidR="00F60BD2" w:rsidRDefault="00F60BD2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CE9C736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01664A9C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5A7EAADD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3946C64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F8ADC19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FDE3702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1D49EA3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5D9CB37D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7AE69B8D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1F3CFB82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11C9D548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1783A2A7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7747C193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8BBDAF2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1075493E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8676CA4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DB9D52F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7CBF0070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D7BA2FD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4DF33E5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D289A29" w14:textId="2312A68E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  <w:r w:rsidRPr="00F23121">
        <w:rPr>
          <w:rFonts w:eastAsiaTheme="minorEastAsia"/>
          <w:lang w:eastAsia="ko-KR"/>
        </w:rPr>
        <w:lastRenderedPageBreak/>
        <w:t>Table S3</w:t>
      </w:r>
      <w:r w:rsidR="00D30CDF">
        <w:rPr>
          <w:rFonts w:eastAsiaTheme="minorEastAsia"/>
          <w:b w:val="0"/>
          <w:bCs/>
          <w:lang w:eastAsia="ko-KR"/>
        </w:rPr>
        <w:t>.</w:t>
      </w:r>
      <w:r w:rsidRPr="00F23121">
        <w:rPr>
          <w:rFonts w:eastAsiaTheme="minorEastAsia"/>
          <w:b w:val="0"/>
          <w:bCs/>
          <w:lang w:eastAsia="ko-KR"/>
        </w:rPr>
        <w:t xml:space="preserve"> Summarized BLASTN results of putative gene transfers</w:t>
      </w:r>
      <w:r>
        <w:rPr>
          <w:rFonts w:eastAsiaTheme="minorEastAsia"/>
          <w:b w:val="0"/>
          <w:bCs/>
          <w:lang w:eastAsia="ko-KR"/>
        </w:rPr>
        <w:t>.</w:t>
      </w:r>
    </w:p>
    <w:tbl>
      <w:tblPr>
        <w:tblW w:w="46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40"/>
        <w:gridCol w:w="1132"/>
        <w:gridCol w:w="1040"/>
        <w:gridCol w:w="1480"/>
      </w:tblGrid>
      <w:tr w:rsidR="00D30CDF" w:rsidRPr="00D30CDF" w14:paraId="66810FD3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BED8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Region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29D5" w14:textId="766E22E4" w:rsidR="00D30CDF" w:rsidRPr="00D30CDF" w:rsidRDefault="009947D9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 xml:space="preserve">Mitogenome </w:t>
            </w:r>
            <w:r w:rsidR="00D30CDF" w:rsidRPr="00D30CDF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count</w:t>
            </w: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s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CFD5" w14:textId="5F15AA0C" w:rsidR="00D30CDF" w:rsidRPr="00D30CDF" w:rsidRDefault="009947D9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proofErr w:type="spellStart"/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Plastome</w:t>
            </w:r>
            <w:proofErr w:type="spellEnd"/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 xml:space="preserve"> </w:t>
            </w:r>
            <w:r w:rsidR="00D30CDF" w:rsidRPr="00D30CDF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count</w:t>
            </w: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F72B" w14:textId="109F478B" w:rsidR="00D30CDF" w:rsidRPr="00D30CDF" w:rsidRDefault="009947D9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O</w:t>
            </w:r>
            <w:r w:rsidR="00D30CDF" w:rsidRPr="00D30CDF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rganelle</w:t>
            </w:r>
          </w:p>
        </w:tc>
      </w:tr>
      <w:tr w:rsidR="00D30CDF" w:rsidRPr="00D30CDF" w14:paraId="39D7CEBF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FE6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71D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3B54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D468A" w14:textId="7D5DDA61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FB3DF1B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56D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344550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F8A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FF4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1941" w14:textId="54DFE7BB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8D95C06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2D87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531300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715E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6CD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CB0B" w14:textId="54104421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59C583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072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501750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4D1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4B9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DBEF" w14:textId="524BEA5F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E808875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1CBB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381900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F89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B688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1984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5750" w14:textId="37AEF096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029B6B3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B5A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723150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075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3A2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775B" w14:textId="21EC4557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33E5853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2C64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381300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203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67FE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1974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66570" w14:textId="5700F2B7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9B92700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2B7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864000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45D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F623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A887" w14:textId="0566A441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A497545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EA7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AB4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7B5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3C42A" w14:textId="2737FA13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EE211F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B52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848700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7D6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4D5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6DD9" w14:textId="64141524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C62B43B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45E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617400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EE5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1CD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1862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EACF" w14:textId="39835DF2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2155937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1BA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400200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451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6178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F734" w14:textId="4EBA3929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1AE728D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5CD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698250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3418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4ED0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B083" w14:textId="19116250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37105F3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405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636300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67D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080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318F" w14:textId="405E949D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484CC9D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E34A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136500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1B2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6B6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FA8D" w14:textId="275974FB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15FFB6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714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E31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DBB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1C8B" w14:textId="71B9F737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C10603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8DE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636450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E22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7D8B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2AB7" w14:textId="794EC6F4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1687CFF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A8A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637200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DF3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24E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CA81" w14:textId="796D8C96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2B75F40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1D1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636900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44F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49C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9B9C" w14:textId="6837C8F5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301100D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013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569700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F16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90C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CB89" w14:textId="12C5FF59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F1CD2F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8EE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E98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81D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C596" w14:textId="009D659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1BAF8D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7F3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399450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067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3C7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998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0894" w14:textId="5E89FA9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22A1145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6F1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617550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FD3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6A7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2D85" w14:textId="7A6BAA14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1CF3F5A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689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781500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6C9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762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F1E9" w14:textId="401AF29E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7BE3584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330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261000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F9B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2E1F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21A3" w14:textId="2B791FD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4808A1D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F7D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637050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131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B88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84A8B" w14:textId="740B4E74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9AD0B63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6FA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212550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097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73C7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EB49" w14:textId="1C65997A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5CA449A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B3D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7DD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994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9336" w14:textId="0745874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55362FD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947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505500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C4B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582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A882" w14:textId="49B040D6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DFE3F5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3CA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152550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7D99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14F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96BA" w14:textId="627B37EF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F21D10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3B1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381450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6BB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8E2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3F7AE" w14:textId="08D0B7C7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C89997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25C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849000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1A0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DE8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8BA3" w14:textId="56078F38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F7D66D6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85B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153150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470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7811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7B77" w14:textId="6C649404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E79D7B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FB1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382800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183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C9A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C790" w14:textId="3BB84B66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A81A3F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AA1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382350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7AE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241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6717" w14:textId="0A8AF419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14E1B56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0C1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381750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FF3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5B7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C6AF" w14:textId="4B7E8F86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C83410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A48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344400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E92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E2B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8230" w14:textId="41F78A7F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B8CA646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ADD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535050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C8E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7124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E486" w14:textId="31455832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495457F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8AB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601950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930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0FE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F463" w14:textId="7D13C8C0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16D9B3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D03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619500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B6E7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F80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AAC38" w14:textId="34C05052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2A3E62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442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260850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99E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32C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C4AC" w14:textId="43B88279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FB7177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1670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381000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FB0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C98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D2527" w14:textId="6EEE7725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77A5614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295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723750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D04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3B6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22A7" w14:textId="1D3F2BDE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C789C4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52F6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848850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8E9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5A4A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48D4" w14:textId="00CEE00B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C2A6EE4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DAB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381150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6BE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42B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2EAE7" w14:textId="0FD7776F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AC808AD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0BE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509550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661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9ED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4879" w14:textId="1B7A4A15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2FC4CB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899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848550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87A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E52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010AC" w14:textId="5E2FCFA4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5C874F0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8F4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381600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8AF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750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38B00" w14:textId="3670D858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00219F7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AF14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722550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25A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D6BD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ED29A" w14:textId="07FA2903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5033167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DF2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722700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01E3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A9D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E3F0" w14:textId="6D08CDA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D6F997B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ED4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863400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5A6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7E8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DC20" w14:textId="477019DB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518FB2A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FE61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766200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E09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90A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F656" w14:textId="2E391C33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89DDD0B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3D6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152700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1BF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B4A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7ACD" w14:textId="5DC53412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AD3B925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CF4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153300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C04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CD7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4938" w14:textId="41950CFB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A29260D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851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382500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126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C85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DD5A0" w14:textId="7445F1FD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7CB5F4A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B32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863250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62D9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E41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82EB" w14:textId="477CACC8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632002A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85B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863850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32D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43E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36F4" w14:textId="5706754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22B2043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16B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722850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1A9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1B77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5628" w14:textId="6F3C35A5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BF9FA1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7B1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160650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DA0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3E3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D7F7" w14:textId="64B87866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86A909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B481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863700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C77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2A5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82ED" w14:textId="700127EE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BE28B32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F08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563100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7F0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FF7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576B" w14:textId="146D1E6D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1F709A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E98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136050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131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44A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98B5" w14:textId="426D936A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8073197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4AD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313500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3D7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F77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8C1D" w14:textId="72D3E112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2127147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4DD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FEB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D2CA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762B3" w14:textId="37127CB5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5EF5CF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7B3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152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CA9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F6FF" w14:textId="5026F8F3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2E015E2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6E4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154050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924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649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99D4" w14:textId="07442223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712402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5DF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7E8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05C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3DE4" w14:textId="77DC1675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C6FC0A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CAF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152850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91D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EDF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90AC" w14:textId="7F2A231E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2D62D5A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441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153450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729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844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D8C7" w14:textId="1B37E980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A6285F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8E1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E61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7093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8F6D8" w14:textId="3167F058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2A0268B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829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371700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B7B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96F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67C1" w14:textId="63BA9A4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85F1F56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444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864450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A1A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5B3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F9E9" w14:textId="065F7BB9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69A0674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E8D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534600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DF6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E44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8527" w14:textId="3F67FA6F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3E2528F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6F7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162450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6A6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43F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444E" w14:textId="64E28FE6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AE3525D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F2E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866850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F95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3BA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10C0" w14:textId="2C126501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BB53A4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B7F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866700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541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F327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1011" w14:textId="622F9ED8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149AC40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E1C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867000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7DC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4453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F812" w14:textId="53493E13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01FCFF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C15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866550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A88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1EC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DEA2" w14:textId="002B84B2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AF7991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B60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265800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652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B67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4556" w14:textId="0FA0765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4F8639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88B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524100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6BA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2AA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36F6" w14:textId="26A78E5E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18DF11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8B1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152400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FF7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749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BB8D1" w14:textId="72335415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05A4DC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881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509100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C36F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6BF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7C2D6" w14:textId="0C5B55D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4E44FB3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BFE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375750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C6A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FF0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4A900" w14:textId="4F580D8B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1D5B3DE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52A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483600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B01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EB6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6752" w14:textId="78F8E7F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251F457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27E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F9F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492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81A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6545" w14:textId="1D2E7395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94B2DA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732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525300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F52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F71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E9BF" w14:textId="2BB41D11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9CF5F6E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8E1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154500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4FE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AC8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EA00F" w14:textId="25134456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A75118B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BBB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286950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B45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A16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0D0BF" w14:textId="51E0FCF2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F80C90E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ED98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152250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C470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540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2F69" w14:textId="2E3AA033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C7229A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E5F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668400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2FC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E93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0A90" w14:textId="6F7C986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024694E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CDD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849150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A95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894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38FF" w14:textId="359212E3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E59AE6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8809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601800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337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8169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72094" w14:textId="41449597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26E6715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4B5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374250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F87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CFB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25A7" w14:textId="4817A0CB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358C7D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594A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162750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A69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5D4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45E2" w14:textId="4F4D999D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D7BE073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792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827250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0AB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BD6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73A9" w14:textId="16197AED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A64C1A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959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382650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E690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EAF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920D" w14:textId="51E6A974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542415B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281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514350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EC7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83F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720E" w14:textId="245931A1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B1FDAD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F15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745500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5443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E99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EF65" w14:textId="652F4653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0F86CC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728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723900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5C2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D7E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7D73" w14:textId="4C1D623B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EB7019E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23D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517650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2AF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946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05DE" w14:textId="3DEC7F9E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FD98E74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00D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517800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D86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CC0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0640" w14:textId="5C987AAD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A9D1C12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E3B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514500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9D3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C20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AD8F" w14:textId="07705256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70947E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9F3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525150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A5E5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F2C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595E" w14:textId="2F729B89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824D093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8A8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843600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A24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747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3BA4" w14:textId="6DB61B19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75F74CD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9AF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412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A1A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62C1" w14:textId="27491A14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4F1EA4F4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E64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587400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8D6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B78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4B3B3" w14:textId="7EC2F1F2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0485F1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170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508200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5BE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D69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C0E96" w14:textId="0D02C98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06D72A0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4E3F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843300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BF0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C74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E6C9" w14:textId="330C586C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B78CDF0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5A8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815100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2D2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272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C6AD" w14:textId="1E1C61C2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F0A8F6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14A0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745800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C03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D75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25BC" w14:textId="246711F8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7C0A21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A17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745950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F2E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68F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3AD4" w14:textId="40CBFA96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5C9072F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4CB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843450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9B5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0FF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12CC" w14:textId="34C9C969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DB10ED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5F4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707850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126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59E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AE28" w14:textId="16108104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5120249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2636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266250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73C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9CB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2F57" w14:textId="28882C42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2921FC4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70A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lastRenderedPageBreak/>
              <w:t>267900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911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9BD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4C11" w14:textId="4C7AD326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5FC18112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51C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4C9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DD2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05C0" w14:textId="5B137A95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7A39437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1861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511500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6E6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532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1027" w14:textId="1C1A9B34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3BA24B1F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D8F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759000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9DE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76E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AF00" w14:textId="5925A334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1C8D2E67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BFF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163050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B0E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D0D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139C" w14:textId="69206CDE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028CCE5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DA1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116100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98C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881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230E" w14:textId="6508F69A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630C323F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BBE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511650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9F7D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0EC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4B9E4" w14:textId="4A26B782" w:rsidR="00D30CDF" w:rsidRPr="00D30CDF" w:rsidRDefault="00335627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D30CDF" w:rsidRPr="00D30CDF" w14:paraId="27B50C94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939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1FF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5EFD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8792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FE6C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6FB48E9A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4AB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ADE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DCD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8606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426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74E64BC5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A47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4CF6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A2F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7521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CB8B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16C5FF65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ACF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747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7D33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C4D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4280477C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868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E14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0F2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5293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F58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780F334B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3B2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168F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9F3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5277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087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147CAEB2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B19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E21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55A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5237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408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2D55D3BF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929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9AD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7924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390C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0CEC90EB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1BB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17550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AA8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DAF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5196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609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5EF1D0E6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2C9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411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5F0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5193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635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2EB01603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E36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4DD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4414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5179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DFE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218098C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2A3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36A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558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B9A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6CEB2F21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E53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B5F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958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5151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56E7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6A26C780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C00D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420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AF9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5004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DBAF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4E2D87D3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6E2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13FB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4C0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4910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FCE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13DFA05B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910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9930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AF04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4687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8F1C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3E85CB1F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86B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1B8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1BD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C402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5520D46A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2B8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5D3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EC6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2954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90FD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4C62017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BA4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13950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127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C69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24E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41B565A0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F37F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20700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546E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B4F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1EC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083ACF6E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880E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906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DF7B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628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E179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715A9EFA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54CD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16050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0BE6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33EB7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9A2E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D30CDF" w:rsidRPr="00D30CDF" w14:paraId="739EAE68" w14:textId="77777777" w:rsidTr="00D30CDF">
        <w:trPr>
          <w:trHeight w:val="340"/>
          <w:jc w:val="center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1C5C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E90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12A5A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87C0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</w:tbl>
    <w:p w14:paraId="3419F391" w14:textId="77777777" w:rsidR="00F23121" w:rsidRDefault="00F23121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AABC563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C86FCA3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51CE9D19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0B85A895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01E3A7B8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889BDC6" w14:textId="0AE80A73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  <w:r w:rsidRPr="00D30CDF">
        <w:rPr>
          <w:rFonts w:eastAsiaTheme="minorEastAsia"/>
          <w:lang w:eastAsia="ko-KR"/>
        </w:rPr>
        <w:lastRenderedPageBreak/>
        <w:t>Table S4</w:t>
      </w:r>
      <w:r>
        <w:rPr>
          <w:rFonts w:eastAsiaTheme="minorEastAsia"/>
          <w:b w:val="0"/>
          <w:bCs/>
          <w:lang w:eastAsia="ko-KR"/>
        </w:rPr>
        <w:t>.</w:t>
      </w:r>
      <w:r w:rsidRPr="00D30CDF">
        <w:rPr>
          <w:rFonts w:eastAsiaTheme="minorEastAsia"/>
          <w:b w:val="0"/>
          <w:bCs/>
          <w:lang w:eastAsia="ko-KR"/>
        </w:rPr>
        <w:t xml:space="preserve"> The NGS results of </w:t>
      </w:r>
      <w:proofErr w:type="spellStart"/>
      <w:r w:rsidRPr="00D30CDF">
        <w:rPr>
          <w:rFonts w:eastAsiaTheme="minorEastAsia"/>
          <w:b w:val="0"/>
          <w:bCs/>
          <w:i/>
          <w:iCs/>
          <w:lang w:eastAsia="ko-KR"/>
        </w:rPr>
        <w:t>Gastrodia</w:t>
      </w:r>
      <w:proofErr w:type="spellEnd"/>
      <w:r w:rsidRPr="00D30CDF">
        <w:rPr>
          <w:rFonts w:eastAsiaTheme="minorEastAsia"/>
          <w:b w:val="0"/>
          <w:bCs/>
          <w:lang w:eastAsia="ko-KR"/>
        </w:rPr>
        <w:t xml:space="preserve"> </w:t>
      </w:r>
      <w:proofErr w:type="spellStart"/>
      <w:r w:rsidRPr="00D30CDF">
        <w:rPr>
          <w:rFonts w:eastAsiaTheme="minorEastAsia"/>
          <w:b w:val="0"/>
          <w:bCs/>
          <w:i/>
          <w:iCs/>
          <w:lang w:eastAsia="ko-KR"/>
        </w:rPr>
        <w:t>pubilabiata</w:t>
      </w:r>
      <w:proofErr w:type="spellEnd"/>
      <w:r w:rsidRPr="00D30CDF">
        <w:rPr>
          <w:rFonts w:eastAsiaTheme="minorEastAsia"/>
          <w:b w:val="0"/>
          <w:bCs/>
          <w:lang w:eastAsia="ko-KR"/>
        </w:rPr>
        <w:t xml:space="preserve"> with two different method</w:t>
      </w:r>
      <w:r w:rsidR="009947D9">
        <w:rPr>
          <w:rFonts w:eastAsiaTheme="minorEastAsia"/>
          <w:b w:val="0"/>
          <w:bCs/>
          <w:lang w:eastAsia="ko-KR"/>
        </w:rPr>
        <w:t>s</w:t>
      </w:r>
      <w:r w:rsidRPr="00D30CDF">
        <w:rPr>
          <w:rFonts w:eastAsiaTheme="minorEastAsia"/>
          <w:b w:val="0"/>
          <w:bCs/>
          <w:lang w:eastAsia="ko-KR"/>
        </w:rPr>
        <w:t xml:space="preserve"> (</w:t>
      </w:r>
      <w:proofErr w:type="spellStart"/>
      <w:r w:rsidRPr="00D30CDF">
        <w:rPr>
          <w:rFonts w:eastAsiaTheme="minorEastAsia"/>
          <w:b w:val="0"/>
          <w:bCs/>
          <w:lang w:eastAsia="ko-KR"/>
        </w:rPr>
        <w:t>NovaSeq</w:t>
      </w:r>
      <w:proofErr w:type="spellEnd"/>
      <w:r w:rsidRPr="00D30CDF">
        <w:rPr>
          <w:rFonts w:eastAsiaTheme="minorEastAsia"/>
          <w:b w:val="0"/>
          <w:bCs/>
          <w:lang w:eastAsia="ko-KR"/>
        </w:rPr>
        <w:t xml:space="preserve"> and </w:t>
      </w:r>
      <w:proofErr w:type="spellStart"/>
      <w:r w:rsidRPr="00D30CDF">
        <w:rPr>
          <w:rFonts w:eastAsiaTheme="minorEastAsia"/>
          <w:b w:val="0"/>
          <w:bCs/>
          <w:lang w:eastAsia="ko-KR"/>
        </w:rPr>
        <w:t>Pacbio</w:t>
      </w:r>
      <w:proofErr w:type="spellEnd"/>
      <w:r w:rsidRPr="00D30CDF">
        <w:rPr>
          <w:rFonts w:eastAsiaTheme="minorEastAsia"/>
          <w:b w:val="0"/>
          <w:bCs/>
          <w:lang w:eastAsia="ko-KR"/>
        </w:rPr>
        <w:t xml:space="preserve"> Sequel)</w:t>
      </w:r>
      <w:r>
        <w:rPr>
          <w:rFonts w:eastAsiaTheme="minorEastAsia"/>
          <w:b w:val="0"/>
          <w:bCs/>
          <w:lang w:eastAsia="ko-KR"/>
        </w:rPr>
        <w:t>.</w:t>
      </w:r>
    </w:p>
    <w:tbl>
      <w:tblPr>
        <w:tblW w:w="8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40"/>
        <w:gridCol w:w="2757"/>
        <w:gridCol w:w="3006"/>
      </w:tblGrid>
      <w:tr w:rsidR="00D30CDF" w:rsidRPr="00D30CDF" w14:paraId="5E3B8E38" w14:textId="77777777" w:rsidTr="009947D9">
        <w:trPr>
          <w:trHeight w:val="340"/>
          <w:jc w:val="center"/>
        </w:trPr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53A17C23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Method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14:paraId="75243C01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NovaSeq</w:t>
            </w:r>
            <w:proofErr w:type="spellEnd"/>
          </w:p>
        </w:tc>
        <w:tc>
          <w:tcPr>
            <w:tcW w:w="3006" w:type="dxa"/>
            <w:shd w:val="clear" w:color="auto" w:fill="auto"/>
            <w:noWrap/>
            <w:vAlign w:val="center"/>
            <w:hideMark/>
          </w:tcPr>
          <w:p w14:paraId="0A1EE4C8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Pacbio</w:t>
            </w:r>
            <w:proofErr w:type="spellEnd"/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sequel</w:t>
            </w:r>
          </w:p>
        </w:tc>
      </w:tr>
      <w:tr w:rsidR="00D30CDF" w:rsidRPr="00D30CDF" w14:paraId="22D3C1D4" w14:textId="77777777" w:rsidTr="009947D9">
        <w:trPr>
          <w:trHeight w:val="340"/>
          <w:jc w:val="center"/>
        </w:trPr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2DCBD1B6" w14:textId="58622279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Number of r</w:t>
            </w:r>
            <w:r w:rsidRPr="00D30CDF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ead</w:t>
            </w: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s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14:paraId="7F390503" w14:textId="7927A9C1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224,926,562</w:t>
            </w:r>
          </w:p>
        </w:tc>
        <w:tc>
          <w:tcPr>
            <w:tcW w:w="3006" w:type="dxa"/>
            <w:shd w:val="clear" w:color="auto" w:fill="auto"/>
            <w:noWrap/>
            <w:vAlign w:val="center"/>
            <w:hideMark/>
          </w:tcPr>
          <w:p w14:paraId="49823262" w14:textId="3058ACC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746,493</w:t>
            </w:r>
          </w:p>
        </w:tc>
      </w:tr>
      <w:tr w:rsidR="00D30CDF" w:rsidRPr="00D30CDF" w14:paraId="739DCBCC" w14:textId="77777777" w:rsidTr="009947D9">
        <w:trPr>
          <w:trHeight w:val="340"/>
          <w:jc w:val="center"/>
        </w:trPr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30BFAEE5" w14:textId="7450FE2B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 w:hint="eastAsia"/>
                <w:b/>
                <w:bCs/>
                <w:sz w:val="16"/>
                <w:szCs w:val="16"/>
                <w:lang w:eastAsia="ko-KR"/>
              </w:rPr>
              <w:t>N</w:t>
            </w: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umber of bases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14:paraId="44A5489B" w14:textId="0F95DEF3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33,963,910,862</w:t>
            </w:r>
          </w:p>
        </w:tc>
        <w:tc>
          <w:tcPr>
            <w:tcW w:w="3006" w:type="dxa"/>
            <w:shd w:val="clear" w:color="auto" w:fill="auto"/>
            <w:noWrap/>
            <w:vAlign w:val="center"/>
            <w:hideMark/>
          </w:tcPr>
          <w:p w14:paraId="13DF2BBE" w14:textId="4D0E102F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3,883,634,904</w:t>
            </w:r>
          </w:p>
        </w:tc>
      </w:tr>
      <w:tr w:rsidR="00D30CDF" w:rsidRPr="00D30CDF" w14:paraId="28182375" w14:textId="77777777" w:rsidTr="009947D9">
        <w:trPr>
          <w:trHeight w:val="340"/>
          <w:jc w:val="center"/>
        </w:trPr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07A03EA9" w14:textId="2A168B9B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Number of t</w:t>
            </w:r>
            <w:r w:rsidRPr="00D30CDF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rimmed read</w:t>
            </w: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s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14:paraId="29907C17" w14:textId="3A7D7FC1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224,926,562</w:t>
            </w:r>
          </w:p>
        </w:tc>
        <w:tc>
          <w:tcPr>
            <w:tcW w:w="3006" w:type="dxa"/>
            <w:shd w:val="clear" w:color="auto" w:fill="auto"/>
            <w:noWrap/>
            <w:vAlign w:val="center"/>
            <w:hideMark/>
          </w:tcPr>
          <w:p w14:paraId="26F535A8" w14:textId="7EEAE133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168,074</w:t>
            </w:r>
          </w:p>
        </w:tc>
      </w:tr>
      <w:tr w:rsidR="00D30CDF" w:rsidRPr="00D30CDF" w14:paraId="5F18D76C" w14:textId="77777777" w:rsidTr="009947D9">
        <w:trPr>
          <w:trHeight w:val="340"/>
          <w:jc w:val="center"/>
        </w:trPr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41150689" w14:textId="5C70377D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Number of t</w:t>
            </w:r>
            <w:r w:rsidRPr="00D30CDF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rimmed base</w:t>
            </w: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s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14:paraId="5EA8971A" w14:textId="6F8DD46B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32,230,907,981</w:t>
            </w:r>
          </w:p>
        </w:tc>
        <w:tc>
          <w:tcPr>
            <w:tcW w:w="3006" w:type="dxa"/>
            <w:shd w:val="clear" w:color="auto" w:fill="auto"/>
            <w:noWrap/>
            <w:vAlign w:val="center"/>
            <w:hideMark/>
          </w:tcPr>
          <w:p w14:paraId="04B9986A" w14:textId="3B8F468D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728,627,957</w:t>
            </w:r>
          </w:p>
        </w:tc>
      </w:tr>
      <w:tr w:rsidR="00D30CDF" w:rsidRPr="00D30CDF" w14:paraId="5F1EDDED" w14:textId="77777777" w:rsidTr="009947D9">
        <w:trPr>
          <w:trHeight w:val="340"/>
          <w:jc w:val="center"/>
        </w:trPr>
        <w:tc>
          <w:tcPr>
            <w:tcW w:w="3040" w:type="dxa"/>
            <w:shd w:val="clear" w:color="auto" w:fill="auto"/>
            <w:noWrap/>
            <w:vAlign w:val="center"/>
            <w:hideMark/>
          </w:tcPr>
          <w:p w14:paraId="570D3DEC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Voucher specimen</w:t>
            </w:r>
          </w:p>
        </w:tc>
        <w:tc>
          <w:tcPr>
            <w:tcW w:w="2757" w:type="dxa"/>
            <w:shd w:val="clear" w:color="auto" w:fill="auto"/>
            <w:noWrap/>
            <w:vAlign w:val="center"/>
            <w:hideMark/>
          </w:tcPr>
          <w:p w14:paraId="320D71F5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2020-0086</w:t>
            </w:r>
          </w:p>
        </w:tc>
        <w:tc>
          <w:tcPr>
            <w:tcW w:w="3006" w:type="dxa"/>
            <w:shd w:val="clear" w:color="auto" w:fill="auto"/>
            <w:noWrap/>
            <w:vAlign w:val="center"/>
            <w:hideMark/>
          </w:tcPr>
          <w:p w14:paraId="48D99B12" w14:textId="77777777" w:rsidR="00D30CDF" w:rsidRPr="00D30CDF" w:rsidRDefault="00D30CDF" w:rsidP="00D30CDF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D30CDF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2020-0086</w:t>
            </w:r>
          </w:p>
        </w:tc>
      </w:tr>
    </w:tbl>
    <w:p w14:paraId="7383AADA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8B2184B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7B3C1AC0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70E9CEF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1E88D833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3662EA0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50647C4E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0E60975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14A6D12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116D8ED5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046DF4BB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37F70A6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5482DBC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1A8E254F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0956CAC1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56BA0AC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7A948AE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6E561AC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E0F7C4C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54E467CD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B7D494E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44112EA" w14:textId="7FBB5BF2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  <w:r w:rsidRPr="00D30CDF">
        <w:rPr>
          <w:rFonts w:eastAsiaTheme="minorEastAsia"/>
          <w:lang w:eastAsia="ko-KR"/>
        </w:rPr>
        <w:lastRenderedPageBreak/>
        <w:t>Table S5</w:t>
      </w:r>
      <w:r>
        <w:rPr>
          <w:rFonts w:eastAsiaTheme="minorEastAsia"/>
          <w:b w:val="0"/>
          <w:bCs/>
          <w:lang w:eastAsia="ko-KR"/>
        </w:rPr>
        <w:t>.</w:t>
      </w:r>
      <w:r w:rsidRPr="00D30CDF">
        <w:rPr>
          <w:rFonts w:eastAsiaTheme="minorEastAsia"/>
          <w:b w:val="0"/>
          <w:bCs/>
          <w:lang w:eastAsia="ko-KR"/>
        </w:rPr>
        <w:t xml:space="preserve"> The depth-coverage of mitogenomes of </w:t>
      </w:r>
      <w:proofErr w:type="spellStart"/>
      <w:r w:rsidRPr="00D30CDF">
        <w:rPr>
          <w:rFonts w:eastAsiaTheme="minorEastAsia"/>
          <w:b w:val="0"/>
          <w:bCs/>
          <w:i/>
          <w:iCs/>
          <w:lang w:eastAsia="ko-KR"/>
        </w:rPr>
        <w:t>Gastrodia</w:t>
      </w:r>
      <w:proofErr w:type="spellEnd"/>
      <w:r w:rsidRPr="00D30CDF">
        <w:rPr>
          <w:rFonts w:eastAsiaTheme="minorEastAsia"/>
          <w:b w:val="0"/>
          <w:bCs/>
          <w:lang w:eastAsia="ko-KR"/>
        </w:rPr>
        <w:t xml:space="preserve"> </w:t>
      </w:r>
      <w:proofErr w:type="spellStart"/>
      <w:r w:rsidRPr="00D30CDF">
        <w:rPr>
          <w:rFonts w:eastAsiaTheme="minorEastAsia"/>
          <w:b w:val="0"/>
          <w:bCs/>
          <w:i/>
          <w:iCs/>
          <w:lang w:eastAsia="ko-KR"/>
        </w:rPr>
        <w:t>pubilabiata</w:t>
      </w:r>
      <w:proofErr w:type="spellEnd"/>
      <w:r>
        <w:rPr>
          <w:rFonts w:eastAsiaTheme="minorEastAsia"/>
          <w:b w:val="0"/>
          <w:bCs/>
          <w:lang w:eastAsia="ko-KR"/>
        </w:rPr>
        <w:t>.</w:t>
      </w:r>
    </w:p>
    <w:tbl>
      <w:tblPr>
        <w:tblW w:w="766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00"/>
        <w:gridCol w:w="1040"/>
        <w:gridCol w:w="1040"/>
        <w:gridCol w:w="1900"/>
        <w:gridCol w:w="1003"/>
        <w:gridCol w:w="780"/>
      </w:tblGrid>
      <w:tr w:rsidR="0055233D" w:rsidRPr="0055233D" w14:paraId="53EDBBE7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E11B" w14:textId="366D41C1" w:rsidR="0055233D" w:rsidRPr="0055233D" w:rsidRDefault="009947D9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Mitogenome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AE7D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Length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AB78B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Depth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29EF" w14:textId="23B26AC6" w:rsidR="0055233D" w:rsidRPr="0055233D" w:rsidRDefault="009947D9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Mitogenome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98E1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Length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CE86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Depth</w:t>
            </w:r>
          </w:p>
        </w:tc>
      </w:tr>
      <w:tr w:rsidR="0055233D" w:rsidRPr="0055233D" w14:paraId="651E6340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62DC" w14:textId="2A7519CB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378DF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64,159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0F2E0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566.5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282EC" w14:textId="556944EF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61D6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17,020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413C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57.4</w:t>
            </w:r>
          </w:p>
        </w:tc>
      </w:tr>
      <w:tr w:rsidR="0055233D" w:rsidRPr="0055233D" w14:paraId="71B9559D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280E4" w14:textId="27CE8E29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8138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55,369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2BBD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588.2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EF2B" w14:textId="11DE9E22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019C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16,000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B854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93.7</w:t>
            </w:r>
          </w:p>
        </w:tc>
      </w:tr>
      <w:tr w:rsidR="0055233D" w:rsidRPr="0055233D" w14:paraId="426795A1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665D6" w14:textId="4374233B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C20B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51,695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1136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70.6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3024" w14:textId="5563FADF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A1BC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15,716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55CD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</w:t>
            </w:r>
          </w:p>
        </w:tc>
      </w:tr>
      <w:tr w:rsidR="0055233D" w:rsidRPr="0055233D" w14:paraId="45B28F8F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28F8" w14:textId="2635D548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5FA7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50,872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4DED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68.4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6925" w14:textId="6B0F05D2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8770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15,367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82BF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53.2</w:t>
            </w:r>
          </w:p>
        </w:tc>
      </w:tr>
      <w:tr w:rsidR="0055233D" w:rsidRPr="0055233D" w14:paraId="1363174A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A474C" w14:textId="7D550405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E3375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40,269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EB4B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55.9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6348" w14:textId="48A0452B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7C1F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15,363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AF98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62.2</w:t>
            </w:r>
          </w:p>
        </w:tc>
      </w:tr>
      <w:tr w:rsidR="0055233D" w:rsidRPr="0055233D" w14:paraId="6520B12A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126C8" w14:textId="2A8A671C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A9A4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30,820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AA07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175.1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CA3F" w14:textId="3F49E515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CED1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15,299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1267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332.8</w:t>
            </w:r>
          </w:p>
        </w:tc>
      </w:tr>
      <w:tr w:rsidR="0055233D" w:rsidRPr="0055233D" w14:paraId="10F687D0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777E" w14:textId="33FA71D1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F171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26,177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5FA1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102.7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8CB0" w14:textId="23A7D568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16AD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14,604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C36A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627.2</w:t>
            </w:r>
          </w:p>
        </w:tc>
      </w:tr>
      <w:tr w:rsidR="0055233D" w:rsidRPr="0055233D" w14:paraId="09FB1E71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4E2EB" w14:textId="40A0B8D0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3F98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25,386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651C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78.2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9DA89" w14:textId="4384B1AB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7AE2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14,457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40406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48.8</w:t>
            </w:r>
          </w:p>
        </w:tc>
      </w:tr>
      <w:tr w:rsidR="0055233D" w:rsidRPr="0055233D" w14:paraId="0646F16B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9ABD" w14:textId="2B212660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F549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23,997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DED4E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68.5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9696" w14:textId="682FA8BB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DCBF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13,960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76692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58.9</w:t>
            </w:r>
          </w:p>
        </w:tc>
      </w:tr>
      <w:tr w:rsidR="0055233D" w:rsidRPr="0055233D" w14:paraId="4F5C8643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4B71" w14:textId="4FFE6800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OR00410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2962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23,795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6DB1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400.5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F804" w14:textId="02388D29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8DB0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12,366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89C8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215</w:t>
            </w:r>
          </w:p>
        </w:tc>
      </w:tr>
      <w:tr w:rsidR="0055233D" w:rsidRPr="0055233D" w14:paraId="1C4C0FEB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928E" w14:textId="54AAEBD0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1FBC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23,203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5A73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60.4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97A9" w14:textId="47FEE8AD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1CD8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12,304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33E7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52.5</w:t>
            </w:r>
          </w:p>
        </w:tc>
      </w:tr>
      <w:tr w:rsidR="0055233D" w:rsidRPr="0055233D" w14:paraId="47367858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7800" w14:textId="35605D70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525F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22,560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CD18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54.4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EF9B" w14:textId="23114328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D7A4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12,137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693E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56.8</w:t>
            </w:r>
          </w:p>
        </w:tc>
      </w:tr>
      <w:tr w:rsidR="0055233D" w:rsidRPr="0055233D" w14:paraId="752FEBAB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AC73" w14:textId="0785E4DC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8181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21,174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427E0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54.8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9982" w14:textId="7F0C5089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07F6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12,001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4C3E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55.5</w:t>
            </w:r>
          </w:p>
        </w:tc>
      </w:tr>
      <w:tr w:rsidR="0055233D" w:rsidRPr="0055233D" w14:paraId="039718A7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F6C8" w14:textId="11717CA0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33A4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21,009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0461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77.1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EC2FF" w14:textId="1FDA590A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8E99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10,912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54E2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214.3</w:t>
            </w:r>
          </w:p>
        </w:tc>
      </w:tr>
      <w:tr w:rsidR="0055233D" w:rsidRPr="0055233D" w14:paraId="4880508B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7B22" w14:textId="538CA404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B798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20,400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11FCE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53.5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F6A8" w14:textId="492FEC52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562E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10,833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2A09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58.6</w:t>
            </w:r>
          </w:p>
        </w:tc>
      </w:tr>
      <w:tr w:rsidR="0055233D" w:rsidRPr="0055233D" w14:paraId="6B5CA1BF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EC3F4" w14:textId="1C93AB8F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5137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19,639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8246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825C" w14:textId="326E3DD7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CF79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10,196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3CCF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81.8</w:t>
            </w:r>
          </w:p>
        </w:tc>
      </w:tr>
      <w:tr w:rsidR="0055233D" w:rsidRPr="0055233D" w14:paraId="1C1FAEFB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60057" w14:textId="7194F1F6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7EF6E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18,952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4965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61.6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7A0B" w14:textId="15AA79A7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9D04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 5,102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4B98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430.2</w:t>
            </w:r>
          </w:p>
        </w:tc>
      </w:tr>
      <w:tr w:rsidR="0055233D" w:rsidRPr="0055233D" w14:paraId="6016BF01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A5D5" w14:textId="04590172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9D44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18,932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1F15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60.1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3940" w14:textId="096DA76D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39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372D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 4,510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748B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40.1</w:t>
            </w:r>
          </w:p>
        </w:tc>
      </w:tr>
      <w:tr w:rsidR="0055233D" w:rsidRPr="0055233D" w14:paraId="11EBB24E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A6047" w14:textId="55496E4D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789C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18,639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B2F8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59.7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93B6" w14:textId="22A4BE1A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68C2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 3,750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CACB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135.1</w:t>
            </w:r>
          </w:p>
        </w:tc>
      </w:tr>
      <w:tr w:rsidR="0055233D" w:rsidRPr="0055233D" w14:paraId="4D0A1EFE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404AC" w14:textId="48CBE68D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0602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17,862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7E86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147.6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DC801" w14:textId="32CCC7B2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825C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 3,420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05E0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73</w:t>
            </w:r>
          </w:p>
        </w:tc>
      </w:tr>
      <w:tr w:rsidR="0055233D" w:rsidRPr="0055233D" w14:paraId="64FAA6E8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3CE18" w14:textId="57158253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1DB2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17,267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E3199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7EB1" w14:textId="01C9FA4C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2A69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 1,438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DD61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220.9</w:t>
            </w:r>
          </w:p>
        </w:tc>
      </w:tr>
      <w:tr w:rsidR="0055233D" w:rsidRPr="0055233D" w14:paraId="0060DB5B" w14:textId="77777777" w:rsidTr="0055233D">
        <w:trPr>
          <w:trHeight w:val="34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F5DC" w14:textId="6454A311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E21F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17,047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C9A01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74.3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CA92" w14:textId="69537167" w:rsidR="0055233D" w:rsidRPr="0055233D" w:rsidRDefault="00335627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335627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OR0041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43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EAF9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 xml:space="preserve">    1,371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4B8A" w14:textId="77777777" w:rsidR="0055233D" w:rsidRPr="0055233D" w:rsidRDefault="0055233D" w:rsidP="0055233D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55233D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542.9</w:t>
            </w:r>
          </w:p>
        </w:tc>
      </w:tr>
    </w:tbl>
    <w:p w14:paraId="63CEF3B7" w14:textId="77777777" w:rsidR="00D30CDF" w:rsidRDefault="00D30CDF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56EC7047" w14:textId="77777777" w:rsidR="0055233D" w:rsidRDefault="0055233D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795695D2" w14:textId="77777777" w:rsidR="0055233D" w:rsidRDefault="0055233D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F1EA2A1" w14:textId="77777777" w:rsidR="0055233D" w:rsidRDefault="0055233D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72562410" w14:textId="77777777" w:rsidR="0055233D" w:rsidRDefault="0055233D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00417A79" w14:textId="77777777" w:rsidR="0055233D" w:rsidRDefault="0055233D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693066C" w14:textId="77777777" w:rsidR="0055233D" w:rsidRDefault="0055233D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A5D7D6E" w14:textId="77777777" w:rsidR="0055233D" w:rsidRDefault="0055233D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67A14E1" w14:textId="77777777" w:rsidR="0055233D" w:rsidRDefault="0055233D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0BBC42C0" w14:textId="77777777" w:rsidR="0055233D" w:rsidRDefault="0055233D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7BC2196F" w14:textId="1CC0B645" w:rsidR="0055233D" w:rsidRDefault="0055233D" w:rsidP="00F40B9C">
      <w:pPr>
        <w:pStyle w:val="MDPI21heading1"/>
        <w:rPr>
          <w:rFonts w:eastAsiaTheme="minorEastAsia"/>
          <w:b w:val="0"/>
          <w:bCs/>
          <w:lang w:eastAsia="ko-KR"/>
        </w:rPr>
      </w:pPr>
      <w:r w:rsidRPr="0055233D">
        <w:rPr>
          <w:rFonts w:eastAsiaTheme="minorEastAsia"/>
          <w:lang w:eastAsia="ko-KR"/>
        </w:rPr>
        <w:lastRenderedPageBreak/>
        <w:t>Table S6</w:t>
      </w:r>
      <w:r>
        <w:rPr>
          <w:rFonts w:eastAsiaTheme="minorEastAsia"/>
          <w:b w:val="0"/>
          <w:bCs/>
          <w:lang w:eastAsia="ko-KR"/>
        </w:rPr>
        <w:t>.</w:t>
      </w:r>
      <w:r w:rsidRPr="0055233D">
        <w:rPr>
          <w:rFonts w:eastAsiaTheme="minorEastAsia"/>
          <w:b w:val="0"/>
          <w:bCs/>
          <w:lang w:eastAsia="ko-KR"/>
        </w:rPr>
        <w:t xml:space="preserve"> Used sequences information in this study</w:t>
      </w:r>
      <w:r>
        <w:rPr>
          <w:rFonts w:eastAsiaTheme="minorEastAsia"/>
          <w:b w:val="0"/>
          <w:bCs/>
          <w:lang w:eastAsia="ko-KR"/>
        </w:rPr>
        <w:t>.</w:t>
      </w:r>
    </w:p>
    <w:tbl>
      <w:tblPr>
        <w:tblW w:w="82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400"/>
        <w:gridCol w:w="1280"/>
        <w:gridCol w:w="1540"/>
      </w:tblGrid>
      <w:tr w:rsidR="009E7262" w:rsidRPr="009E7262" w14:paraId="7D3263FD" w14:textId="77777777" w:rsidTr="009E7262">
        <w:trPr>
          <w:trHeight w:val="34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995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Scientific Name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D8A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Accession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590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b/>
                <w:bCs/>
                <w:sz w:val="16"/>
                <w:szCs w:val="16"/>
                <w:lang w:eastAsia="ko-KR"/>
              </w:rPr>
              <w:t>Organelle</w:t>
            </w:r>
          </w:p>
        </w:tc>
      </w:tr>
      <w:tr w:rsidR="009E7262" w:rsidRPr="009E7262" w14:paraId="5395EBC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EA4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Acer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miaotaiense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978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MZ636518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0C2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DEE10C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B5A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Aconitum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kusnezoffii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42A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NC053920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D3B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4AC3641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D74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Ajuga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reptans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129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NC023103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3FDF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3F258B8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D0D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Allium cepa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B5A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B6A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0B9DB14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5F8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Arabidopsis thaliana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AD12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NC037304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61C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2F2FE3B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E94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Asclepias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syriaca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25A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NC022796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6D5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632103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00E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Asparagus officinalis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69B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NC053642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713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1972D8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079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Beta macrocarpa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243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FQ378026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60C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935652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6F7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Betula pendula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A60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LT855379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95D1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FD3613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06D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Bombax ceiba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1747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NC038052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FDE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4EC21D9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299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Butomus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umbellatus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5EB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NC021399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C91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4509BD2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5C0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Camellia sinensis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9CD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NC043914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8AB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7873CD5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D11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Capsicum annuum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3B7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NC024624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FAB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27D76D3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9B1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Cycas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taitungensis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670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NC010303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F8D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05164A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467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Daucus carota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subsp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. sativus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97B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NC017855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736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0C06C1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340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Eucalyptus grandis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CB9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NC040010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E13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344A6E4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C2C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Euonymus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alatus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6C9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NC053921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D783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5A94E32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D43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Fagus sylvatica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18D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NC050960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1E2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787BA9D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4EA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BC4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E40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275179C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F5F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388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774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0BC95E6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633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581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7B6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347B620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8772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0012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749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2D7AB71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B32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E99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25B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3F99C4A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D0C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643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66AB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1BFA4A6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0FE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7F0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601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EDA16F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DDC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407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EF3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F4D705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5FC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A976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490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1D0C199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CD18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E891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5D3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7C64BE3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CE2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9F6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5E1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E2A91C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B3C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69F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B57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060E7F6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BA0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7F7C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774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4BE25AE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D35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199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0BE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0A9007C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985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8A4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16D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7A16525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6109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416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MF070099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F0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412B494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A7C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49F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559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5CE6FFC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26E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3A0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CF8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04C26C3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7D6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FE0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MF070102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7CE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2E1CC43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E3C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pubilabiata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5888" w14:textId="3904996F" w:rsidR="009E7262" w:rsidRPr="009E7262" w:rsidRDefault="00335627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 w:hint="eastAsia"/>
                <w:sz w:val="16"/>
                <w:szCs w:val="16"/>
                <w:lang w:eastAsia="ko-KR"/>
              </w:rPr>
              <w:t>O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R004100-OR004143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FEB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27EEE65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6DF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Geranium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maderense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7F20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NC027000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4BA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10186F4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529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Ginkgo biloba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7A9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NC027976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5E6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3545D8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2EB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Glycine soja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061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NC039768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7CB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353187A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58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Hibiscus cannabinus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BF5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NC035549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1A4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924683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1F0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Ilex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pubescens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43D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MK714017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18A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7429A95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321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Luffa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acutangula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7EF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NC050067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7EB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7F2F4EF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424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Magnolia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biondii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659C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NC049134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8D4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27C7560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0F9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Manihot esculenta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77D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NC045136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28D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5A7FB9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A5F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Nelumbo nucifera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4F7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NC030753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AA4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43116CC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F0F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Nitraria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tangutorum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885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MK431824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91B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EC4ABC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F0D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Nymphaea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colorata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A30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E4E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21047B2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174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Ophioglossum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californicum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25B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NC030900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455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30D15F3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E28F" w14:textId="1AB9282E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Oryza sativa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5BC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NC011033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5E6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DE2887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E45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Phlegmariurus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squarrosus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A1D1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NC017755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EC9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330A16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E92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Phoenix dactylifera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F4A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NC016740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A94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1F796C6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A94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Pinus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taeda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635B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NC039746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DD0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6A98659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24C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Platycodon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grandiflorus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D3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NC035958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388E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08BA72F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C02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Prunus avium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36E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NC044768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B49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254DA34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C46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Schisandra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sphenanthera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664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NC042758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A65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0EDC744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D0FA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Spondias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mombin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D94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NC045035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26D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1328940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726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Tetracentron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sinense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A6F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CM026581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77F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0B93E02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36F7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Viscum album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8E8E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NC029039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8FC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067077E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A96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Vitis vinifera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3D4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NC012119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2526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789D6E2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0EF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Zelkova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schneideriana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E8D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MW717907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EC3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Mitogenome</w:t>
            </w:r>
          </w:p>
        </w:tc>
      </w:tr>
      <w:tr w:rsidR="009E7262" w:rsidRPr="009E7262" w14:paraId="7858854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7407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Abatia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parviflora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993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MN078139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2B6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E4469F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EEEA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Acer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pseudosieboldianum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67D7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NC046487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47B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D61AE2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CF7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Aleurites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moluccanus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104E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MW322810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421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E42C3D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643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Allium cepa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4FF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KM088013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FF2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7C47D7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604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Allium cepa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497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KM088013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A45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2E329C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D18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Amborella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trichopoda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9C2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NC005086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7C6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B84FDE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61A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Amitostigma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gracile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4F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D7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43C579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A1A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Anoectochilus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emeiensis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3A6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NC033895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18A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C50914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34E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Aphyllorchis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montana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C0FA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NC030703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768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1C7E13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486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Apostasia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odorata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872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NC030722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D6B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1483FA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92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Apostasia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wallichii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C0C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NC036260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60D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F375CA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7C7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Arisaema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erubescens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1E8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NC051541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0E7B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AF1E9A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A83C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Aristotelia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chilensis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49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MT078232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BC2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909D37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415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>Aspidopterys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concava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DF9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OL471043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055D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CDDFD7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B5F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Aspidopterys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obcordata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C1C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NC049898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DF0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911688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A9B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Averrhoa bilimbi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63E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MT522015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6D5B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2CEE76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F2D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Averrhoa carambola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7D5E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NC033350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5064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408449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106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Azara serrata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DDB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NC041433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917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8CB64E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38B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Baccaurea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ramiflora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A93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NC057309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087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BA8E50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A9BF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Balakata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baccata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B5A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NC057049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DBF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B9B6DC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F8C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Banara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guianensis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110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NC043896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7F6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1A0BDD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F952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Bennettiodendron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brevipes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F0E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NC043885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B1C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DABC11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EB8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Bennettiodendron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leprosipes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0D8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NC045898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0D8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786BFD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9EE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Biophytum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sensitivum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E521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MT522017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1E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BCD733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905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Bischofia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polycarpa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907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MZ826267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67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5A71E8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E3D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Bletilla striata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8613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NC028422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DC0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7C23D9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47E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Boehmeria spicata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456B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NC036989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358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039C6A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23A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Brassica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juncea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D0B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NC028272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F7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DE0883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6C18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Breynia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fruticosa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D94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NC058018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2A3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7259E5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151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Bridelia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tomentosa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6B5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MW357611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E91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7C08C4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D1F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Bulbophyllum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inconspicuum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C07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062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EC91BA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1F51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Bunchosia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argentea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DB1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NC041491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6DC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BAE06E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A8C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Byrsonima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coccolobifolia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2B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NC037191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19C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212E5F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2E9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Byrsonima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crassifolia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62C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NC037192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3E0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DEFA09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0B6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Calanthe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aristulifera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545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629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663C9B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70E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Calypso bulbosa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. occidentalis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789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NC040980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97D9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BB9E40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823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Carex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neurocarpa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359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NC036037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907B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29562C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EA82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Carpinus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tschonoskii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D8E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NC039938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B4F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B6BAF4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B66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Carrierea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calycina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102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NC043884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3D2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AD779B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F8E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Casearia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decandra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06B4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MN078142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1C4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3D539A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4F66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Casearia glomerata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017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NC059787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1ED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B7D51C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BF2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Casearia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velutina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A61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MN078141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2C50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F2925B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D43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Catha edulis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760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KT861471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D72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78FE06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FE5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Cattleya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crispata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29BD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NC026568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269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015E03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807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Celastrus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orbiculatus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9A73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MW316708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121A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F3568F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375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Cephalanthera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longifolia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FBA6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NC030704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EEB4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349571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8F24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Cinnamomum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camphora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1F4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NC035882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0E68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A7181A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B2B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Cleidiocarpon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cavaleriei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155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MG813873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71A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774BC5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463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Cleidion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brevipetiolatum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C3C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OL804290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D00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D12797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006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Clematis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mandshurica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CB4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OK375873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340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3D60C0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B950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Cnidoscolus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aconitifolius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784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MZ045411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E96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B1D899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121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Corallorhiza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bulbosa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94C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NC025659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9EB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4A64C4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F99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>Corallorhiza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macrantha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9DA6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NC025660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CFF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A91150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97BA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Corallorhiza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maculata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9045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500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910A4A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1B07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Corallorhiza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maculata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maculata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BEB7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KM390014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434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A305D2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B58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Corallorhiza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maculata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mexicana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5A8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KM390015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A5B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CC2B9E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2B52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Corallorhiza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maculata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. occidentalis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691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KM390016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767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8E2CF0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AFE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Corallorhiza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mertensiana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F4A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NC025661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663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DAF77D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10B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Corallorhiza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odontorhiza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4B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NC025664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3DE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C9943C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8AC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Corallorhiza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striata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vreelandii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26E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JX087681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E0A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1B41F8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4D6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Corallorhiza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trifida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5AA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NC025662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0BB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64932D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6DB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Corallorhiza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wisteriana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EB3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NC025663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29E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694CFD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787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Cornus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walteri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62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NC058318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7A0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ADA7FE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4AF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Cratoxylum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cochinchinense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790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MT424754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75A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D251BC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6F4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Cremastra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unguiculata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A12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6609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3D7F5E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7C31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Croton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laevigatus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1CD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MN713923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6B9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3753B7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25B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Croton tiglium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D1A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42D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C46CD3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829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Cryptomeria japonica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D68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NC010548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27E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7EE937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6EB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Cymbidium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macrorhizon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3B4C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KY354040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178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1AA647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B3F3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Cypripedium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formosanum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54F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NC026772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468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266334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04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Cypripedium japonicum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A9F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NC027227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AC8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1E2364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07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Cyrtosia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septentrionalis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412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MH615835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5B3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5DBD79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F71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Dactylorhiza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viridis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coreana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94CB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62E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92355F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B759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Danxiaorchis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singchiana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9CE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NC048523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70F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856B93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4E59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Dendrobium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moniliforme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2F3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9142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E03AC1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D454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Deutzianthus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tonkinensis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B91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NC041102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853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2B32DA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37B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Dianyuea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turbinata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F12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NC054283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28E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8391B1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AE98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Dipodium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roseum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EBE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C6B9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547826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E58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Dovyalis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caffra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FB6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MN078137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A76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2A4319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44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Dryopteris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crassirhizoma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3B94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NC050008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7E1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F16E86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57A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Elaeocarpus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angustifolius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67B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MW242787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F7F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D20BF6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FAC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Elaeocarpus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braceanus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AC8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NC054266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6B9B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E82F37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FB2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Elaeocarpus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decipiens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0E37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NC058624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910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0F196C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027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Elaeocarpus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glabripetalus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5E6A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MW900186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507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884BA1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6CC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Elaeocarpus japonicus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52D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NC053654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855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C702C3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BE4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Elaeocarpus japonicus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yunnanensis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6CE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MW242788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B6B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F1D144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705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Elaeocarpus sylvestris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E0B2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MW196271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995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098E3A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F630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Elleanthus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sodiroi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B8D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NC027266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C32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178CBA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06E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Epipactis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thunbergii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192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8E1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0C108F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EA8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Epipogium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aphyllum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94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NC026449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34E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8D2E39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A20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Epipogium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roseum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C10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NC026448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71D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85677C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2620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>Erycina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pusilla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E9A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NC018114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857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3D1FB0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F58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Erythroxylum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novogranatense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EE24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NC030601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EFF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7A0C0E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E23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Eulophia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zollingeri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00B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NC037212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91E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66BF03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448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Euonymus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alatus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42F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OK562424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E51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B2001E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125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Euonymus europaeus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B14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MZ567072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A4D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2AE948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C1A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Euonymus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fortunei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0F3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NC057058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BD7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6605E2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33D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Euonymus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hamiltonianus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2CAC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NC037518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D79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119BE9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9F2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Euonymus japonicus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FEA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NC028067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11D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4CBBD6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991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Euonymus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maackii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142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MW771518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E67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44ADBA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899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Euonymus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maackii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F45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NC057059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A36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839157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5E2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Euonymus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phellomanus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77A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NC057060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22C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6CF49A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A3B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Euonymus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schensianus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E3DA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NC036019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587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EE4891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D69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Euonymus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szechuanensis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9AB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NC047463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66F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9AEEC0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FBA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Euonymus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yunnanensis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C82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MW770452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3B0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9B498E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D8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ebracteolata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5E8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NC052747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3F96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4360F4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824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esula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A5A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NC033910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B29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67271F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311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Euphorbia helioscopia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7F6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MN199031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346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C2DF0C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1E2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hirta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81D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7C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9A70CD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07B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jolkinii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110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LC661698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145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462E0B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79E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kansuensis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73F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MZ962400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13B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415646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FED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kansui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EA8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MH392274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33A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0D63AD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5B1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larica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90D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MN646683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823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B9FFEB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64C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lathyris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3CB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NC052746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3B4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D1A690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BB8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maculata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5E5F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NC052745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DA6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814630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BDF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micractina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25D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OL622067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D8DC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42274B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FB8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milii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7C6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MN713924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655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C0BEA9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5C1C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pekinensis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4CB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NC058897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8BE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8416A2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DD5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Euphorbia peplus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17D6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NC058989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5113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E081D9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375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smithii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A2C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MN646684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740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0BC4F4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023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Euphorbia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tirucalli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9D1C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NC042193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7D3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6F84C6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995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Eurya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EDA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NC041510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534D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BFF62F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1B3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Eurystyles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cotyledon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43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NC047204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1E9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2DCC6F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4C08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Eustrephus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latifolius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AFB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NC025305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1A0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96D3EC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144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Excoecaria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agallocha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798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MZ687828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382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9803FD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D655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Flacourtia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indica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6159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4C3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96A4BF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992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Flacourtia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inermis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780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MN078138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D4D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FF97C7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134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Flacourtia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jangomas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48A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NC046687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16A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1B5B2A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624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Flacourtia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rukam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F2C7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NC045859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8F9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B72A20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5A2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Flueggea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virosa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A8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NC051502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75F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57569F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E4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 xml:space="preserve">Fritillaria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hupehensis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DD1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NC024736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1AF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61D504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F1F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Galearis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cyclochila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26F8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EC2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0799AB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E0DD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Galphimia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angustifolia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943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NC043795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15F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AA2D95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8E6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Garcinia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subelliptica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318C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NC059006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2F3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E7B1C9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83EC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Gastrochilus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japonicus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91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NC035833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7C9F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EF2592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626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68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D00B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5B3DB6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2F2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641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3CD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C5F249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A2F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longistyla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699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MW879162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FA8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13DA78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BAD4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Gastrodia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pubilabiata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DF92" w14:textId="39D8A862" w:rsidR="009E7262" w:rsidRPr="009E7262" w:rsidRDefault="00335627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>
              <w:rPr>
                <w:rFonts w:ascii="Palatino Linotype" w:eastAsia="맑은 고딕" w:hAnsi="Palatino Linotype" w:cs="굴림" w:hint="eastAsia"/>
                <w:sz w:val="16"/>
                <w:szCs w:val="16"/>
                <w:lang w:eastAsia="ko-KR"/>
              </w:rPr>
              <w:t>O</w:t>
            </w:r>
            <w:r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R031839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C42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3FA585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7E5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Geranium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sibiricum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0A1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NC056382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654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D06A9E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D76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Ginkgo biloba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3D1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MN443423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AD4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6E94BC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E6D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Glochidion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chodoense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B8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NC042906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6DE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AB2D9B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CE3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Goodyera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rosulacea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E10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FF3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48D9A0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4CC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Gymnadenia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conopsea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15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8A1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3ED8A6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DA2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Habenaria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radiata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F62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NC035834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B93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9A2619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959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Hetaeria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sikokiana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0857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CD8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50EDF3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153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Hevea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benthamiana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57E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MT333859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692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EB9046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B16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Hevea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brasiliensis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51E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NC015308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A99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65FC7D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01F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Hevea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camargoana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480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MN781109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2D6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1BF7C4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D4F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Hevea nitida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4C4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MT413435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3715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D305BC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9F8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Hevea pauciflora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5DD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NC059798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639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CD2EBC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775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Hevea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spruceana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6E1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NC059799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3D8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355CCC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668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Hexalectris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warnockii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A52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MH444822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A2C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ECC85B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E21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Holcoglossum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lingulatum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393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NC041465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AB6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DA896B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50F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Homalium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ceylanicum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F5F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NC045235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E3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12593F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6AE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Homalium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cochinchinense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04FF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NC045919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BE3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8F27E6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9C0F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Homalium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hainanense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C9C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NC054193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D58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B90762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BBE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Homalium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paniculiflorum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B87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NC045233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4B6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E642F2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A30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Homalium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racemosum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8D8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MN078136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28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35F2E0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5E0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Homalium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stenophyllum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211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NC045234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5FA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7EED84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065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Hydrangea serrata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B66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KY412468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913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A0E439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DC5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Hypericum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ascyron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AB5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MZ424306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986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B600A8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3933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Idesia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polycarpa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9E1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NC032060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E02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104DAF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EF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Ilex crenata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D2E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MW528027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9CB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216A68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2DC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Iris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gatesii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A4B5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NC024936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47F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9E6491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F8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Iris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sanguinea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221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NC029227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49C1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C28586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E226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Isodon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rubescens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0A8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NC053708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B44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7C121D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E88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Itoa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orientalis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EBC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C52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FFD20F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0EB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Jatropha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curcas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F65E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NC012224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50D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6B0C7C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8E2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>Kuhlhasseltia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nakaiana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18E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KY354041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5DD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5370DC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68B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Lankesterella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ceracifolia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3AD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NC047203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5E6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B3CDA6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76F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Lecanorchis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japonica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E25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E4F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EF6B90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732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Lecanorchis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kiusiana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CC8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FD2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DA0D8D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5FC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Leptopus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cordifolius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941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NC058615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A89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ABC1A5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639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Ligustrum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quihoui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42E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NC057246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1224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BE66E4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3A3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Limodorum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abortivum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B44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MH590355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D19E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F500B6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8E9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Linum grandiflorum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F73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NC058845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ED43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394455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95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Linum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leonii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5D8B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MW365714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3A4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96EDDC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B1E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Linum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lewisii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FDE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NC058799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557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45D54C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AE1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Linum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narbonense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9E5A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NC058855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FE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B7FF1E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676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Linum strictum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BA9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MW364865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B4E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7511F7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26C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Linum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usitatissimum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5D7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NC036356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4D8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3651A6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309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Liparis auriculata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7C2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7E55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0261FE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FAC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Lonicera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ruprechtiana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36F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NC056986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10F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5F36DD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065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Lophira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D3A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MZ274135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C4F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EB2D00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1A7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Lophira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lanceolata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172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MZ274136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5EC3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89F68B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115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Ludisia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discolor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D3E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NC030540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1F9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2D6C69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179F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Lycopodium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clavatum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D79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NC040994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BA2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4A6B8F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EAE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Lysimachia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congestiflora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C168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NC045275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046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100BFB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5FE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Macaranga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tanarius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E78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MW297079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1D7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0840D4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6B22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Machilus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thunbergii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8B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NC038204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172F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B8FF5D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225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Mallotus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japonicus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B99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NC057003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F3B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311786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19F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Mallotus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paniculatus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AD5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NC058595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94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3A084F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F6F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Mallotus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peltatus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0D3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NC047284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F7D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F92308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F3F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Manihot esculenta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045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NC010433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BE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721C84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4B5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Masdevallia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coccinea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071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NC026541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104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0820D0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9DD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Maytenus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guangxiensis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3A1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NC047301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2BB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8D8BA5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A1D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Monimopetalum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chinense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1F9E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MK450440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4CD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9B8AAA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F30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Morus alba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0F5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NC057087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A2E2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D22D89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0D3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Neofinetia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falcata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6EB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KT726909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8236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5E5086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1A1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Neottia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acuminata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AA8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NC030709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11A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640C2E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689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Neottia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camtschatea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C9CF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NC030707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3C8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6ACA5C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1D6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Neottia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fugongensis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1FA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NC030711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5A0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EAB903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885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Neottia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listeroides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90C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NC030713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40E7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F6FBF2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906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Neottia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nidus-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avis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F52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NC016471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25D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ADACD6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ADD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Neottia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ovata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917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NC030712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2F20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3D1B1A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D04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Neottia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pinetorum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DD8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NC030710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8AA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F24A96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9727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Neuwiedia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zollingeri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singapureana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2EE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LC199503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CD8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3F747E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931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 xml:space="preserve">Nymphaea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tetragona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A0C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NC057565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36B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EFFC51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E239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Oberonia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japonica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13F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NC035832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1EA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ACE591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9C37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Olmediella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betschleriana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C026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NC043886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B56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FEFB05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75B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Oncidium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sphacelatum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DE1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NC028148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193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71C045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BCC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Ophrys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sphegodes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BB5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AP018717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CAE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4184DD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6FC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Oreorchis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patens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91F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697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1E9F18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4FD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Orixa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japonica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86D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NC057647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54C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AEDA3E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6C3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Oxalis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corniculata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C095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NC051971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579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35A656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E9E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Oxalis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corymbosa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14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NC048890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258E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11555A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FCF3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Oxalis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drummondii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6BC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NC043802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CF30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D8E3AB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9AE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Oxalis pes-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caprae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0C8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MT537169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704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1ED4BA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54C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Palmorchis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pabstii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F98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NC041190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FE6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672FAB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DD4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Paphiopedilum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armeniacum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2A8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NC026779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00F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9F1DF4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A4F7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Paphiopedilum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dianthum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9A6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NC036958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032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97CBFC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031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Paphiopedilum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niveum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17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NC026776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49B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B859BB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2E6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brevistyla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E071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MG792145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3050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F19D90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923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Parnassia chinensis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3BA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FA5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001EB0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0AA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crassifolia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A77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MK580538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A72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A2D7D6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CC4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delavayi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A99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CBE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2F89A0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021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deqenensis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6FB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2C7D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1625F8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AF1F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epunctulata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534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3CE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991A08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F16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faberi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6A2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OL450472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8E4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6B04D2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C62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leptophylla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390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F6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76903D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A9B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longipetala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3A5D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3DD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EED9BF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408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Parnassia lutea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150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682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9327E7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BBE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nubicola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974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9E5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A02C40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B908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oreophila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3BF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8A6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C30ADF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B54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Parnassia palustris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41B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NC045280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49F5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DFBAC6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620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qinghaiensis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A8D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155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F5C1F5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0F62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tenella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2C2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BDC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F1D526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AE7E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tibetana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811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83C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7E328C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808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trinervis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59F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NC043951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5FA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2AE488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A94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venusta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5DA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C1E2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D26C00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A5B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viridiflora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E6D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MK887921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F85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C60FD0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C2B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Parnassia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wightiana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847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MN398191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48E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FEE647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400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Pelatantheria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scolopendrifolia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CB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NC035829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720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12FC93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14B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Pendulorchis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himalaica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142F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NC041513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B8A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2E1DA1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7280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Persicaria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chinensis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A29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MN627221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435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CD9AB1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857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Phalaenopsis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equestris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0F6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NC017609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0FE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3EF994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BA2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>Phragmipedium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longifolium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E68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NC028149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99E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F805B7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A77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Phyllanthus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amarus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61A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NC047474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C42E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905340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7DC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Phyllanthus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emblica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392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NC047477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2CD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A139A3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C6A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Phyllanthus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urinaria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4FD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OL693862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83A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E803D6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921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Pinus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thunbergii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43B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PINCPTRP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B3F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B167F6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873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Platanthera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mandarinorum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0FB7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CE3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033FCF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87A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Pleione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bulbocodioides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026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NC036342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8A8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93C20E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77E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Plukenetia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volubilis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052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NC058006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7FE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CBAC71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7E86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Pogonia japonica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B6F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67B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C5F033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BCB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Pogonia minor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558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A49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2F9A97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0E7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Poliothyrsis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sinensis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F19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AE7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9AE928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C23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adenopoda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D56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NC032368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E86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E38C0D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407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afghanica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5BD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NC045396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8F55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B81117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588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Populus alba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9A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NC008235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F18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41CA80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05F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alba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. pyramidalis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6E1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MK341061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1E2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8893F4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77AB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alba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x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glandulosa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E50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NC058277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CF0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8A2266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E14D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Populus angustifolia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217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D11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25EA0C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AB6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Populus balsamifera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F0F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NC024735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4B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0F5E0C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121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cathayana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A72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DF0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E07324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DBB3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ciliata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F7C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MW376769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D80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98BF23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B98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davidiana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C49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NC032717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A0F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FFB5C5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692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davidiana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x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Populus alba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. pyramidalis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94A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NC044462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6BF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935726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6AF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deltoides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448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NC040929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AA7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5B825B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952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euphratica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EA6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NC024747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C32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C523FD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2EC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fremontii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A9F5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NC024734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ED44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B75ABF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271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glandulosa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C31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NC058278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41B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C04D8D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782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Populus glauca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497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BB3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3A8D19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87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gonggaensis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F8E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NC040873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8113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C7466D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04F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grandidentata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353C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MW376777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35B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585545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C4A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haoana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361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NC040872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7D0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8DBBDE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11D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Populus heterophylla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EBF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MW376781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8AC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837EE6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B5D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hopeiensis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C2C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NC040871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A19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018EB5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7F7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ilicifolia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E6B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NC031371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70B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5BE666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129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iliensis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13B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MW376784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3923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8A6EB9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B96C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intramongolica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E2F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MW376785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8D2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E65086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8564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kangdingensis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762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NC040870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5F6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770362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109F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koreana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8CB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0F5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551D39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62E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lasiocarpa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B3E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NC036040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79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332B26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F1B2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Populus laurifolia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2669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6F2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CE2FA9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3DE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mainlingensis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21F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MW376794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A54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66CB2A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770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maximowiczii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0B4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OK110251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5E5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9D7AD7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81D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mexicana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523F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NC047300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B00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B00823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C5E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Populus nigra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618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ECC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E83307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2B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ningshanica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FBFE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5FD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9661C7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270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pamirica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798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2146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BF9E1B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E178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platyphylla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A4C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416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D81B2A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A55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pruinosa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DAD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F9D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4F2FC3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BE4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pseudoglauca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B5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NC040869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196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DF13DB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04C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pseudomaximowiczii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3FD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3996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59A4AE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8DE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qamdoensis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39B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NC040868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41A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31C35C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6D3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qiongdaoensis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DDB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NC031398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C64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4CED1D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348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Populus rotundifolia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41B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NC033876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BB0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63D3DE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4259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rotundifolia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duclouxiana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72E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MK267306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2DD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51CB3A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BDF3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schneideri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323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NC040867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5939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F9B771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90F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shanxiensis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A2D4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8C3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27D9D6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AE6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simonii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B75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B1B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02779C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6AE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suaveolens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351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F2B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B08857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8CC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szechuanica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43F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0ADC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2CCAC4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EE7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szechuanica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rockii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D029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B0B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CAAFFF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E7A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szechuanica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tibetica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D2A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45B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B03A66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0D4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talassica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B59B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EB3C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B6FF0D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471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Populus tomentosa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ADB1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NC040866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528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7C8FBB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7CF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tremula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A69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NC027425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8B5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A3824E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926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tremula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x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Populus alba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EA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NC028504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B1D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CE1314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7FD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trichocarpa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319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NC009143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592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A80FD4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068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trinervis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362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25D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572CFB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5C6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ussuriensis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7E6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1555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2723AD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01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wenxianica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E55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E557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D1F755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CD7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wilsonii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A1D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NC037223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1A0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0494D0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2D7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wulianensis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5A0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NC058847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F8A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CCECB3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ACE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x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canadensis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D53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NC040928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860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11370D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408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x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jrtyschensis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CB7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60F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DEC66F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E03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xiangchengensis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7E5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NC040953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599D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FB598E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B82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yatungensis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70B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65E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DF2124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647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yunnanensis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994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D1E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F8AC7B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66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Populus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yunnanensis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microphylla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79A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MW376821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B40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17E432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44D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Prockia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crucis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EC8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MN078147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5DDE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C9BBCA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FCE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Prunus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yedoensis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DE7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KU985054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7B8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F36ECE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D96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>Pseudostellaria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heterophylla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1787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MK801111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800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22539F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010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Quercus acuta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88C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NC054352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C69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63B1BA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BD2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Rhizanthella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gardneri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734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NC014874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5D6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0AFEDB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8F7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Rhododendron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simsii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510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NC053764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503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CE724B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FF6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Ricinus communis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43F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NC016736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27A3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A6320E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264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Rourea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microphylla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2D8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MT537171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CB9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4D68FE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BE2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Salacia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amplifolia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59D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NC047214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B8F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BE51E5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94C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acutifolia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D78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417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821784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AF1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Salix alba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3FB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AC4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4553B3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12CB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annulifera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37C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MZ365447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EEDC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847CAF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AF3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appendiculata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524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64D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3B4706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521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arbutifolia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BBD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NC036718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CFE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55868A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86AE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argyracea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A05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NC056250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136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B8653A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EA7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aurita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A9CD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DA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60FA93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82F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babylonica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02D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NC028350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F7A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E2F8DA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7E2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Salix bicolor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F91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517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4D3BAA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A6C2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brachista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F34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NC058984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7CB6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823B42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C9B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breviserrata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A05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E7A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AB1F2A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5A5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caprea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A67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8AB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E80CB0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34C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chaenomeloides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714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156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3154BB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0D9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cheilophila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B8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NC060294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BA5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8FE16A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504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chienii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480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MW969692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E9A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0432D9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836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Salix cinerea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902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3FE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D3A299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442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cupularis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A9D1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NC057535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A71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59B405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DA0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dasyclados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E80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NC056251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2CB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FEB501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32B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dunnii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03C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NC058985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CCF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E40685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234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elaeagnos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1E3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5D1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7D28E1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A1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eriocephala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3DC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NC056252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676A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568AC7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667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foetida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E59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212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91B42A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F5C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Salix fragilis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5F2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8FD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2618BB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F8E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Salix glabra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95D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BD2C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D6B4E7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7FA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glaucosericea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8AD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BA5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1DA96E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AB5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gordejevii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D63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MW562004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AD6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FA70A3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803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gordejevii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D00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NC058001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BDB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E4F139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062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gracilistyla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E18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NC043878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B5A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FE928B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A4E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hastata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44D8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F7D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5B5E56D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B4D1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helvetica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708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8FD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440078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862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herbacea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597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C38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C8BEB3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E52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hypoleuca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A1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86B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E144C2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C90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>Salix integra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7A1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MT551162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A3D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B77BB6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9B1E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Salix integra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BE1C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NC056253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AC3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E00D97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267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Salix interior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6128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NC024681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65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827572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3C9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kochiana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59D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OL339478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117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F18A6A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15A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koreensis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5D6F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OK500208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D05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3F99B3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AF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koriyanagi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E44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NC044419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2328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A6A09D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967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lapponum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F5F9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FFD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480C75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20F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linearistipularis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8A9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MZ018223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454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588C94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ACA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magnifica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434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BE4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A42AD5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D12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maizhokunggarensis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CAF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NC060436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357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A0DA17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AD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matsudana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2CD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NC059039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5C2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CF76536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9B5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matsudana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f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tortuosa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202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MT872638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B0A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917FE4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2961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mielichhoferi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E98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3BD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9CB2A6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39D3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minjiangensis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377F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F3B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B482D9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FF2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myrsinifolia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0C9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828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359C3A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056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myrtilloides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A98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306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7A9600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529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oreinoma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D61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NC035743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713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6D479A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37C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paraplesia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456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483E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02B40C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BB8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pentandra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3AC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A1E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13FEA2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FED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psammophila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45B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NC051969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849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6E4763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9F4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Salix purpurea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6C6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NC026722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0CF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263524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052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rehderiana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907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645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AD09ED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F3C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repens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subsp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rosmarinifolia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0543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C896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BC42EB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B920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Salix reticulata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C9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BA3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639E1B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098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Salix retusa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B6C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5646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7242ED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087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rorida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CFC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373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A94CE2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E39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serpyllifolia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910D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D58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C5582E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586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silesiaca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E388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27E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DEB056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AEF0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sinopurpurea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614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NC054198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04E5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B1C0D2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FC0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sitchensis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4BBC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32C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1367AC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42E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spathulifolia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68C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MZ365445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BA7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26CA20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376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suchowensis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734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NC026462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8986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DC7938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E03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taoensis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EA4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NC037429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BF6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3E3D46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C26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tetrasperma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6B3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NC035744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2AC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43F40C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96C6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triandra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BF2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DC9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FBF134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50DC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triandroides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4BF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NC058986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C67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620A4D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4813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variegata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C15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NC057289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26C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A64E6A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1D86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viminalis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B5A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46B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9842FD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1027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viminalis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var</w:t>
            </w: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.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gmelinii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3D6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OK505606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D49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12D285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929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lastRenderedPageBreak/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waldsteiniana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462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MW435453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646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3ABFCA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CEB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wilhelmsiana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54A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OL405086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C01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4937A84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ECD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Salix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wilsonii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655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NC053549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C31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D273D8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F65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Sauropus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spatulifolius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400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NC058216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E68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670A0C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7ED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Sauvagesia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rhodoleuca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08A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MW772237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9C8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4E1770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6272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Scolopia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chinensis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7CF4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MN078144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738F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51E118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42A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Scolopia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saeva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EAF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MN078143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28A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D0CDF4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F12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Sedirea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japonica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BE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9F9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B92461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CA4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Sinosasa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longiligulata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3396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MF066256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C09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3A08C0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7C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Sloanea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cordifolia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EC2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MW242789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CFA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38D325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91DB8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Sloanea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dasycarpa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FDC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MW242790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7E5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37889EC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FFC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Sloanea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hemsleyana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779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NC058626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FD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E179CC2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099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Sloanea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leptocarpa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8E92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NC058570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5C4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8C76193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5824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Sloanea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longiaculeata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131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MW242791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559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64613A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E95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Sloanea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sinensis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9D8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NC056387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0AB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1E8872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FEF5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Sobralia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callosa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B83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NC028147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430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DBD842B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0AE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Solanum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anguivi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9872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NC039611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1963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7663DF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42F9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Sonchus arvensis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FEF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NC054161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CDB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75046FC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51DAD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Spondias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dulcis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5EF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NC059000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84A3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7D5AA0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337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Styrax japonicus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3AC9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NC047429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959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39AA443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FAB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Testulea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gabonensis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9B2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MZ274137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B1B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2ADD8D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311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Tetrataenium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yunnanense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5A1C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NC045183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DAE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C48B369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9E0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Thrixspermum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japonicum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37E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NC035831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60B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98F59D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961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Torreya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nucifera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CD1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MK978775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CCC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1B56CE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767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Triadica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sebifera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4EE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MT424756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0ECB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61FC478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5D4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Tripterygium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hypoglaucum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C06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MZ064576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945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9FD0060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262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Tripterygium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wilfordii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A77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OK065822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543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5CAA0455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2B6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Vanilla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planifolia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080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MN200375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AC6D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4A60A3A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2AD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Vernicia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fordii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2F0A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NC034803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427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6F37C99F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3C6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Vernicia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montana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0E5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NC057051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E29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2FAA5A47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ECD20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Vicia sativa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21E9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KJ850242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C6F4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07F438FA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6354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Xylosma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congesta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5C1D3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MZ379835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992DE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34CBCEE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78A1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Xylosma</w:t>
            </w:r>
            <w:proofErr w:type="spellEnd"/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 xml:space="preserve"> longifolia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9FF7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NC057050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9AA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  <w:tr w:rsidR="009E7262" w:rsidRPr="009E7262" w14:paraId="170C4591" w14:textId="77777777" w:rsidTr="009E7262">
        <w:trPr>
          <w:trHeight w:val="34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BC26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i/>
                <w:iCs/>
                <w:sz w:val="16"/>
                <w:szCs w:val="16"/>
                <w:lang w:eastAsia="ko-KR"/>
              </w:rPr>
              <w:t>Zelkova serrata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AE6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MT165953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ADBF" w14:textId="77777777" w:rsidR="009E7262" w:rsidRPr="009E7262" w:rsidRDefault="009E7262" w:rsidP="009E7262">
            <w:pPr>
              <w:spacing w:line="240" w:lineRule="auto"/>
              <w:jc w:val="center"/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</w:pPr>
            <w:proofErr w:type="spellStart"/>
            <w:r w:rsidRPr="009E7262">
              <w:rPr>
                <w:rFonts w:ascii="Palatino Linotype" w:eastAsia="맑은 고딕" w:hAnsi="Palatino Linotype" w:cs="굴림"/>
                <w:sz w:val="16"/>
                <w:szCs w:val="16"/>
                <w:lang w:eastAsia="ko-KR"/>
              </w:rPr>
              <w:t>Plastome</w:t>
            </w:r>
            <w:proofErr w:type="spellEnd"/>
          </w:p>
        </w:tc>
      </w:tr>
    </w:tbl>
    <w:p w14:paraId="1B93F144" w14:textId="77777777" w:rsidR="0055233D" w:rsidRDefault="0055233D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FF01161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5C728620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2FFE4BA" w14:textId="77777777" w:rsidR="009B634A" w:rsidRDefault="009B634A" w:rsidP="009B634A">
      <w:pPr>
        <w:pStyle w:val="MDPI21heading1"/>
        <w:rPr>
          <w:rFonts w:eastAsiaTheme="minorEastAsia"/>
          <w:lang w:eastAsia="ko-KR"/>
        </w:rPr>
        <w:sectPr w:rsidR="009B634A" w:rsidSect="00914324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417" w:right="1531" w:bottom="1077" w:left="1531" w:header="1020" w:footer="850" w:gutter="0"/>
          <w:lnNumType w:countBy="1" w:restart="continuous"/>
          <w:pgNumType w:start="1"/>
          <w:cols w:space="425"/>
          <w:titlePg/>
          <w:docGrid w:type="lines" w:linePitch="326"/>
        </w:sectPr>
      </w:pPr>
    </w:p>
    <w:p w14:paraId="5DF9140C" w14:textId="187EF958" w:rsidR="009B634A" w:rsidRDefault="009B634A" w:rsidP="009B634A">
      <w:pPr>
        <w:pStyle w:val="MDPI21heading1"/>
        <w:rPr>
          <w:rFonts w:eastAsiaTheme="minorEastAsia"/>
          <w:lang w:eastAsia="ko-KR"/>
        </w:rPr>
      </w:pPr>
      <w:r>
        <w:rPr>
          <w:rFonts w:eastAsiaTheme="minorEastAsia" w:hint="eastAsia"/>
          <w:lang w:eastAsia="ko-KR"/>
        </w:rPr>
        <w:lastRenderedPageBreak/>
        <w:t>S</w:t>
      </w:r>
      <w:r>
        <w:rPr>
          <w:rFonts w:eastAsiaTheme="minorEastAsia"/>
          <w:lang w:eastAsia="ko-KR"/>
        </w:rPr>
        <w:t>upplementary Figures S1-S</w:t>
      </w:r>
      <w:r w:rsidR="001F13D9">
        <w:rPr>
          <w:rFonts w:eastAsiaTheme="minorEastAsia"/>
          <w:lang w:eastAsia="ko-KR"/>
        </w:rPr>
        <w:t>4</w:t>
      </w:r>
      <w:r>
        <w:rPr>
          <w:rFonts w:eastAsiaTheme="minorEastAsia"/>
          <w:lang w:eastAsia="ko-KR"/>
        </w:rPr>
        <w:t>.</w:t>
      </w:r>
    </w:p>
    <w:p w14:paraId="3315D3DC" w14:textId="4382A76E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  <w:r>
        <w:rPr>
          <w:rFonts w:eastAsiaTheme="minorEastAsia" w:hint="eastAsia"/>
          <w:b w:val="0"/>
          <w:bCs/>
          <w:noProof/>
          <w:lang w:eastAsia="ko-KR" w:bidi="ar-SA"/>
        </w:rPr>
        <w:drawing>
          <wp:inline distT="0" distB="0" distL="0" distR="0" wp14:anchorId="17F6F136" wp14:editId="2B9A3BC0">
            <wp:extent cx="9082060" cy="962986"/>
            <wp:effectExtent l="0" t="0" r="5080" b="8890"/>
            <wp:docPr id="2051693734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389" cy="98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41E3" w14:textId="77777777" w:rsidR="009B634A" w:rsidRDefault="009B634A" w:rsidP="009B634A">
      <w:pPr>
        <w:pStyle w:val="MDPI21heading1"/>
        <w:rPr>
          <w:rFonts w:eastAsiaTheme="minorEastAsia"/>
          <w:b w:val="0"/>
          <w:bCs/>
          <w:lang w:eastAsia="ko-KR"/>
        </w:rPr>
      </w:pPr>
      <w:r w:rsidRPr="009B634A">
        <w:rPr>
          <w:rFonts w:eastAsiaTheme="minorEastAsia"/>
          <w:lang w:eastAsia="ko-KR"/>
        </w:rPr>
        <w:t>Figure S1</w:t>
      </w:r>
      <w:r>
        <w:rPr>
          <w:rFonts w:eastAsiaTheme="minorEastAsia"/>
          <w:b w:val="0"/>
          <w:bCs/>
          <w:lang w:eastAsia="ko-KR"/>
        </w:rPr>
        <w:t xml:space="preserve">. </w:t>
      </w:r>
      <w:r w:rsidRPr="009B634A">
        <w:rPr>
          <w:rFonts w:eastAsiaTheme="minorEastAsia"/>
          <w:b w:val="0"/>
          <w:bCs/>
          <w:lang w:eastAsia="ko-KR"/>
        </w:rPr>
        <w:t xml:space="preserve">The alignment of mitochondrial </w:t>
      </w:r>
      <w:proofErr w:type="spellStart"/>
      <w:r w:rsidRPr="009B634A">
        <w:rPr>
          <w:rFonts w:eastAsiaTheme="minorEastAsia"/>
          <w:b w:val="0"/>
          <w:bCs/>
          <w:i/>
          <w:iCs/>
          <w:lang w:eastAsia="ko-KR"/>
        </w:rPr>
        <w:t>psb</w:t>
      </w:r>
      <w:r w:rsidRPr="009B634A">
        <w:rPr>
          <w:rFonts w:eastAsiaTheme="minorEastAsia"/>
          <w:b w:val="0"/>
          <w:bCs/>
          <w:lang w:eastAsia="ko-KR"/>
        </w:rPr>
        <w:t>F</w:t>
      </w:r>
      <w:proofErr w:type="spellEnd"/>
      <w:r w:rsidRPr="009B634A">
        <w:rPr>
          <w:rFonts w:eastAsiaTheme="minorEastAsia"/>
          <w:b w:val="0"/>
          <w:bCs/>
          <w:lang w:eastAsia="ko-KR"/>
        </w:rPr>
        <w:t xml:space="preserve"> fragments</w:t>
      </w:r>
    </w:p>
    <w:p w14:paraId="193D6D94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AFD8376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76D4E442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67404F9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7A1B9C4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A92F81C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1C370E24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56E5E4F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97D3E86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1BD4E50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50F39D1F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  <w:sectPr w:rsidR="009B634A" w:rsidSect="009B634A">
          <w:pgSz w:w="16838" w:h="11906" w:orient="landscape" w:code="9"/>
          <w:pgMar w:top="1531" w:right="1417" w:bottom="1531" w:left="1077" w:header="1020" w:footer="850" w:gutter="0"/>
          <w:lnNumType w:countBy="1" w:restart="continuous"/>
          <w:pgNumType w:start="1"/>
          <w:cols w:space="425"/>
          <w:titlePg/>
          <w:docGrid w:type="lines" w:linePitch="326"/>
        </w:sectPr>
      </w:pPr>
    </w:p>
    <w:p w14:paraId="06AAC7B6" w14:textId="4EE38C2E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  <w:r>
        <w:rPr>
          <w:rFonts w:eastAsiaTheme="minorEastAsia" w:hint="eastAsia"/>
          <w:b w:val="0"/>
          <w:bCs/>
          <w:noProof/>
          <w:lang w:eastAsia="ko-KR" w:bidi="ar-SA"/>
        </w:rPr>
        <w:lastRenderedPageBreak/>
        <w:drawing>
          <wp:inline distT="0" distB="0" distL="0" distR="0" wp14:anchorId="5D8F5394" wp14:editId="63BC6E62">
            <wp:extent cx="5614035" cy="3414395"/>
            <wp:effectExtent l="0" t="0" r="5715" b="0"/>
            <wp:docPr id="318402355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5805C" w14:textId="3249A923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  <w:r w:rsidRPr="009B634A">
        <w:rPr>
          <w:rFonts w:eastAsiaTheme="minorEastAsia"/>
          <w:lang w:eastAsia="ko-KR"/>
        </w:rPr>
        <w:t>Figure S2</w:t>
      </w:r>
      <w:r>
        <w:rPr>
          <w:rFonts w:eastAsiaTheme="minorEastAsia"/>
          <w:b w:val="0"/>
          <w:bCs/>
          <w:lang w:eastAsia="ko-KR"/>
        </w:rPr>
        <w:t>.</w:t>
      </w:r>
      <w:r w:rsidRPr="009B634A">
        <w:rPr>
          <w:rFonts w:eastAsiaTheme="minorEastAsia"/>
          <w:b w:val="0"/>
          <w:bCs/>
          <w:lang w:eastAsia="ko-KR"/>
        </w:rPr>
        <w:t xml:space="preserve"> A maximum likelihood (ML) phylogenetic tree of </w:t>
      </w:r>
      <w:proofErr w:type="spellStart"/>
      <w:r w:rsidRPr="009B634A">
        <w:rPr>
          <w:rFonts w:eastAsiaTheme="minorEastAsia"/>
          <w:b w:val="0"/>
          <w:bCs/>
          <w:i/>
          <w:iCs/>
          <w:lang w:eastAsia="ko-KR"/>
        </w:rPr>
        <w:t>psb</w:t>
      </w:r>
      <w:r w:rsidRPr="009B634A">
        <w:rPr>
          <w:rFonts w:eastAsiaTheme="minorEastAsia"/>
          <w:b w:val="0"/>
          <w:bCs/>
          <w:lang w:eastAsia="ko-KR"/>
        </w:rPr>
        <w:t>F</w:t>
      </w:r>
      <w:proofErr w:type="spellEnd"/>
      <w:r w:rsidRPr="009B634A">
        <w:rPr>
          <w:rFonts w:eastAsiaTheme="minorEastAsia"/>
          <w:b w:val="0"/>
          <w:bCs/>
          <w:lang w:eastAsia="ko-KR"/>
        </w:rPr>
        <w:t xml:space="preserve"> fragments with </w:t>
      </w:r>
      <w:proofErr w:type="spellStart"/>
      <w:r w:rsidRPr="009B634A">
        <w:rPr>
          <w:rFonts w:eastAsiaTheme="minorEastAsia"/>
          <w:b w:val="0"/>
          <w:bCs/>
          <w:lang w:eastAsia="ko-KR"/>
        </w:rPr>
        <w:t>plastome</w:t>
      </w:r>
      <w:proofErr w:type="spellEnd"/>
      <w:r w:rsidRPr="009B634A">
        <w:rPr>
          <w:rFonts w:eastAsiaTheme="minorEastAsia"/>
          <w:b w:val="0"/>
          <w:bCs/>
          <w:lang w:eastAsia="ko-KR"/>
        </w:rPr>
        <w:t xml:space="preserve"> origin </w:t>
      </w:r>
      <w:proofErr w:type="spellStart"/>
      <w:r w:rsidRPr="009B634A">
        <w:rPr>
          <w:rFonts w:eastAsiaTheme="minorEastAsia"/>
          <w:b w:val="0"/>
          <w:bCs/>
          <w:i/>
          <w:iCs/>
          <w:lang w:eastAsia="ko-KR"/>
        </w:rPr>
        <w:t>psb</w:t>
      </w:r>
      <w:r w:rsidRPr="009B634A">
        <w:rPr>
          <w:rFonts w:eastAsiaTheme="minorEastAsia"/>
          <w:b w:val="0"/>
          <w:bCs/>
          <w:lang w:eastAsia="ko-KR"/>
        </w:rPr>
        <w:t>F</w:t>
      </w:r>
      <w:proofErr w:type="spellEnd"/>
      <w:r w:rsidRPr="009B634A">
        <w:rPr>
          <w:rFonts w:eastAsiaTheme="minorEastAsia"/>
          <w:b w:val="0"/>
          <w:bCs/>
          <w:lang w:eastAsia="ko-KR"/>
        </w:rPr>
        <w:t xml:space="preserve"> and mitochondrial </w:t>
      </w:r>
      <w:proofErr w:type="spellStart"/>
      <w:r w:rsidRPr="009B634A">
        <w:rPr>
          <w:rFonts w:eastAsiaTheme="minorEastAsia"/>
          <w:b w:val="0"/>
          <w:bCs/>
          <w:i/>
          <w:iCs/>
          <w:lang w:eastAsia="ko-KR"/>
        </w:rPr>
        <w:t>psb</w:t>
      </w:r>
      <w:r w:rsidRPr="009B634A">
        <w:rPr>
          <w:rFonts w:eastAsiaTheme="minorEastAsia"/>
          <w:b w:val="0"/>
          <w:bCs/>
          <w:lang w:eastAsia="ko-KR"/>
        </w:rPr>
        <w:t>F</w:t>
      </w:r>
      <w:proofErr w:type="spellEnd"/>
      <w:r w:rsidRPr="009B634A">
        <w:rPr>
          <w:rFonts w:eastAsiaTheme="minorEastAsia"/>
          <w:b w:val="0"/>
          <w:bCs/>
          <w:lang w:eastAsia="ko-KR"/>
        </w:rPr>
        <w:t xml:space="preserve"> fragments</w:t>
      </w:r>
      <w:r>
        <w:rPr>
          <w:rFonts w:eastAsiaTheme="minorEastAsia"/>
          <w:b w:val="0"/>
          <w:bCs/>
          <w:lang w:eastAsia="ko-KR"/>
        </w:rPr>
        <w:t>.</w:t>
      </w:r>
    </w:p>
    <w:p w14:paraId="7CF0A433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8A061D4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DC1AA99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5E2F0C0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390387E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5CD54F2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F0ED795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708E7CA3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2A460BC0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114C894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0A84FE0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53CE77F0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977A056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0F390664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  <w:sectPr w:rsidR="009B634A" w:rsidSect="009B634A">
          <w:pgSz w:w="11906" w:h="16838" w:code="9"/>
          <w:pgMar w:top="1417" w:right="1531" w:bottom="1077" w:left="1531" w:header="1020" w:footer="850" w:gutter="0"/>
          <w:lnNumType w:countBy="1" w:restart="continuous"/>
          <w:pgNumType w:start="1"/>
          <w:cols w:space="425"/>
          <w:titlePg/>
          <w:docGrid w:type="lines" w:linePitch="326"/>
        </w:sectPr>
      </w:pPr>
    </w:p>
    <w:p w14:paraId="77D2A181" w14:textId="584B552A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  <w:r>
        <w:rPr>
          <w:rFonts w:eastAsiaTheme="minorEastAsia" w:hint="eastAsia"/>
          <w:b w:val="0"/>
          <w:bCs/>
          <w:noProof/>
          <w:lang w:eastAsia="ko-KR" w:bidi="ar-SA"/>
        </w:rPr>
        <w:lastRenderedPageBreak/>
        <w:drawing>
          <wp:inline distT="0" distB="0" distL="0" distR="0" wp14:anchorId="5B53BD86" wp14:editId="6520104A">
            <wp:extent cx="9101039" cy="3073078"/>
            <wp:effectExtent l="0" t="0" r="5080" b="0"/>
            <wp:docPr id="196230886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535" cy="307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14E8D" w14:textId="5BC9A0F5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  <w:r w:rsidRPr="009B634A">
        <w:rPr>
          <w:rFonts w:eastAsiaTheme="minorEastAsia"/>
          <w:lang w:eastAsia="ko-KR"/>
        </w:rPr>
        <w:t>Figure S3</w:t>
      </w:r>
      <w:r>
        <w:rPr>
          <w:rFonts w:eastAsiaTheme="minorEastAsia"/>
          <w:b w:val="0"/>
          <w:bCs/>
          <w:lang w:eastAsia="ko-KR"/>
        </w:rPr>
        <w:t>.</w:t>
      </w:r>
      <w:r w:rsidRPr="009B634A">
        <w:rPr>
          <w:rFonts w:eastAsiaTheme="minorEastAsia"/>
          <w:b w:val="0"/>
          <w:bCs/>
          <w:lang w:eastAsia="ko-KR"/>
        </w:rPr>
        <w:t xml:space="preserve"> The </w:t>
      </w:r>
      <w:proofErr w:type="spellStart"/>
      <w:r w:rsidRPr="009B634A">
        <w:rPr>
          <w:rFonts w:eastAsiaTheme="minorEastAsia"/>
          <w:b w:val="0"/>
          <w:bCs/>
          <w:lang w:eastAsia="ko-KR"/>
        </w:rPr>
        <w:t>plastome</w:t>
      </w:r>
      <w:proofErr w:type="spellEnd"/>
      <w:r w:rsidRPr="009B634A">
        <w:rPr>
          <w:rFonts w:eastAsiaTheme="minorEastAsia"/>
          <w:b w:val="0"/>
          <w:bCs/>
          <w:lang w:eastAsia="ko-KR"/>
        </w:rPr>
        <w:t xml:space="preserve"> gene contents heatmap of </w:t>
      </w:r>
      <w:proofErr w:type="spellStart"/>
      <w:r w:rsidRPr="009B634A">
        <w:rPr>
          <w:rFonts w:eastAsiaTheme="minorEastAsia"/>
          <w:b w:val="0"/>
          <w:bCs/>
          <w:lang w:eastAsia="ko-KR"/>
        </w:rPr>
        <w:t>Orchidaceae</w:t>
      </w:r>
      <w:proofErr w:type="spellEnd"/>
      <w:r w:rsidRPr="009B634A">
        <w:rPr>
          <w:rFonts w:eastAsiaTheme="minorEastAsia"/>
          <w:b w:val="0"/>
          <w:bCs/>
          <w:lang w:eastAsia="ko-KR"/>
        </w:rPr>
        <w:t>. Non-photosynthetic orchids were highlighted with red color</w:t>
      </w:r>
      <w:r>
        <w:rPr>
          <w:rFonts w:eastAsiaTheme="minorEastAsia"/>
          <w:b w:val="0"/>
          <w:bCs/>
          <w:lang w:eastAsia="ko-KR"/>
        </w:rPr>
        <w:t>.</w:t>
      </w:r>
    </w:p>
    <w:p w14:paraId="48FE88D6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6EFA24EE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16FFC2F7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40166FCA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1DE120FB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30A8D4B6" w14:textId="77777777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</w:p>
    <w:p w14:paraId="5DE99396" w14:textId="7FE925DD" w:rsid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  <w:r>
        <w:rPr>
          <w:rFonts w:eastAsiaTheme="minorEastAsia"/>
          <w:b w:val="0"/>
          <w:bCs/>
          <w:noProof/>
          <w:lang w:eastAsia="ko-KR" w:bidi="ar-SA"/>
        </w:rPr>
        <w:lastRenderedPageBreak/>
        <w:drawing>
          <wp:inline distT="0" distB="0" distL="0" distR="0" wp14:anchorId="1E06E524" wp14:editId="0FFB355C">
            <wp:extent cx="9102627" cy="1585732"/>
            <wp:effectExtent l="0" t="0" r="3810" b="0"/>
            <wp:docPr id="1447070171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173" cy="159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7AE5C" w14:textId="4C14462C" w:rsidR="009B634A" w:rsidRPr="009B634A" w:rsidRDefault="009B634A" w:rsidP="00F40B9C">
      <w:pPr>
        <w:pStyle w:val="MDPI21heading1"/>
        <w:rPr>
          <w:rFonts w:eastAsiaTheme="minorEastAsia"/>
          <w:b w:val="0"/>
          <w:bCs/>
          <w:lang w:eastAsia="ko-KR"/>
        </w:rPr>
      </w:pPr>
      <w:r w:rsidRPr="009B634A">
        <w:rPr>
          <w:rFonts w:eastAsiaTheme="minorEastAsia"/>
          <w:lang w:eastAsia="ko-KR"/>
        </w:rPr>
        <w:t>Figure S4</w:t>
      </w:r>
      <w:r>
        <w:rPr>
          <w:rFonts w:eastAsiaTheme="minorEastAsia"/>
          <w:b w:val="0"/>
          <w:bCs/>
          <w:lang w:eastAsia="ko-KR"/>
        </w:rPr>
        <w:t>.</w:t>
      </w:r>
      <w:r w:rsidRPr="009B634A">
        <w:rPr>
          <w:rFonts w:eastAsiaTheme="minorEastAsia"/>
          <w:b w:val="0"/>
          <w:bCs/>
          <w:lang w:eastAsia="ko-KR"/>
        </w:rPr>
        <w:t xml:space="preserve"> The mitogenome gene contents heatmap of reported monocotyledon mitogenomes including two </w:t>
      </w:r>
      <w:proofErr w:type="spellStart"/>
      <w:r w:rsidRPr="009B634A">
        <w:rPr>
          <w:rFonts w:eastAsiaTheme="minorEastAsia"/>
          <w:b w:val="0"/>
          <w:bCs/>
          <w:i/>
          <w:iCs/>
          <w:lang w:eastAsia="ko-KR"/>
        </w:rPr>
        <w:t>Gastrodia</w:t>
      </w:r>
      <w:proofErr w:type="spellEnd"/>
      <w:r w:rsidRPr="009B634A">
        <w:rPr>
          <w:rFonts w:eastAsiaTheme="minorEastAsia"/>
          <w:b w:val="0"/>
          <w:bCs/>
          <w:lang w:eastAsia="ko-KR"/>
        </w:rPr>
        <w:t xml:space="preserve"> species.</w:t>
      </w:r>
    </w:p>
    <w:sectPr w:rsidR="009B634A" w:rsidRPr="009B634A" w:rsidSect="009B634A">
      <w:pgSz w:w="16838" w:h="11906" w:orient="landscape" w:code="9"/>
      <w:pgMar w:top="1531" w:right="1417" w:bottom="1531" w:left="1077" w:header="1020" w:footer="850" w:gutter="0"/>
      <w:lnNumType w:countBy="1" w:restart="continuous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C4842" w14:textId="77777777" w:rsidR="00012514" w:rsidRDefault="00012514">
      <w:pPr>
        <w:spacing w:line="240" w:lineRule="auto"/>
      </w:pPr>
      <w:r>
        <w:separator/>
      </w:r>
    </w:p>
  </w:endnote>
  <w:endnote w:type="continuationSeparator" w:id="0">
    <w:p w14:paraId="3C23B5F7" w14:textId="77777777" w:rsidR="00012514" w:rsidRDefault="000125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5B395" w14:textId="77777777" w:rsidR="00733D36" w:rsidRPr="00A71A3D" w:rsidRDefault="00733D36" w:rsidP="0004400E">
    <w:pPr>
      <w:pStyle w:val="a3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1970B" w14:textId="77777777" w:rsidR="00733D36" w:rsidRPr="008B308E" w:rsidRDefault="00733D36" w:rsidP="00EC23EC">
    <w:pPr>
      <w:pStyle w:val="MDPIfooterfirstpage"/>
      <w:spacing w:line="240" w:lineRule="auto"/>
      <w:jc w:val="both"/>
      <w:rPr>
        <w:lang w:val="fr-CH"/>
      </w:rPr>
    </w:pPr>
    <w:r w:rsidRPr="00B04A30">
      <w:rPr>
        <w:i/>
        <w:iCs/>
        <w:lang w:val="fr-CH"/>
      </w:rPr>
      <w:t>Int. J. Mol. Sci.</w:t>
    </w:r>
    <w:r w:rsidRPr="00176A50">
      <w:rPr>
        <w:i/>
        <w:lang w:val="fr-CH"/>
      </w:rPr>
      <w:t xml:space="preserve"> </w:t>
    </w:r>
    <w:r w:rsidRPr="00506BC0">
      <w:rPr>
        <w:b/>
        <w:iCs/>
        <w:lang w:val="fr-CH"/>
      </w:rPr>
      <w:t>20</w:t>
    </w:r>
    <w:r>
      <w:rPr>
        <w:b/>
        <w:iCs/>
        <w:lang w:val="fr-CH"/>
      </w:rPr>
      <w:t>20</w:t>
    </w:r>
    <w:r w:rsidRPr="00506BC0">
      <w:rPr>
        <w:iCs/>
        <w:lang w:val="fr-CH"/>
      </w:rPr>
      <w:t xml:space="preserve">, </w:t>
    </w:r>
    <w:r w:rsidRPr="00506BC0">
      <w:rPr>
        <w:i/>
        <w:iCs/>
        <w:lang w:val="fr-CH"/>
      </w:rPr>
      <w:t>2</w:t>
    </w:r>
    <w:r>
      <w:rPr>
        <w:i/>
        <w:iCs/>
        <w:lang w:val="fr-CH"/>
      </w:rPr>
      <w:t>1</w:t>
    </w:r>
    <w:r w:rsidRPr="00506BC0">
      <w:rPr>
        <w:iCs/>
        <w:lang w:val="fr-CH"/>
      </w:rPr>
      <w:t xml:space="preserve">, </w:t>
    </w:r>
    <w:r>
      <w:rPr>
        <w:iCs/>
        <w:lang w:val="fr-CH"/>
      </w:rPr>
      <w:t>x; doi: FOR PEER REVIEW</w:t>
    </w:r>
    <w:r w:rsidRPr="008B308E">
      <w:rPr>
        <w:lang w:val="fr-CH"/>
      </w:rPr>
      <w:tab/>
      <w:t>www.mdpi.com/journal/</w:t>
    </w:r>
    <w:proofErr w:type="spellStart"/>
    <w:r>
      <w:t>ijms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0A4C" w14:textId="77777777" w:rsidR="00012514" w:rsidRDefault="00012514">
      <w:pPr>
        <w:spacing w:line="240" w:lineRule="auto"/>
      </w:pPr>
      <w:r>
        <w:separator/>
      </w:r>
    </w:p>
  </w:footnote>
  <w:footnote w:type="continuationSeparator" w:id="0">
    <w:p w14:paraId="68BBFEBF" w14:textId="77777777" w:rsidR="00012514" w:rsidRDefault="000125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EF083" w14:textId="77777777" w:rsidR="00733D36" w:rsidRDefault="00733D36" w:rsidP="0004400E">
    <w:pPr>
      <w:pStyle w:val="a4"/>
      <w:pBdr>
        <w:bottom w:val="none" w:sz="0" w:space="0" w:color="auto"/>
      </w:pBdr>
    </w:pPr>
  </w:p>
  <w:p w14:paraId="432DCC79" w14:textId="77777777" w:rsidR="00733D36" w:rsidRDefault="00733D3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EC606" w14:textId="6F266D47" w:rsidR="00733D36" w:rsidRPr="003257E1" w:rsidRDefault="00733D36" w:rsidP="00EC23EC">
    <w:pPr>
      <w:tabs>
        <w:tab w:val="right" w:pos="8844"/>
      </w:tabs>
      <w:adjustRightInd w:val="0"/>
      <w:snapToGrid w:val="0"/>
      <w:spacing w:after="240" w:line="240" w:lineRule="auto"/>
      <w:rPr>
        <w:rFonts w:ascii="Palatino Linotype" w:hAnsi="Palatino Linotype"/>
        <w:sz w:val="16"/>
      </w:rPr>
    </w:pPr>
    <w:r>
      <w:rPr>
        <w:rFonts w:ascii="Palatino Linotype" w:hAnsi="Palatino Linotype"/>
        <w:i/>
        <w:sz w:val="16"/>
      </w:rPr>
      <w:t xml:space="preserve">Int. J. Mol. Sci. </w:t>
    </w:r>
    <w:r w:rsidRPr="00506BC0">
      <w:rPr>
        <w:rFonts w:ascii="Palatino Linotype" w:hAnsi="Palatino Linotype"/>
        <w:b/>
        <w:sz w:val="16"/>
      </w:rPr>
      <w:t>20</w:t>
    </w:r>
    <w:r>
      <w:rPr>
        <w:rFonts w:ascii="Palatino Linotype" w:hAnsi="Palatino Linotype"/>
        <w:b/>
        <w:sz w:val="16"/>
      </w:rPr>
      <w:t>20</w:t>
    </w:r>
    <w:r w:rsidRPr="00506BC0">
      <w:rPr>
        <w:rFonts w:ascii="Palatino Linotype" w:hAnsi="Palatino Linotype"/>
        <w:sz w:val="16"/>
      </w:rPr>
      <w:t xml:space="preserve">, </w:t>
    </w:r>
    <w:r w:rsidRPr="00506BC0">
      <w:rPr>
        <w:rFonts w:ascii="Palatino Linotype" w:hAnsi="Palatino Linotype"/>
        <w:i/>
        <w:sz w:val="16"/>
      </w:rPr>
      <w:t>2</w:t>
    </w:r>
    <w:r>
      <w:rPr>
        <w:rFonts w:ascii="Palatino Linotype" w:hAnsi="Palatino Linotype"/>
        <w:i/>
        <w:sz w:val="16"/>
      </w:rPr>
      <w:t>1</w:t>
    </w:r>
    <w:r>
      <w:rPr>
        <w:rFonts w:ascii="Palatino Linotype" w:hAnsi="Palatino Linotype"/>
        <w:sz w:val="16"/>
      </w:rPr>
      <w:t>, x FOR PEER REVIEW</w:t>
    </w:r>
    <w:r>
      <w:rPr>
        <w:rFonts w:ascii="Palatino Linotype" w:hAnsi="Palatino Linotype"/>
        <w:sz w:val="16"/>
      </w:rPr>
      <w:tab/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PAGE   \* MERGEFORMAT </w:instrText>
    </w:r>
    <w:r>
      <w:rPr>
        <w:rFonts w:ascii="Palatino Linotype" w:hAnsi="Palatino Linotype"/>
        <w:sz w:val="16"/>
      </w:rPr>
      <w:fldChar w:fldCharType="separate"/>
    </w:r>
    <w:r w:rsidR="00C72C5F">
      <w:rPr>
        <w:rFonts w:ascii="Palatino Linotype" w:hAnsi="Palatino Linotype"/>
        <w:noProof/>
        <w:sz w:val="16"/>
      </w:rPr>
      <w:t>32</w:t>
    </w:r>
    <w:r>
      <w:rPr>
        <w:rFonts w:ascii="Palatino Linotype" w:hAnsi="Palatino Linotype"/>
        <w:sz w:val="16"/>
      </w:rPr>
      <w:fldChar w:fldCharType="end"/>
    </w:r>
    <w:r>
      <w:rPr>
        <w:rFonts w:ascii="Palatino Linotype" w:hAnsi="Palatino Linotype"/>
        <w:sz w:val="16"/>
      </w:rPr>
      <w:t xml:space="preserve"> of </w:t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NUMPAGES   \* MERGEFORMAT </w:instrText>
    </w:r>
    <w:r>
      <w:rPr>
        <w:rFonts w:ascii="Palatino Linotype" w:hAnsi="Palatino Linotype"/>
        <w:sz w:val="16"/>
      </w:rPr>
      <w:fldChar w:fldCharType="separate"/>
    </w:r>
    <w:r w:rsidR="00C72C5F">
      <w:rPr>
        <w:rFonts w:ascii="Palatino Linotype" w:hAnsi="Palatino Linotype"/>
        <w:noProof/>
        <w:sz w:val="16"/>
      </w:rPr>
      <w:t>64</w:t>
    </w:r>
    <w:r>
      <w:rPr>
        <w:rFonts w:ascii="Palatino Linotype" w:hAnsi="Palatino Linotype"/>
        <w:sz w:val="16"/>
      </w:rPr>
      <w:fldChar w:fldCharType="end"/>
    </w:r>
  </w:p>
  <w:p w14:paraId="761FAE2A" w14:textId="77777777" w:rsidR="00733D36" w:rsidRDefault="00733D3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71285" w14:textId="4374156F" w:rsidR="00733D36" w:rsidRDefault="00733D36" w:rsidP="0004400E">
    <w:pPr>
      <w:pStyle w:val="MDPIheaderjournallogo"/>
    </w:pPr>
    <w:r>
      <w:rPr>
        <w:noProof/>
        <w:lang w:eastAsia="ko-KR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0D97DE12" wp14:editId="6B47FAF9">
              <wp:simplePos x="0" y="0"/>
              <wp:positionH relativeFrom="page">
                <wp:posOffset>6029960</wp:posOffset>
              </wp:positionH>
              <wp:positionV relativeFrom="page">
                <wp:posOffset>647700</wp:posOffset>
              </wp:positionV>
              <wp:extent cx="540385" cy="709295"/>
              <wp:effectExtent l="0" t="0" r="0" b="0"/>
              <wp:wrapNone/>
              <wp:docPr id="58752765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38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2F1BE7" w14:textId="30A249AE" w:rsidR="00733D36" w:rsidRDefault="00733D36" w:rsidP="0004400E">
                          <w:pPr>
                            <w:pStyle w:val="MDPIheaderjournallogo"/>
                            <w:jc w:val="center"/>
                            <w:textboxTightWrap w:val="allLines"/>
                            <w:rPr>
                              <w:i w:val="0"/>
                              <w:szCs w:val="16"/>
                            </w:rPr>
                          </w:pPr>
                          <w:r>
                            <w:rPr>
                              <w:i w:val="0"/>
                              <w:noProof/>
                              <w:szCs w:val="16"/>
                              <w:lang w:eastAsia="ko-KR"/>
                            </w:rPr>
                            <w:drawing>
                              <wp:inline distT="0" distB="0" distL="0" distR="0" wp14:anchorId="17746DA4" wp14:editId="20C49559">
                                <wp:extent cx="539750" cy="355600"/>
                                <wp:effectExtent l="0" t="0" r="0" b="0"/>
                                <wp:docPr id="9" name="그림 8" descr="logo-mdp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그림 8" descr="logo-mdp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9750" cy="355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97DE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4.8pt;margin-top:51pt;width:42.55pt;height:55.85pt;z-index:-251658752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" stroked="f">
              <v:textbox inset="0,0,0,0">
                <w:txbxContent>
                  <w:p w14:paraId="162F1BE7" w14:textId="30A249AE" w:rsidR="00733D36" w:rsidRDefault="00733D36" w:rsidP="0004400E">
                    <w:pPr>
                      <w:pStyle w:val="MDPIheaderjournallogo"/>
                      <w:jc w:val="center"/>
                      <w:textboxTightWrap w:val="allLines"/>
                      <w:rPr>
                        <w:i w:val="0"/>
                        <w:szCs w:val="16"/>
                      </w:rPr>
                    </w:pPr>
                    <w:r>
                      <w:rPr>
                        <w:i w:val="0"/>
                        <w:noProof/>
                        <w:szCs w:val="16"/>
                        <w:lang w:eastAsia="ko-KR"/>
                      </w:rPr>
                      <w:drawing>
                        <wp:inline distT="0" distB="0" distL="0" distR="0" wp14:anchorId="17746DA4" wp14:editId="20C49559">
                          <wp:extent cx="539750" cy="355600"/>
                          <wp:effectExtent l="0" t="0" r="0" b="0"/>
                          <wp:docPr id="9" name="그림 8" descr="logo-mdp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그림 8" descr="logo-mdp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9750" cy="355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ko-KR"/>
      </w:rPr>
      <w:drawing>
        <wp:inline distT="0" distB="0" distL="0" distR="0" wp14:anchorId="689EF961" wp14:editId="66C2B06C">
          <wp:extent cx="1676400" cy="438150"/>
          <wp:effectExtent l="0" t="0" r="0" b="0"/>
          <wp:docPr id="10" name="Picture 3" descr="ijm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jms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8674C"/>
    <w:multiLevelType w:val="hybridMultilevel"/>
    <w:tmpl w:val="2BDAC6F4"/>
    <w:lvl w:ilvl="0" w:tplc="F2265C74">
      <w:start w:val="1"/>
      <w:numFmt w:val="decimal"/>
      <w:lvlText w:val="%1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13" w:hanging="400"/>
      </w:pPr>
    </w:lvl>
    <w:lvl w:ilvl="2" w:tplc="0409001B" w:tentative="1">
      <w:start w:val="1"/>
      <w:numFmt w:val="lowerRoman"/>
      <w:lvlText w:val="%3."/>
      <w:lvlJc w:val="right"/>
      <w:pPr>
        <w:ind w:left="1313" w:hanging="400"/>
      </w:pPr>
    </w:lvl>
    <w:lvl w:ilvl="3" w:tplc="0409000F" w:tentative="1">
      <w:start w:val="1"/>
      <w:numFmt w:val="decimal"/>
      <w:lvlText w:val="%4."/>
      <w:lvlJc w:val="left"/>
      <w:pPr>
        <w:ind w:left="1713" w:hanging="400"/>
      </w:pPr>
    </w:lvl>
    <w:lvl w:ilvl="4" w:tplc="04090019" w:tentative="1">
      <w:start w:val="1"/>
      <w:numFmt w:val="upperLetter"/>
      <w:lvlText w:val="%5."/>
      <w:lvlJc w:val="left"/>
      <w:pPr>
        <w:ind w:left="2113" w:hanging="400"/>
      </w:pPr>
    </w:lvl>
    <w:lvl w:ilvl="5" w:tplc="0409001B" w:tentative="1">
      <w:start w:val="1"/>
      <w:numFmt w:val="lowerRoman"/>
      <w:lvlText w:val="%6."/>
      <w:lvlJc w:val="right"/>
      <w:pPr>
        <w:ind w:left="2513" w:hanging="400"/>
      </w:pPr>
    </w:lvl>
    <w:lvl w:ilvl="6" w:tplc="0409000F" w:tentative="1">
      <w:start w:val="1"/>
      <w:numFmt w:val="decimal"/>
      <w:lvlText w:val="%7."/>
      <w:lvlJc w:val="left"/>
      <w:pPr>
        <w:ind w:left="2913" w:hanging="400"/>
      </w:pPr>
    </w:lvl>
    <w:lvl w:ilvl="7" w:tplc="04090019" w:tentative="1">
      <w:start w:val="1"/>
      <w:numFmt w:val="upperLetter"/>
      <w:lvlText w:val="%8."/>
      <w:lvlJc w:val="left"/>
      <w:pPr>
        <w:ind w:left="3313" w:hanging="400"/>
      </w:pPr>
    </w:lvl>
    <w:lvl w:ilvl="8" w:tplc="0409001B" w:tentative="1">
      <w:start w:val="1"/>
      <w:numFmt w:val="lowerRoman"/>
      <w:lvlText w:val="%9."/>
      <w:lvlJc w:val="right"/>
      <w:pPr>
        <w:ind w:left="3713" w:hanging="400"/>
      </w:pPr>
    </w:lvl>
  </w:abstractNum>
  <w:abstractNum w:abstractNumId="1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60100334">
    <w:abstractNumId w:val="2"/>
  </w:num>
  <w:num w:numId="2" w16cid:durableId="1420718341">
    <w:abstractNumId w:val="3"/>
  </w:num>
  <w:num w:numId="3" w16cid:durableId="1097562377">
    <w:abstractNumId w:val="1"/>
  </w:num>
  <w:num w:numId="4" w16cid:durableId="17318820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2683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527"/>
    <w:rsid w:val="00010D71"/>
    <w:rsid w:val="000111B7"/>
    <w:rsid w:val="00012514"/>
    <w:rsid w:val="000300B8"/>
    <w:rsid w:val="000310B8"/>
    <w:rsid w:val="00041DE8"/>
    <w:rsid w:val="0004400E"/>
    <w:rsid w:val="0004721A"/>
    <w:rsid w:val="0005136D"/>
    <w:rsid w:val="000520B2"/>
    <w:rsid w:val="00053EBF"/>
    <w:rsid w:val="00061AF4"/>
    <w:rsid w:val="000639F2"/>
    <w:rsid w:val="00070D60"/>
    <w:rsid w:val="00072D30"/>
    <w:rsid w:val="000741B3"/>
    <w:rsid w:val="00090A38"/>
    <w:rsid w:val="00095E2D"/>
    <w:rsid w:val="000A410D"/>
    <w:rsid w:val="000A53DD"/>
    <w:rsid w:val="000A58E1"/>
    <w:rsid w:val="000B1C27"/>
    <w:rsid w:val="000B34EF"/>
    <w:rsid w:val="000B6DEF"/>
    <w:rsid w:val="000B74CE"/>
    <w:rsid w:val="000C151B"/>
    <w:rsid w:val="000C2162"/>
    <w:rsid w:val="000C2465"/>
    <w:rsid w:val="000C2D4B"/>
    <w:rsid w:val="000C504E"/>
    <w:rsid w:val="000C7D42"/>
    <w:rsid w:val="000F071A"/>
    <w:rsid w:val="00102A18"/>
    <w:rsid w:val="0011406E"/>
    <w:rsid w:val="00115334"/>
    <w:rsid w:val="0011579A"/>
    <w:rsid w:val="0011593F"/>
    <w:rsid w:val="00132001"/>
    <w:rsid w:val="001346CA"/>
    <w:rsid w:val="0014493E"/>
    <w:rsid w:val="00151A50"/>
    <w:rsid w:val="0016006D"/>
    <w:rsid w:val="00171182"/>
    <w:rsid w:val="00173822"/>
    <w:rsid w:val="00175ACE"/>
    <w:rsid w:val="00175D6B"/>
    <w:rsid w:val="001871B3"/>
    <w:rsid w:val="00193A49"/>
    <w:rsid w:val="001A39F5"/>
    <w:rsid w:val="001A4663"/>
    <w:rsid w:val="001A505B"/>
    <w:rsid w:val="001A63FA"/>
    <w:rsid w:val="001A6FB5"/>
    <w:rsid w:val="001B1583"/>
    <w:rsid w:val="001D0B68"/>
    <w:rsid w:val="001D349C"/>
    <w:rsid w:val="001D4D23"/>
    <w:rsid w:val="001D77F8"/>
    <w:rsid w:val="001E16CE"/>
    <w:rsid w:val="001E2AEB"/>
    <w:rsid w:val="001E46C3"/>
    <w:rsid w:val="001E4A07"/>
    <w:rsid w:val="001E7EEB"/>
    <w:rsid w:val="001F13D9"/>
    <w:rsid w:val="001F3623"/>
    <w:rsid w:val="001F6135"/>
    <w:rsid w:val="00206B18"/>
    <w:rsid w:val="00210807"/>
    <w:rsid w:val="0021217E"/>
    <w:rsid w:val="00213570"/>
    <w:rsid w:val="002156D1"/>
    <w:rsid w:val="002223FC"/>
    <w:rsid w:val="00223620"/>
    <w:rsid w:val="00225449"/>
    <w:rsid w:val="00231EC0"/>
    <w:rsid w:val="00235467"/>
    <w:rsid w:val="00240486"/>
    <w:rsid w:val="00251EB7"/>
    <w:rsid w:val="00251EF4"/>
    <w:rsid w:val="00254FED"/>
    <w:rsid w:val="00264CAE"/>
    <w:rsid w:val="002663C2"/>
    <w:rsid w:val="00273F24"/>
    <w:rsid w:val="0027462B"/>
    <w:rsid w:val="00277D1B"/>
    <w:rsid w:val="002801FE"/>
    <w:rsid w:val="00283648"/>
    <w:rsid w:val="0029052E"/>
    <w:rsid w:val="00290D9B"/>
    <w:rsid w:val="002A1A12"/>
    <w:rsid w:val="002A32F3"/>
    <w:rsid w:val="002A5C86"/>
    <w:rsid w:val="002C01C0"/>
    <w:rsid w:val="002D60A1"/>
    <w:rsid w:val="002E394D"/>
    <w:rsid w:val="002F1A34"/>
    <w:rsid w:val="002F286E"/>
    <w:rsid w:val="002F2D74"/>
    <w:rsid w:val="002F2DC5"/>
    <w:rsid w:val="003040E0"/>
    <w:rsid w:val="00306527"/>
    <w:rsid w:val="00306C0C"/>
    <w:rsid w:val="00314622"/>
    <w:rsid w:val="00324292"/>
    <w:rsid w:val="00326141"/>
    <w:rsid w:val="00334C9A"/>
    <w:rsid w:val="00335627"/>
    <w:rsid w:val="00342A25"/>
    <w:rsid w:val="00343362"/>
    <w:rsid w:val="00354AE0"/>
    <w:rsid w:val="00366B47"/>
    <w:rsid w:val="00370EC8"/>
    <w:rsid w:val="0037472E"/>
    <w:rsid w:val="00377182"/>
    <w:rsid w:val="0037766B"/>
    <w:rsid w:val="0038185E"/>
    <w:rsid w:val="00382FA8"/>
    <w:rsid w:val="00386F18"/>
    <w:rsid w:val="00391200"/>
    <w:rsid w:val="0039173A"/>
    <w:rsid w:val="003A15E9"/>
    <w:rsid w:val="003A58C3"/>
    <w:rsid w:val="003A791E"/>
    <w:rsid w:val="003B37FE"/>
    <w:rsid w:val="003B42F6"/>
    <w:rsid w:val="003B7C96"/>
    <w:rsid w:val="003D0931"/>
    <w:rsid w:val="003D3232"/>
    <w:rsid w:val="003E67B6"/>
    <w:rsid w:val="003F1497"/>
    <w:rsid w:val="003F4A88"/>
    <w:rsid w:val="003F50F5"/>
    <w:rsid w:val="00401D30"/>
    <w:rsid w:val="00405E5B"/>
    <w:rsid w:val="004104D9"/>
    <w:rsid w:val="004131AE"/>
    <w:rsid w:val="004408BB"/>
    <w:rsid w:val="00443AAF"/>
    <w:rsid w:val="004504C9"/>
    <w:rsid w:val="00450933"/>
    <w:rsid w:val="0045748A"/>
    <w:rsid w:val="004629A0"/>
    <w:rsid w:val="004669B4"/>
    <w:rsid w:val="00467145"/>
    <w:rsid w:val="004672AC"/>
    <w:rsid w:val="00467611"/>
    <w:rsid w:val="00477434"/>
    <w:rsid w:val="00487799"/>
    <w:rsid w:val="0049141C"/>
    <w:rsid w:val="00497249"/>
    <w:rsid w:val="004A046F"/>
    <w:rsid w:val="004A442D"/>
    <w:rsid w:val="004A7E74"/>
    <w:rsid w:val="004B1B64"/>
    <w:rsid w:val="004B5110"/>
    <w:rsid w:val="004D3B65"/>
    <w:rsid w:val="004D4767"/>
    <w:rsid w:val="004E421A"/>
    <w:rsid w:val="004F2D37"/>
    <w:rsid w:val="004F620C"/>
    <w:rsid w:val="00500CC0"/>
    <w:rsid w:val="00501CD1"/>
    <w:rsid w:val="005031B7"/>
    <w:rsid w:val="00505B3A"/>
    <w:rsid w:val="00506BC0"/>
    <w:rsid w:val="005109CC"/>
    <w:rsid w:val="0053256F"/>
    <w:rsid w:val="00532FF8"/>
    <w:rsid w:val="005337E0"/>
    <w:rsid w:val="005362FF"/>
    <w:rsid w:val="0054608B"/>
    <w:rsid w:val="00546B03"/>
    <w:rsid w:val="0055233D"/>
    <w:rsid w:val="00552946"/>
    <w:rsid w:val="00561155"/>
    <w:rsid w:val="00561C30"/>
    <w:rsid w:val="00562123"/>
    <w:rsid w:val="005664C6"/>
    <w:rsid w:val="00570F3C"/>
    <w:rsid w:val="0057293D"/>
    <w:rsid w:val="005734EE"/>
    <w:rsid w:val="00580D03"/>
    <w:rsid w:val="00593F60"/>
    <w:rsid w:val="005B6005"/>
    <w:rsid w:val="005B6C5C"/>
    <w:rsid w:val="005C36C6"/>
    <w:rsid w:val="005C5DE8"/>
    <w:rsid w:val="005C639E"/>
    <w:rsid w:val="005C7E66"/>
    <w:rsid w:val="005D5D14"/>
    <w:rsid w:val="005D7F32"/>
    <w:rsid w:val="005E256A"/>
    <w:rsid w:val="005E327F"/>
    <w:rsid w:val="005E3762"/>
    <w:rsid w:val="005F5C2D"/>
    <w:rsid w:val="00601E6A"/>
    <w:rsid w:val="00605718"/>
    <w:rsid w:val="00620846"/>
    <w:rsid w:val="00620DFE"/>
    <w:rsid w:val="0062334D"/>
    <w:rsid w:val="00627043"/>
    <w:rsid w:val="006367BB"/>
    <w:rsid w:val="00645818"/>
    <w:rsid w:val="00646BFC"/>
    <w:rsid w:val="00651536"/>
    <w:rsid w:val="00657A6F"/>
    <w:rsid w:val="00662550"/>
    <w:rsid w:val="00664D57"/>
    <w:rsid w:val="00666C02"/>
    <w:rsid w:val="0069095C"/>
    <w:rsid w:val="00691777"/>
    <w:rsid w:val="00692393"/>
    <w:rsid w:val="006974A9"/>
    <w:rsid w:val="00697F8B"/>
    <w:rsid w:val="006A0254"/>
    <w:rsid w:val="006A2685"/>
    <w:rsid w:val="006A2CF1"/>
    <w:rsid w:val="006B72FE"/>
    <w:rsid w:val="006D0953"/>
    <w:rsid w:val="006E5404"/>
    <w:rsid w:val="00701561"/>
    <w:rsid w:val="0070373C"/>
    <w:rsid w:val="0071244B"/>
    <w:rsid w:val="007149B5"/>
    <w:rsid w:val="00714B22"/>
    <w:rsid w:val="007220F6"/>
    <w:rsid w:val="00724FE1"/>
    <w:rsid w:val="00732831"/>
    <w:rsid w:val="00733BF6"/>
    <w:rsid w:val="00733D36"/>
    <w:rsid w:val="007345EE"/>
    <w:rsid w:val="00741C34"/>
    <w:rsid w:val="007442DB"/>
    <w:rsid w:val="007648D8"/>
    <w:rsid w:val="00767B44"/>
    <w:rsid w:val="007743F0"/>
    <w:rsid w:val="00780B16"/>
    <w:rsid w:val="007916F9"/>
    <w:rsid w:val="00794DB4"/>
    <w:rsid w:val="0079539F"/>
    <w:rsid w:val="007A323F"/>
    <w:rsid w:val="007B7A8B"/>
    <w:rsid w:val="007C021F"/>
    <w:rsid w:val="007C6647"/>
    <w:rsid w:val="007E2B6D"/>
    <w:rsid w:val="007E6C9B"/>
    <w:rsid w:val="007F223B"/>
    <w:rsid w:val="008100C6"/>
    <w:rsid w:val="00813506"/>
    <w:rsid w:val="008145DC"/>
    <w:rsid w:val="008240FA"/>
    <w:rsid w:val="008412A2"/>
    <w:rsid w:val="008420F5"/>
    <w:rsid w:val="008440A3"/>
    <w:rsid w:val="00846751"/>
    <w:rsid w:val="008474ED"/>
    <w:rsid w:val="008507B0"/>
    <w:rsid w:val="00872CAF"/>
    <w:rsid w:val="008746D7"/>
    <w:rsid w:val="00874E6B"/>
    <w:rsid w:val="00881161"/>
    <w:rsid w:val="00881B0D"/>
    <w:rsid w:val="00886711"/>
    <w:rsid w:val="00891678"/>
    <w:rsid w:val="0089460E"/>
    <w:rsid w:val="008A3D4D"/>
    <w:rsid w:val="008A4849"/>
    <w:rsid w:val="008B3A75"/>
    <w:rsid w:val="008B40FB"/>
    <w:rsid w:val="008B6A2E"/>
    <w:rsid w:val="008D2544"/>
    <w:rsid w:val="008D2947"/>
    <w:rsid w:val="008D74F7"/>
    <w:rsid w:val="008E53CC"/>
    <w:rsid w:val="008F2594"/>
    <w:rsid w:val="008F541E"/>
    <w:rsid w:val="00914324"/>
    <w:rsid w:val="00924E52"/>
    <w:rsid w:val="00927539"/>
    <w:rsid w:val="009325E7"/>
    <w:rsid w:val="00932D5F"/>
    <w:rsid w:val="009525A7"/>
    <w:rsid w:val="00974596"/>
    <w:rsid w:val="00984E13"/>
    <w:rsid w:val="0098637A"/>
    <w:rsid w:val="00992417"/>
    <w:rsid w:val="00993114"/>
    <w:rsid w:val="009947D9"/>
    <w:rsid w:val="009972EB"/>
    <w:rsid w:val="00997E46"/>
    <w:rsid w:val="00997ED6"/>
    <w:rsid w:val="009A50B9"/>
    <w:rsid w:val="009B38ED"/>
    <w:rsid w:val="009B634A"/>
    <w:rsid w:val="009C6AE9"/>
    <w:rsid w:val="009D1DD7"/>
    <w:rsid w:val="009D5FEA"/>
    <w:rsid w:val="009E4FEF"/>
    <w:rsid w:val="009E6E79"/>
    <w:rsid w:val="009E7262"/>
    <w:rsid w:val="009F5C65"/>
    <w:rsid w:val="009F70E6"/>
    <w:rsid w:val="00A00249"/>
    <w:rsid w:val="00A00AA0"/>
    <w:rsid w:val="00A01484"/>
    <w:rsid w:val="00A03E14"/>
    <w:rsid w:val="00A03EE0"/>
    <w:rsid w:val="00A15FF4"/>
    <w:rsid w:val="00A331AC"/>
    <w:rsid w:val="00A35317"/>
    <w:rsid w:val="00A40711"/>
    <w:rsid w:val="00A40F0C"/>
    <w:rsid w:val="00A44CF9"/>
    <w:rsid w:val="00A53B82"/>
    <w:rsid w:val="00A54EFA"/>
    <w:rsid w:val="00A563F4"/>
    <w:rsid w:val="00A56FF8"/>
    <w:rsid w:val="00A65A01"/>
    <w:rsid w:val="00A65FB0"/>
    <w:rsid w:val="00A66364"/>
    <w:rsid w:val="00A73AD4"/>
    <w:rsid w:val="00A84CEB"/>
    <w:rsid w:val="00A84E38"/>
    <w:rsid w:val="00A90BB7"/>
    <w:rsid w:val="00A915C7"/>
    <w:rsid w:val="00A94DB4"/>
    <w:rsid w:val="00AA1F8F"/>
    <w:rsid w:val="00AA2A12"/>
    <w:rsid w:val="00AB5AEE"/>
    <w:rsid w:val="00AB72F3"/>
    <w:rsid w:val="00AC343B"/>
    <w:rsid w:val="00AD1AFC"/>
    <w:rsid w:val="00AD3CAF"/>
    <w:rsid w:val="00AE1A53"/>
    <w:rsid w:val="00AF7C6F"/>
    <w:rsid w:val="00B00F34"/>
    <w:rsid w:val="00B014CD"/>
    <w:rsid w:val="00B12AC2"/>
    <w:rsid w:val="00B12DBB"/>
    <w:rsid w:val="00B21E08"/>
    <w:rsid w:val="00B27FAF"/>
    <w:rsid w:val="00B45D29"/>
    <w:rsid w:val="00B46F24"/>
    <w:rsid w:val="00B51A88"/>
    <w:rsid w:val="00B5577F"/>
    <w:rsid w:val="00B55FCB"/>
    <w:rsid w:val="00B574D9"/>
    <w:rsid w:val="00B60928"/>
    <w:rsid w:val="00B6650C"/>
    <w:rsid w:val="00B715A7"/>
    <w:rsid w:val="00B71E22"/>
    <w:rsid w:val="00B72696"/>
    <w:rsid w:val="00B751DA"/>
    <w:rsid w:val="00B84AFC"/>
    <w:rsid w:val="00B8642C"/>
    <w:rsid w:val="00B93109"/>
    <w:rsid w:val="00B93B75"/>
    <w:rsid w:val="00BA116E"/>
    <w:rsid w:val="00BA3EC4"/>
    <w:rsid w:val="00BA79DB"/>
    <w:rsid w:val="00BB1F15"/>
    <w:rsid w:val="00BB247E"/>
    <w:rsid w:val="00BB3142"/>
    <w:rsid w:val="00BB4622"/>
    <w:rsid w:val="00BC4539"/>
    <w:rsid w:val="00BE1B2C"/>
    <w:rsid w:val="00BE6E80"/>
    <w:rsid w:val="00BF031E"/>
    <w:rsid w:val="00BF0447"/>
    <w:rsid w:val="00C02D6E"/>
    <w:rsid w:val="00C04BBE"/>
    <w:rsid w:val="00C144EE"/>
    <w:rsid w:val="00C151AF"/>
    <w:rsid w:val="00C15453"/>
    <w:rsid w:val="00C20C22"/>
    <w:rsid w:val="00C211A6"/>
    <w:rsid w:val="00C2281B"/>
    <w:rsid w:val="00C30DFD"/>
    <w:rsid w:val="00C349FB"/>
    <w:rsid w:val="00C422D0"/>
    <w:rsid w:val="00C44C69"/>
    <w:rsid w:val="00C47812"/>
    <w:rsid w:val="00C517DA"/>
    <w:rsid w:val="00C628E4"/>
    <w:rsid w:val="00C7080E"/>
    <w:rsid w:val="00C72957"/>
    <w:rsid w:val="00C72C5F"/>
    <w:rsid w:val="00C74B33"/>
    <w:rsid w:val="00C75B3F"/>
    <w:rsid w:val="00C775FA"/>
    <w:rsid w:val="00C77605"/>
    <w:rsid w:val="00C8146B"/>
    <w:rsid w:val="00C81896"/>
    <w:rsid w:val="00C906B5"/>
    <w:rsid w:val="00C90B0B"/>
    <w:rsid w:val="00CA0D3B"/>
    <w:rsid w:val="00CA1795"/>
    <w:rsid w:val="00CC4ED3"/>
    <w:rsid w:val="00CC5A56"/>
    <w:rsid w:val="00CC7AAB"/>
    <w:rsid w:val="00CD54D3"/>
    <w:rsid w:val="00CE2447"/>
    <w:rsid w:val="00CF2CCA"/>
    <w:rsid w:val="00D04B3B"/>
    <w:rsid w:val="00D109EB"/>
    <w:rsid w:val="00D12CCD"/>
    <w:rsid w:val="00D30CDF"/>
    <w:rsid w:val="00D3250D"/>
    <w:rsid w:val="00D3721A"/>
    <w:rsid w:val="00D50314"/>
    <w:rsid w:val="00D506B0"/>
    <w:rsid w:val="00D60B4B"/>
    <w:rsid w:val="00D629B1"/>
    <w:rsid w:val="00D70B6B"/>
    <w:rsid w:val="00D70E70"/>
    <w:rsid w:val="00D71ED1"/>
    <w:rsid w:val="00D7CB17"/>
    <w:rsid w:val="00D81AC8"/>
    <w:rsid w:val="00D8541F"/>
    <w:rsid w:val="00D87F83"/>
    <w:rsid w:val="00D92FCD"/>
    <w:rsid w:val="00D96E04"/>
    <w:rsid w:val="00DA5691"/>
    <w:rsid w:val="00DA6AE2"/>
    <w:rsid w:val="00DC0050"/>
    <w:rsid w:val="00DC3100"/>
    <w:rsid w:val="00DC336D"/>
    <w:rsid w:val="00DD1ADD"/>
    <w:rsid w:val="00DD38C4"/>
    <w:rsid w:val="00DE011A"/>
    <w:rsid w:val="00DE07DE"/>
    <w:rsid w:val="00DF384C"/>
    <w:rsid w:val="00DF3C07"/>
    <w:rsid w:val="00DF620A"/>
    <w:rsid w:val="00E00E35"/>
    <w:rsid w:val="00E0124A"/>
    <w:rsid w:val="00E03F44"/>
    <w:rsid w:val="00E04EAA"/>
    <w:rsid w:val="00E11B94"/>
    <w:rsid w:val="00E20009"/>
    <w:rsid w:val="00E26A84"/>
    <w:rsid w:val="00E356EB"/>
    <w:rsid w:val="00E37DE2"/>
    <w:rsid w:val="00E456C7"/>
    <w:rsid w:val="00E52021"/>
    <w:rsid w:val="00E5312D"/>
    <w:rsid w:val="00E6555A"/>
    <w:rsid w:val="00E670FC"/>
    <w:rsid w:val="00E82281"/>
    <w:rsid w:val="00E82DCF"/>
    <w:rsid w:val="00EA22E2"/>
    <w:rsid w:val="00EA591D"/>
    <w:rsid w:val="00EB05F9"/>
    <w:rsid w:val="00EB2C3F"/>
    <w:rsid w:val="00EB5064"/>
    <w:rsid w:val="00EC23EC"/>
    <w:rsid w:val="00ED1119"/>
    <w:rsid w:val="00ED5A65"/>
    <w:rsid w:val="00EF0413"/>
    <w:rsid w:val="00EF40A1"/>
    <w:rsid w:val="00F13322"/>
    <w:rsid w:val="00F15C89"/>
    <w:rsid w:val="00F16AD3"/>
    <w:rsid w:val="00F21DE3"/>
    <w:rsid w:val="00F23121"/>
    <w:rsid w:val="00F254F6"/>
    <w:rsid w:val="00F32E42"/>
    <w:rsid w:val="00F40B9C"/>
    <w:rsid w:val="00F42645"/>
    <w:rsid w:val="00F42807"/>
    <w:rsid w:val="00F47030"/>
    <w:rsid w:val="00F5496C"/>
    <w:rsid w:val="00F54E21"/>
    <w:rsid w:val="00F60BD2"/>
    <w:rsid w:val="00F662C1"/>
    <w:rsid w:val="00F8065D"/>
    <w:rsid w:val="00F8265B"/>
    <w:rsid w:val="00F84D11"/>
    <w:rsid w:val="00F85E29"/>
    <w:rsid w:val="00F879E4"/>
    <w:rsid w:val="00F90341"/>
    <w:rsid w:val="00F932F4"/>
    <w:rsid w:val="00FB6606"/>
    <w:rsid w:val="00FB6B15"/>
    <w:rsid w:val="00FB6F71"/>
    <w:rsid w:val="00FD2A0E"/>
    <w:rsid w:val="00FD3C98"/>
    <w:rsid w:val="00FD4020"/>
    <w:rsid w:val="00FE1F87"/>
    <w:rsid w:val="5B1D8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451432"/>
  <w15:chartTrackingRefBased/>
  <w15:docId w15:val="{074FFE80-0B6A-4256-8B35-3B9A964FB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BFC"/>
    <w:pPr>
      <w:spacing w:line="340" w:lineRule="atLeast"/>
      <w:jc w:val="both"/>
    </w:pPr>
    <w:rPr>
      <w:rFonts w:ascii="Times New Roman" w:eastAsia="Times New Roman" w:hAnsi="Times New Roman"/>
      <w:color w:val="000000"/>
      <w:sz w:val="24"/>
      <w:lang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basedOn w:val="MDPI31text"/>
    <w:next w:val="MDPI12title"/>
    <w:qFormat/>
    <w:rsid w:val="00646BFC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646BFC"/>
    <w:pPr>
      <w:adjustRightInd w:val="0"/>
      <w:snapToGrid w:val="0"/>
      <w:spacing w:after="240" w:line="400" w:lineRule="exac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646BFC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a"/>
    <w:qFormat/>
    <w:rsid w:val="00646BFC"/>
    <w:pPr>
      <w:ind w:left="113"/>
      <w:jc w:val="left"/>
    </w:pPr>
    <w:rPr>
      <w:snapToGrid/>
    </w:rPr>
  </w:style>
  <w:style w:type="paragraph" w:customStyle="1" w:styleId="MDPI16affiliation">
    <w:name w:val="MDPI_1.6_affiliation"/>
    <w:basedOn w:val="MDPI62Acknowledgments"/>
    <w:qFormat/>
    <w:rsid w:val="00646BFC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646BFC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a"/>
    <w:qFormat/>
    <w:rsid w:val="00646BFC"/>
    <w:pPr>
      <w:spacing w:before="240"/>
      <w:ind w:left="113" w:firstLine="0"/>
    </w:pPr>
  </w:style>
  <w:style w:type="paragraph" w:customStyle="1" w:styleId="MDPI19line">
    <w:name w:val="MDPI_1.9_line"/>
    <w:basedOn w:val="MDPI31text"/>
    <w:qFormat/>
    <w:rsid w:val="00646BFC"/>
    <w:pPr>
      <w:pBdr>
        <w:bottom w:val="single" w:sz="6" w:space="1" w:color="auto"/>
      </w:pBdr>
      <w:ind w:firstLine="0"/>
    </w:pPr>
    <w:rPr>
      <w:snapToGrid/>
      <w:szCs w:val="24"/>
    </w:rPr>
  </w:style>
  <w:style w:type="paragraph" w:styleId="a3">
    <w:name w:val="footer"/>
    <w:basedOn w:val="a"/>
    <w:link w:val="Char"/>
    <w:uiPriority w:val="99"/>
    <w:rsid w:val="00646BFC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Char">
    <w:name w:val="바닥글 Char"/>
    <w:link w:val="a3"/>
    <w:uiPriority w:val="99"/>
    <w:rsid w:val="00646BFC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styleId="a4">
    <w:name w:val="header"/>
    <w:basedOn w:val="a"/>
    <w:link w:val="Char0"/>
    <w:uiPriority w:val="99"/>
    <w:rsid w:val="00646B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0">
    <w:name w:val="머리글 Char"/>
    <w:link w:val="a4"/>
    <w:uiPriority w:val="99"/>
    <w:rsid w:val="00646BFC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paragraph" w:customStyle="1" w:styleId="MDPIheaderjournallogo">
    <w:name w:val="MDPI_header_journal_logo"/>
    <w:qFormat/>
    <w:rsid w:val="00646BFC"/>
    <w:pPr>
      <w:adjustRightInd w:val="0"/>
      <w:snapToGrid w:val="0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646BFC"/>
    <w:pPr>
      <w:ind w:firstLine="0"/>
    </w:pPr>
  </w:style>
  <w:style w:type="paragraph" w:customStyle="1" w:styleId="MDPI33textspaceafter">
    <w:name w:val="MDPI_3.3_text_space_after"/>
    <w:basedOn w:val="MDPI31text"/>
    <w:qFormat/>
    <w:rsid w:val="00646BFC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646BFC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646BFC"/>
    <w:pPr>
      <w:spacing w:after="120"/>
    </w:pPr>
  </w:style>
  <w:style w:type="paragraph" w:customStyle="1" w:styleId="MDPI36textafterlist">
    <w:name w:val="MDPI_3.6_text_after_list"/>
    <w:basedOn w:val="MDPI31text"/>
    <w:qFormat/>
    <w:rsid w:val="00646BFC"/>
    <w:pPr>
      <w:spacing w:before="120"/>
    </w:pPr>
  </w:style>
  <w:style w:type="paragraph" w:customStyle="1" w:styleId="MDPI37itemize">
    <w:name w:val="MDPI_3.7_itemize"/>
    <w:basedOn w:val="MDPI31text"/>
    <w:qFormat/>
    <w:rsid w:val="00646BFC"/>
    <w:pPr>
      <w:numPr>
        <w:numId w:val="1"/>
      </w:numPr>
      <w:ind w:left="425" w:hanging="425"/>
    </w:pPr>
  </w:style>
  <w:style w:type="paragraph" w:customStyle="1" w:styleId="MDPI38bullet">
    <w:name w:val="MDPI_3.8_bullet"/>
    <w:basedOn w:val="MDPI31text"/>
    <w:qFormat/>
    <w:rsid w:val="00646BFC"/>
    <w:pPr>
      <w:numPr>
        <w:numId w:val="2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646BFC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646BFC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646BFC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646BFC"/>
    <w:pPr>
      <w:spacing w:before="240" w:after="120" w:line="260" w:lineRule="atLeast"/>
      <w:ind w:left="425" w:right="425"/>
    </w:pPr>
    <w:rPr>
      <w:snapToGrid/>
      <w:szCs w:val="22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646BFC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646BFC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646BFC"/>
    <w:pPr>
      <w:jc w:val="center"/>
    </w:pPr>
    <w:rPr>
      <w:rFonts w:ascii="Palatino Linotype" w:eastAsia="Times New Roman" w:hAnsi="Palatino Linotype"/>
      <w:snapToGrid w:val="0"/>
      <w:color w:val="00000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646BFC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646BFC"/>
    <w:rPr>
      <w:rFonts w:eastAsia="SimSun"/>
      <w:color w:val="auto"/>
      <w:lang w:eastAsia="en-US"/>
    </w:rPr>
  </w:style>
  <w:style w:type="paragraph" w:customStyle="1" w:styleId="MDPI81theorem">
    <w:name w:val="MDPI_8.1_theorem"/>
    <w:basedOn w:val="MDPI32textnoindent"/>
    <w:qFormat/>
    <w:rsid w:val="00646BFC"/>
    <w:rPr>
      <w:i/>
    </w:rPr>
  </w:style>
  <w:style w:type="paragraph" w:customStyle="1" w:styleId="MDPI82proof">
    <w:name w:val="MDPI_8.2_proof"/>
    <w:basedOn w:val="MDPI32textnoindent"/>
    <w:qFormat/>
    <w:rsid w:val="00646BFC"/>
  </w:style>
  <w:style w:type="paragraph" w:customStyle="1" w:styleId="MDPIfooterfirstpage">
    <w:name w:val="MDPI_footer_firstpage"/>
    <w:basedOn w:val="a"/>
    <w:qFormat/>
    <w:rsid w:val="00646BFC"/>
    <w:pPr>
      <w:tabs>
        <w:tab w:val="right" w:pos="8845"/>
      </w:tabs>
      <w:adjustRightInd w:val="0"/>
      <w:snapToGrid w:val="0"/>
      <w:spacing w:before="120" w:line="160" w:lineRule="exact"/>
      <w:jc w:val="left"/>
    </w:pPr>
    <w:rPr>
      <w:rFonts w:ascii="Palatino Linotype" w:hAnsi="Palatino Linotype"/>
      <w:color w:val="auto"/>
      <w:sz w:val="16"/>
    </w:rPr>
  </w:style>
  <w:style w:type="paragraph" w:customStyle="1" w:styleId="MDPI31text">
    <w:name w:val="MDPI_3.1_text"/>
    <w:qFormat/>
    <w:rsid w:val="00646BFC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646BFC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646BFC"/>
    <w:pPr>
      <w:outlineLvl w:val="0"/>
    </w:pPr>
    <w:rPr>
      <w:b/>
    </w:rPr>
  </w:style>
  <w:style w:type="paragraph" w:customStyle="1" w:styleId="MDPI22heading2">
    <w:name w:val="MDPI_2.2_heading2"/>
    <w:basedOn w:val="a"/>
    <w:qFormat/>
    <w:rsid w:val="00646BFC"/>
    <w:pPr>
      <w:kinsoku w:val="0"/>
      <w:overflowPunct w:val="0"/>
      <w:autoSpaceDE w:val="0"/>
      <w:autoSpaceDN w:val="0"/>
      <w:adjustRightInd w:val="0"/>
      <w:snapToGrid w:val="0"/>
      <w:spacing w:before="240" w:after="120" w:line="260" w:lineRule="atLeast"/>
      <w:jc w:val="left"/>
      <w:outlineLvl w:val="1"/>
    </w:pPr>
    <w:rPr>
      <w:rFonts w:ascii="Palatino Linotype" w:hAnsi="Palatino Linotype"/>
      <w:i/>
      <w:noProof/>
      <w:snapToGrid w:val="0"/>
      <w:sz w:val="20"/>
      <w:szCs w:val="22"/>
      <w:lang w:bidi="en-US"/>
    </w:rPr>
  </w:style>
  <w:style w:type="paragraph" w:customStyle="1" w:styleId="MDPI71References">
    <w:name w:val="MDPI_7.1_References"/>
    <w:basedOn w:val="MDPI62Acknowledgments"/>
    <w:qFormat/>
    <w:rsid w:val="00646BFC"/>
    <w:pPr>
      <w:numPr>
        <w:numId w:val="3"/>
      </w:numPr>
      <w:spacing w:before="0" w:line="260" w:lineRule="atLeast"/>
      <w:ind w:left="425" w:hanging="425"/>
    </w:pPr>
  </w:style>
  <w:style w:type="paragraph" w:styleId="a5">
    <w:name w:val="Balloon Text"/>
    <w:basedOn w:val="a"/>
    <w:link w:val="Char1"/>
    <w:uiPriority w:val="99"/>
    <w:semiHidden/>
    <w:unhideWhenUsed/>
    <w:rsid w:val="00646BFC"/>
    <w:pPr>
      <w:spacing w:line="240" w:lineRule="auto"/>
    </w:pPr>
    <w:rPr>
      <w:sz w:val="18"/>
      <w:szCs w:val="18"/>
    </w:rPr>
  </w:style>
  <w:style w:type="character" w:customStyle="1" w:styleId="Char1">
    <w:name w:val="풍선 도움말 텍스트 Char"/>
    <w:link w:val="a5"/>
    <w:uiPriority w:val="99"/>
    <w:semiHidden/>
    <w:rsid w:val="00646BFC"/>
    <w:rPr>
      <w:rFonts w:ascii="Times New Roman" w:eastAsia="Times New Roman" w:hAnsi="Times New Roman" w:cs="Times New Roman"/>
      <w:color w:val="000000"/>
      <w:kern w:val="0"/>
      <w:sz w:val="18"/>
      <w:szCs w:val="18"/>
      <w:lang w:eastAsia="de-DE"/>
    </w:rPr>
  </w:style>
  <w:style w:type="character" w:styleId="a6">
    <w:name w:val="line number"/>
    <w:basedOn w:val="a0"/>
    <w:uiPriority w:val="99"/>
    <w:semiHidden/>
    <w:unhideWhenUsed/>
    <w:rsid w:val="00646BFC"/>
  </w:style>
  <w:style w:type="table" w:customStyle="1" w:styleId="MDPI41threelinetable">
    <w:name w:val="MDPI_4.1_three_line_table"/>
    <w:basedOn w:val="a1"/>
    <w:uiPriority w:val="99"/>
    <w:rsid w:val="00B72696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Calibri Light" w:hAnsi="Calibri Light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7">
    <w:name w:val="Hyperlink"/>
    <w:uiPriority w:val="99"/>
    <w:unhideWhenUsed/>
    <w:rsid w:val="003A791E"/>
    <w:rPr>
      <w:color w:val="0563C1"/>
      <w:u w:val="single"/>
    </w:rPr>
  </w:style>
  <w:style w:type="character" w:customStyle="1" w:styleId="1">
    <w:name w:val="확인되지 않은 멘션1"/>
    <w:uiPriority w:val="99"/>
    <w:semiHidden/>
    <w:unhideWhenUsed/>
    <w:rsid w:val="00A65FB0"/>
    <w:rPr>
      <w:color w:val="605E5C"/>
      <w:shd w:val="clear" w:color="auto" w:fill="E1DFDD"/>
    </w:rPr>
  </w:style>
  <w:style w:type="table" w:styleId="a8">
    <w:name w:val="Table Grid"/>
    <w:basedOn w:val="a1"/>
    <w:uiPriority w:val="59"/>
    <w:rsid w:val="00506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2">
    <w:name w:val="확인되지 않은 멘션2"/>
    <w:uiPriority w:val="99"/>
    <w:semiHidden/>
    <w:unhideWhenUsed/>
    <w:rsid w:val="00CF2CCA"/>
    <w:rPr>
      <w:color w:val="605E5C"/>
      <w:shd w:val="clear" w:color="auto" w:fill="E1DFDD"/>
    </w:rPr>
  </w:style>
  <w:style w:type="paragraph" w:styleId="a9">
    <w:name w:val="annotation text"/>
    <w:basedOn w:val="a"/>
    <w:link w:val="Char2"/>
    <w:uiPriority w:val="99"/>
    <w:unhideWhenUsed/>
    <w:pPr>
      <w:jc w:val="left"/>
    </w:pPr>
  </w:style>
  <w:style w:type="character" w:customStyle="1" w:styleId="Char2">
    <w:name w:val="메모 텍스트 Char"/>
    <w:link w:val="a9"/>
    <w:uiPriority w:val="99"/>
    <w:rPr>
      <w:rFonts w:ascii="Times New Roman" w:eastAsia="Times New Roman" w:hAnsi="Times New Roman"/>
      <w:color w:val="000000"/>
      <w:sz w:val="24"/>
      <w:lang w:eastAsia="de-DE"/>
    </w:rPr>
  </w:style>
  <w:style w:type="character" w:styleId="aa">
    <w:name w:val="annotation reference"/>
    <w:uiPriority w:val="99"/>
    <w:semiHidden/>
    <w:unhideWhenUsed/>
    <w:rPr>
      <w:sz w:val="18"/>
      <w:szCs w:val="18"/>
    </w:rPr>
  </w:style>
  <w:style w:type="paragraph" w:styleId="ab">
    <w:name w:val="Revision"/>
    <w:hidden/>
    <w:uiPriority w:val="99"/>
    <w:semiHidden/>
    <w:rsid w:val="00A90BB7"/>
    <w:rPr>
      <w:rFonts w:ascii="Times New Roman" w:eastAsia="Times New Roman" w:hAnsi="Times New Roman"/>
      <w:color w:val="000000"/>
      <w:sz w:val="24"/>
      <w:lang w:eastAsia="de-DE"/>
    </w:rPr>
  </w:style>
  <w:style w:type="paragraph" w:styleId="ac">
    <w:name w:val="annotation subject"/>
    <w:basedOn w:val="a9"/>
    <w:next w:val="a9"/>
    <w:link w:val="Char3"/>
    <w:uiPriority w:val="99"/>
    <w:semiHidden/>
    <w:unhideWhenUsed/>
    <w:rsid w:val="00D109EB"/>
    <w:rPr>
      <w:b/>
      <w:bCs/>
    </w:rPr>
  </w:style>
  <w:style w:type="character" w:customStyle="1" w:styleId="Char3">
    <w:name w:val="메모 주제 Char"/>
    <w:link w:val="ac"/>
    <w:uiPriority w:val="99"/>
    <w:semiHidden/>
    <w:rsid w:val="00D109EB"/>
    <w:rPr>
      <w:rFonts w:ascii="Times New Roman" w:eastAsia="Times New Roman" w:hAnsi="Times New Roman"/>
      <w:b/>
      <w:bCs/>
      <w:color w:val="000000"/>
      <w:sz w:val="24"/>
      <w:lang w:eastAsia="de-DE"/>
    </w:rPr>
  </w:style>
  <w:style w:type="character" w:styleId="ad">
    <w:name w:val="FollowedHyperlink"/>
    <w:uiPriority w:val="99"/>
    <w:semiHidden/>
    <w:unhideWhenUsed/>
    <w:rsid w:val="00914324"/>
    <w:rPr>
      <w:color w:val="954F72"/>
      <w:u w:val="single"/>
    </w:rPr>
  </w:style>
  <w:style w:type="paragraph" w:customStyle="1" w:styleId="msonormal0">
    <w:name w:val="msonormal"/>
    <w:basedOn w:val="a"/>
    <w:rsid w:val="00914324"/>
    <w:pPr>
      <w:spacing w:before="100" w:beforeAutospacing="1" w:after="100" w:afterAutospacing="1" w:line="240" w:lineRule="auto"/>
      <w:jc w:val="left"/>
    </w:pPr>
    <w:rPr>
      <w:rFonts w:ascii="굴림" w:eastAsia="굴림" w:hAnsi="굴림" w:cs="굴림"/>
      <w:color w:val="auto"/>
      <w:szCs w:val="24"/>
      <w:lang w:eastAsia="ko-KR"/>
    </w:rPr>
  </w:style>
  <w:style w:type="paragraph" w:customStyle="1" w:styleId="font0">
    <w:name w:val="font0"/>
    <w:basedOn w:val="a"/>
    <w:rsid w:val="00914324"/>
    <w:pPr>
      <w:spacing w:before="100" w:beforeAutospacing="1" w:after="100" w:afterAutospacing="1" w:line="240" w:lineRule="auto"/>
      <w:jc w:val="left"/>
    </w:pPr>
    <w:rPr>
      <w:rFonts w:ascii="맑은 고딕" w:eastAsia="맑은 고딕" w:hAnsi="맑은 고딕" w:cs="굴림"/>
      <w:sz w:val="22"/>
      <w:szCs w:val="22"/>
      <w:lang w:eastAsia="ko-KR"/>
    </w:rPr>
  </w:style>
  <w:style w:type="paragraph" w:customStyle="1" w:styleId="font5">
    <w:name w:val="font5"/>
    <w:basedOn w:val="a"/>
    <w:rsid w:val="00914324"/>
    <w:pPr>
      <w:spacing w:before="100" w:beforeAutospacing="1" w:after="100" w:afterAutospacing="1" w:line="240" w:lineRule="auto"/>
      <w:jc w:val="left"/>
    </w:pPr>
    <w:rPr>
      <w:rFonts w:ascii="맑은 고딕" w:eastAsia="맑은 고딕" w:hAnsi="맑은 고딕" w:cs="굴림"/>
      <w:color w:val="auto"/>
      <w:sz w:val="16"/>
      <w:szCs w:val="16"/>
      <w:lang w:eastAsia="ko-KR"/>
    </w:rPr>
  </w:style>
  <w:style w:type="paragraph" w:customStyle="1" w:styleId="font6">
    <w:name w:val="font6"/>
    <w:basedOn w:val="a"/>
    <w:rsid w:val="00914324"/>
    <w:pPr>
      <w:spacing w:before="100" w:beforeAutospacing="1" w:after="100" w:afterAutospacing="1" w:line="240" w:lineRule="auto"/>
      <w:jc w:val="left"/>
    </w:pPr>
    <w:rPr>
      <w:rFonts w:ascii="맑은 고딕" w:eastAsia="맑은 고딕" w:hAnsi="맑은 고딕" w:cs="굴림"/>
      <w:i/>
      <w:iCs/>
      <w:sz w:val="22"/>
      <w:szCs w:val="22"/>
      <w:lang w:eastAsia="ko-KR"/>
    </w:rPr>
  </w:style>
  <w:style w:type="paragraph" w:customStyle="1" w:styleId="font7">
    <w:name w:val="font7"/>
    <w:basedOn w:val="a"/>
    <w:rsid w:val="00914324"/>
    <w:pPr>
      <w:spacing w:before="100" w:beforeAutospacing="1" w:after="100" w:afterAutospacing="1" w:line="240" w:lineRule="auto"/>
      <w:jc w:val="left"/>
    </w:pPr>
    <w:rPr>
      <w:rFonts w:ascii="맑은 고딕" w:eastAsia="맑은 고딕" w:hAnsi="맑은 고딕" w:cs="굴림"/>
      <w:sz w:val="22"/>
      <w:szCs w:val="22"/>
      <w:lang w:eastAsia="ko-KR"/>
    </w:rPr>
  </w:style>
  <w:style w:type="paragraph" w:customStyle="1" w:styleId="xl63">
    <w:name w:val="xl63"/>
    <w:basedOn w:val="a"/>
    <w:rsid w:val="009143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굴림" w:eastAsia="굴림" w:hAnsi="굴림" w:cs="굴림"/>
      <w:color w:val="auto"/>
      <w:szCs w:val="24"/>
      <w:lang w:eastAsia="ko-KR"/>
    </w:rPr>
  </w:style>
  <w:style w:type="paragraph" w:customStyle="1" w:styleId="xl64">
    <w:name w:val="xl64"/>
    <w:basedOn w:val="a"/>
    <w:rsid w:val="009143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굴림" w:eastAsia="굴림" w:hAnsi="굴림" w:cs="굴림"/>
      <w:i/>
      <w:iCs/>
      <w:color w:val="auto"/>
      <w:szCs w:val="24"/>
      <w:lang w:eastAsia="ko-KR"/>
    </w:rPr>
  </w:style>
  <w:style w:type="character" w:customStyle="1" w:styleId="3">
    <w:name w:val="확인되지 않은 멘션3"/>
    <w:basedOn w:val="a0"/>
    <w:uiPriority w:val="99"/>
    <w:semiHidden/>
    <w:unhideWhenUsed/>
    <w:rsid w:val="000B34EF"/>
    <w:rPr>
      <w:color w:val="605E5C"/>
      <w:shd w:val="clear" w:color="auto" w:fill="E1DFDD"/>
    </w:rPr>
  </w:style>
  <w:style w:type="paragraph" w:customStyle="1" w:styleId="xl65">
    <w:name w:val="xl65"/>
    <w:basedOn w:val="a"/>
    <w:rsid w:val="009E7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굴림" w:eastAsia="굴림" w:hAnsi="굴림" w:cs="굴림"/>
      <w:color w:val="auto"/>
      <w:szCs w:val="24"/>
      <w:lang w:eastAsia="ko-KR"/>
    </w:rPr>
  </w:style>
  <w:style w:type="paragraph" w:customStyle="1" w:styleId="xl66">
    <w:name w:val="xl66"/>
    <w:basedOn w:val="a"/>
    <w:rsid w:val="00090A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Palatino Linotype" w:eastAsia="굴림" w:hAnsi="Palatino Linotype" w:cs="굴림"/>
      <w:sz w:val="16"/>
      <w:szCs w:val="16"/>
      <w:lang w:eastAsia="ko-KR"/>
    </w:rPr>
  </w:style>
  <w:style w:type="paragraph" w:customStyle="1" w:styleId="xl67">
    <w:name w:val="xl67"/>
    <w:basedOn w:val="a"/>
    <w:rsid w:val="00090A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Palatino Linotype" w:eastAsia="굴림" w:hAnsi="Palatino Linotype" w:cs="굴림"/>
      <w:color w:val="auto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8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L-D4\Desktop\IJMS\0.%20Vanilloideae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8A55E-3151-47FE-BA6A-F6AF999C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 Vanilloideae.dot</Template>
  <TotalTime>0</TotalTime>
  <Pages>38</Pages>
  <Words>7467</Words>
  <Characters>42566</Characters>
  <Application>Microsoft Office Word</Application>
  <DocSecurity>0</DocSecurity>
  <Lines>354</Lines>
  <Paragraphs>99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49934</CharactersWithSpaces>
  <SharedDoc>false</SharedDoc>
  <HLinks>
    <vt:vector size="6" baseType="variant">
      <vt:variant>
        <vt:i4>4063264</vt:i4>
      </vt:variant>
      <vt:variant>
        <vt:i4>0</vt:i4>
      </vt:variant>
      <vt:variant>
        <vt:i4>0</vt:i4>
      </vt:variant>
      <vt:variant>
        <vt:i4>5</vt:i4>
      </vt:variant>
      <vt:variant>
        <vt:lpwstr>http://www.mdpi.com/xxx/s1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MPL-D4</dc:creator>
  <cp:keywords/>
  <dc:description/>
  <cp:lastModifiedBy>김영기[ 교수 / 생명공학연구소 ]</cp:lastModifiedBy>
  <cp:revision>2</cp:revision>
  <cp:lastPrinted>2023-06-29T00:11:00Z</cp:lastPrinted>
  <dcterms:created xsi:type="dcterms:W3CDTF">2023-06-29T00:14:00Z</dcterms:created>
  <dcterms:modified xsi:type="dcterms:W3CDTF">2023-06-29T00:14:00Z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http://www.zotero.org/styles/frontiers-in-plant-science</vt:lpwstr>
  </property>
  <property fmtid="{D5CDD505-2E9C-101B-9397-08002B2CF9AE}" pid="13" name="Mendeley Recent Style Name 5_1">
    <vt:lpwstr>Frontiers in Plant Science</vt:lpwstr>
  </property>
  <property fmtid="{D5CDD505-2E9C-101B-9397-08002B2CF9AE}" pid="14" name="Mendeley Recent Style Id 6_1">
    <vt:lpwstr>http://www.zotero.org/styles/genome-biology-and-evolution</vt:lpwstr>
  </property>
  <property fmtid="{D5CDD505-2E9C-101B-9397-08002B2CF9AE}" pid="15" name="Mendeley Recent Style Name 6_1">
    <vt:lpwstr>Genome Biology and Evolution</vt:lpwstr>
  </property>
  <property fmtid="{D5CDD505-2E9C-101B-9397-08002B2CF9AE}" pid="16" name="Mendeley Recent Style Id 7_1">
    <vt:lpwstr>http://www.zotero.org/styles/harvard1</vt:lpwstr>
  </property>
  <property fmtid="{D5CDD505-2E9C-101B-9397-08002B2CF9AE}" pid="17" name="Mendeley Recent Style Name 7_1">
    <vt:lpwstr>Harvard reference format 1 (deprecated)</vt:lpwstr>
  </property>
  <property fmtid="{D5CDD505-2E9C-101B-9397-08002B2CF9AE}" pid="18" name="Mendeley Recent Style Id 8_1">
    <vt:lpwstr>http://www.zotero.org/styles/multidisciplinary-digital-publishing-institute</vt:lpwstr>
  </property>
  <property fmtid="{D5CDD505-2E9C-101B-9397-08002B2CF9AE}" pid="19" name="Mendeley Recent Style Name 8_1">
    <vt:lpwstr>Multidisciplinary Digital Publishing Institute</vt:lpwstr>
  </property>
  <property fmtid="{D5CDD505-2E9C-101B-9397-08002B2CF9AE}" pid="20" name="Mendeley Recent Style Id 9_1">
    <vt:lpwstr>http://www.zotero.org/styles/scientific-reports</vt:lpwstr>
  </property>
  <property fmtid="{D5CDD505-2E9C-101B-9397-08002B2CF9AE}" pid="21" name="Mendeley Recent Style Name 9_1">
    <vt:lpwstr>Scientific Reports</vt:lpwstr>
  </property>
  <property fmtid="{D5CDD505-2E9C-101B-9397-08002B2CF9AE}" pid="22" name="Mendeley Document_1">
    <vt:lpwstr>True</vt:lpwstr>
  </property>
  <property fmtid="{D5CDD505-2E9C-101B-9397-08002B2CF9AE}" pid="23" name="Mendeley Citation Style_1">
    <vt:lpwstr>http://www.zotero.org/styles/multidisciplinary-digital-publishing-institute</vt:lpwstr>
  </property>
  <property fmtid="{D5CDD505-2E9C-101B-9397-08002B2CF9AE}" pid="24" name="Mendeley Unique User Id_1">
    <vt:lpwstr>fa5fecde-6660-349c-8056-71aeab02e7b6</vt:lpwstr>
  </property>
</Properties>
</file>