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EEB5E" w14:textId="77777777" w:rsidR="00942BC9" w:rsidRPr="00F3710D" w:rsidRDefault="00942BC9" w:rsidP="00942BC9">
      <w:pPr>
        <w:pStyle w:val="MDPI52figure"/>
      </w:pPr>
      <w:r w:rsidRPr="00F3710D">
        <w:drawing>
          <wp:inline distT="0" distB="0" distL="0" distR="0" wp14:anchorId="5EAB5899" wp14:editId="6E72BB99">
            <wp:extent cx="6178550" cy="8195563"/>
            <wp:effectExtent l="0" t="0" r="0" b="0"/>
            <wp:docPr id="3" name="Picture 3" descr="C:\Files\WPFiles\PAPER.NEW\ACSS2 gene array paper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iles\WPFiles\PAPER.NEW\ACSS2 gene array paper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1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690C" w14:textId="2BBC995E" w:rsidR="00942BC9" w:rsidRPr="00942BC9" w:rsidRDefault="00942BC9" w:rsidP="00942BC9">
      <w:pPr>
        <w:pStyle w:val="MDPI51figurecaption"/>
        <w:jc w:val="both"/>
        <w:rPr>
          <w:szCs w:val="18"/>
        </w:rPr>
      </w:pPr>
      <w:r w:rsidRPr="00942BC9">
        <w:rPr>
          <w:b/>
          <w:szCs w:val="18"/>
        </w:rPr>
        <w:t xml:space="preserve">Figure S1. </w:t>
      </w:r>
      <w:r w:rsidRPr="00942BC9">
        <w:rPr>
          <w:b/>
          <w:szCs w:val="18"/>
        </w:rPr>
        <w:t>(A)</w:t>
      </w:r>
      <w:r w:rsidRPr="00942BC9">
        <w:rPr>
          <w:szCs w:val="18"/>
        </w:rPr>
        <w:t xml:space="preserve"> The color scheme indicates the value of the differential gene expressions. </w:t>
      </w:r>
      <w:r w:rsidRPr="00942BC9">
        <w:rPr>
          <w:b/>
          <w:szCs w:val="18"/>
        </w:rPr>
        <w:t>(B)</w:t>
      </w:r>
      <w:r w:rsidRPr="00942BC9">
        <w:rPr>
          <w:szCs w:val="18"/>
        </w:rPr>
        <w:t xml:space="preserve"> Shapes indicate the type and function of the DEG products.</w:t>
      </w:r>
    </w:p>
    <w:p w14:paraId="2818D1CB" w14:textId="7D060591" w:rsidR="00942BC9" w:rsidRDefault="00942BC9" w:rsidP="00942BC9">
      <w:pPr>
        <w:pStyle w:val="MDPI52figure"/>
        <w:ind w:left="2608"/>
        <w:jc w:val="left"/>
      </w:pPr>
      <w:r w:rsidRPr="00F3710D">
        <w:lastRenderedPageBreak/>
        <w:drawing>
          <wp:inline distT="0" distB="0" distL="0" distR="0" wp14:anchorId="51CA3E3D" wp14:editId="6B1079E5">
            <wp:extent cx="4381500" cy="9131300"/>
            <wp:effectExtent l="0" t="0" r="0" b="0"/>
            <wp:docPr id="4" name="Picture 4" descr="C:\Files\WPFiles\PAPER.NEW\ACSS2 gene array paper\gProfiler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iles\WPFiles\PAPER.NEW\ACSS2 gene array paper\gProfiler figur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1C16" w14:textId="16D8471E" w:rsidR="00942BC9" w:rsidRPr="00942BC9" w:rsidRDefault="00942BC9" w:rsidP="00942BC9">
      <w:pPr>
        <w:pStyle w:val="MDPI51figurecaption"/>
        <w:jc w:val="both"/>
        <w:rPr>
          <w:szCs w:val="18"/>
        </w:rPr>
      </w:pPr>
      <w:r>
        <w:rPr>
          <w:b/>
          <w:szCs w:val="18"/>
        </w:rPr>
        <w:lastRenderedPageBreak/>
        <w:t>Figure S</w:t>
      </w:r>
      <w:r w:rsidRPr="00942BC9">
        <w:rPr>
          <w:b/>
          <w:szCs w:val="18"/>
        </w:rPr>
        <w:t xml:space="preserve">2. </w:t>
      </w:r>
      <w:proofErr w:type="spellStart"/>
      <w:r w:rsidRPr="00942BC9">
        <w:rPr>
          <w:b/>
          <w:szCs w:val="18"/>
        </w:rPr>
        <w:t>gProfiler</w:t>
      </w:r>
      <w:proofErr w:type="spellEnd"/>
      <w:r w:rsidRPr="00942BC9">
        <w:rPr>
          <w:b/>
          <w:szCs w:val="18"/>
        </w:rPr>
        <w:t xml:space="preserve"> analysis of organ-specific effects of Acss2 deletion.</w:t>
      </w:r>
      <w:r w:rsidRPr="00942BC9">
        <w:rPr>
          <w:szCs w:val="18"/>
        </w:rPr>
        <w:t xml:space="preserve"> </w:t>
      </w:r>
      <w:r w:rsidRPr="00942BC9">
        <w:rPr>
          <w:b/>
          <w:szCs w:val="18"/>
        </w:rPr>
        <w:t>(A)</w:t>
      </w:r>
      <w:r w:rsidRPr="00942BC9">
        <w:rPr>
          <w:szCs w:val="18"/>
        </w:rPr>
        <w:t xml:space="preserve"> Upregulated DEG in liver showing enrichment of 18 biological processes (</w:t>
      </w:r>
      <w:proofErr w:type="gramStart"/>
      <w:r w:rsidRPr="00942BC9">
        <w:rPr>
          <w:szCs w:val="18"/>
        </w:rPr>
        <w:t>GO:BP</w:t>
      </w:r>
      <w:proofErr w:type="gramEnd"/>
      <w:r w:rsidRPr="00942BC9">
        <w:rPr>
          <w:szCs w:val="18"/>
        </w:rPr>
        <w:t xml:space="preserve">). No transcription factor (TF) enrichment is found. </w:t>
      </w:r>
      <w:r w:rsidRPr="00942BC9">
        <w:rPr>
          <w:b/>
          <w:szCs w:val="18"/>
        </w:rPr>
        <w:t>(B)</w:t>
      </w:r>
      <w:r w:rsidRPr="00942BC9">
        <w:rPr>
          <w:szCs w:val="18"/>
        </w:rPr>
        <w:t xml:space="preserve"> Downregulated genes in liver showing enrichment of 193 TFs. Correspondingly 38 biological processes are enriched. </w:t>
      </w:r>
      <w:r w:rsidRPr="00942BC9">
        <w:rPr>
          <w:b/>
          <w:szCs w:val="18"/>
        </w:rPr>
        <w:t>(C)</w:t>
      </w:r>
      <w:r w:rsidRPr="00942BC9">
        <w:rPr>
          <w:szCs w:val="18"/>
        </w:rPr>
        <w:t xml:space="preserve"> Upregulated genes in brain showing enrichment of 68 TFs with 83 enriched biological processes. </w:t>
      </w:r>
      <w:r w:rsidRPr="00942BC9">
        <w:rPr>
          <w:b/>
          <w:szCs w:val="18"/>
        </w:rPr>
        <w:t>(D)</w:t>
      </w:r>
      <w:r w:rsidRPr="00942BC9">
        <w:rPr>
          <w:szCs w:val="18"/>
        </w:rPr>
        <w:t xml:space="preserve"> Downregulated genes in brain showing enrichment of 7 biological processes but a complete lack of TF enrichment. </w:t>
      </w:r>
      <w:r w:rsidRPr="00942BC9">
        <w:rPr>
          <w:b/>
          <w:szCs w:val="18"/>
        </w:rPr>
        <w:t>(E)</w:t>
      </w:r>
      <w:r w:rsidRPr="00942BC9">
        <w:rPr>
          <w:szCs w:val="18"/>
        </w:rPr>
        <w:t xml:space="preserve"> Upregulated genes in adipose tissue showing enrichment of 98 transcription factors and 140 biological processes. </w:t>
      </w:r>
      <w:r w:rsidRPr="00942BC9">
        <w:rPr>
          <w:b/>
          <w:szCs w:val="18"/>
        </w:rPr>
        <w:t>(F)</w:t>
      </w:r>
      <w:r w:rsidRPr="00942BC9">
        <w:rPr>
          <w:szCs w:val="18"/>
        </w:rPr>
        <w:t xml:space="preserve"> Downregulated genes in adipose tissue showing enrichment of 235 TFs and 50 biological processes. Note Y axes are not to the same scale. </w:t>
      </w:r>
      <w:proofErr w:type="gramStart"/>
      <w:r w:rsidRPr="00942BC9">
        <w:rPr>
          <w:szCs w:val="18"/>
        </w:rPr>
        <w:t>GO:BP</w:t>
      </w:r>
      <w:proofErr w:type="gramEnd"/>
      <w:r w:rsidRPr="00942BC9">
        <w:rPr>
          <w:szCs w:val="18"/>
        </w:rPr>
        <w:t xml:space="preserve"> = bioprocess, GO:MF = molecular function, GO:CC = cellular components, TF = TransFac transcription factor binding motifs. Transcription factors are indicated with arrows.</w:t>
      </w:r>
      <w:r w:rsidRPr="00942BC9">
        <w:rPr>
          <w:szCs w:val="18"/>
        </w:rPr>
        <w:t xml:space="preserve"> </w:t>
      </w:r>
      <w:proofErr w:type="spellStart"/>
      <w:r w:rsidRPr="00942BC9">
        <w:rPr>
          <w:rFonts w:cs="Arial"/>
          <w:b/>
          <w:color w:val="000000" w:themeColor="text1"/>
          <w:szCs w:val="18"/>
        </w:rPr>
        <w:t>gProfiler</w:t>
      </w:r>
      <w:proofErr w:type="spellEnd"/>
      <w:r w:rsidRPr="00942BC9">
        <w:rPr>
          <w:rFonts w:cs="Arial"/>
          <w:b/>
          <w:color w:val="000000" w:themeColor="text1"/>
          <w:szCs w:val="18"/>
        </w:rPr>
        <w:t>:</w:t>
      </w:r>
      <w:r w:rsidRPr="00942BC9">
        <w:rPr>
          <w:rFonts w:cs="Arial"/>
          <w:color w:val="000000" w:themeColor="text1"/>
          <w:szCs w:val="18"/>
        </w:rPr>
        <w:t xml:space="preserve"> </w:t>
      </w:r>
      <w:hyperlink r:id="rId9" w:history="1">
        <w:r w:rsidRPr="00942BC9">
          <w:rPr>
            <w:rStyle w:val="Hyperlink"/>
            <w:rFonts w:cs="Arial"/>
            <w:szCs w:val="18"/>
          </w:rPr>
          <w:t>https://biit.cs.ut.ee/gprofiler/page/r</w:t>
        </w:r>
      </w:hyperlink>
      <w:r w:rsidRPr="00942BC9">
        <w:rPr>
          <w:rStyle w:val="Hyperlink"/>
          <w:rFonts w:cs="Arial"/>
          <w:szCs w:val="18"/>
        </w:rPr>
        <w:t>.</w:t>
      </w:r>
    </w:p>
    <w:p w14:paraId="5B3529D1" w14:textId="07635972" w:rsidR="00942BC9" w:rsidRPr="00F3710D" w:rsidRDefault="00173723" w:rsidP="00173723">
      <w:pPr>
        <w:pStyle w:val="MDPI52figure"/>
      </w:pPr>
      <w:r>
        <w:rPr>
          <w:b/>
          <w:u w:val="single"/>
        </w:rPr>
        <w:lastRenderedPageBreak/>
        <w:t>Table S</w:t>
      </w:r>
      <w:r w:rsidRPr="00173723">
        <w:rPr>
          <w:b/>
          <w:u w:val="single"/>
        </w:rPr>
        <w:t xml:space="preserve">1. </w:t>
      </w:r>
      <w:r w:rsidR="00942BC9" w:rsidRPr="00F3710D">
        <w:t>Fatty acid concentration data (</w:t>
      </w:r>
      <w:proofErr w:type="spellStart"/>
      <w:r w:rsidR="00942BC9" w:rsidRPr="00F3710D">
        <w:t>μg</w:t>
      </w:r>
      <w:proofErr w:type="spellEnd"/>
      <w:r w:rsidR="00942BC9" w:rsidRPr="00F3710D">
        <w:t>/ml)</w:t>
      </w:r>
      <w:r w:rsidR="00942BC9" w:rsidRPr="00F3710D">
        <w:drawing>
          <wp:inline distT="0" distB="0" distL="0" distR="0" wp14:anchorId="007F77F8" wp14:editId="352A0949">
            <wp:extent cx="5714805" cy="86360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84" cy="864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254C" w14:textId="5790C8DE" w:rsidR="00942BC9" w:rsidRPr="00173723" w:rsidRDefault="006464FB" w:rsidP="00173723">
      <w:pPr>
        <w:pStyle w:val="MDPI41tablecaption"/>
        <w:rPr>
          <w:b/>
        </w:rPr>
      </w:pPr>
      <w:r>
        <w:rPr>
          <w:b/>
        </w:rPr>
        <w:lastRenderedPageBreak/>
        <w:t>Table</w:t>
      </w:r>
      <w:r w:rsidR="00173723" w:rsidRPr="00173723">
        <w:rPr>
          <w:b/>
        </w:rPr>
        <w:t xml:space="preserve"> </w:t>
      </w:r>
      <w:r>
        <w:rPr>
          <w:b/>
        </w:rPr>
        <w:t>S</w:t>
      </w:r>
      <w:r w:rsidR="00173723" w:rsidRPr="00173723">
        <w:rPr>
          <w:b/>
        </w:rPr>
        <w:t>2</w:t>
      </w:r>
    </w:p>
    <w:p w14:paraId="7EAD9D70" w14:textId="3340C9F7" w:rsidR="00942BC9" w:rsidRPr="00F3710D" w:rsidRDefault="006464FB" w:rsidP="006464FB">
      <w:pPr>
        <w:pStyle w:val="MDPI41tablecaption"/>
        <w:jc w:val="both"/>
      </w:pPr>
      <w:r>
        <w:rPr>
          <w:b/>
        </w:rPr>
        <w:t>Table S</w:t>
      </w:r>
      <w:r w:rsidRPr="006464FB">
        <w:rPr>
          <w:b/>
        </w:rPr>
        <w:t>2</w:t>
      </w:r>
      <w:r w:rsidR="00942BC9" w:rsidRPr="00F3710D">
        <w:rPr>
          <w:b/>
        </w:rPr>
        <w:t xml:space="preserve">A - Liver. </w:t>
      </w:r>
      <w:r w:rsidR="00942BC9" w:rsidRPr="00F3710D">
        <w:t xml:space="preserve">The -log (p-value) and z-score of the top 10 statistically significant (-log (p-value) &gt; 1.3) and differentially regulated canonical pathways in liver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9"/>
        <w:gridCol w:w="1325"/>
        <w:gridCol w:w="783"/>
      </w:tblGrid>
      <w:tr w:rsidR="00942BC9" w:rsidRPr="006464FB" w14:paraId="4AD770B6" w14:textId="77777777" w:rsidTr="006464FB">
        <w:tc>
          <w:tcPr>
            <w:tcW w:w="365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DC0CE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6464FB">
              <w:rPr>
                <w:b/>
                <w:bCs/>
                <w:noProof w:val="0"/>
              </w:rPr>
              <w:t>Canonical Pathways</w:t>
            </w:r>
          </w:p>
        </w:tc>
        <w:tc>
          <w:tcPr>
            <w:tcW w:w="84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A8710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6464FB">
              <w:rPr>
                <w:b/>
                <w:bCs/>
                <w:noProof w:val="0"/>
              </w:rPr>
              <w:t xml:space="preserve"> -log(p-value)</w:t>
            </w: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C3DB0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6464FB">
              <w:rPr>
                <w:b/>
                <w:bCs/>
                <w:noProof w:val="0"/>
              </w:rPr>
              <w:t>z-score</w:t>
            </w:r>
          </w:p>
        </w:tc>
      </w:tr>
      <w:tr w:rsidR="00942BC9" w:rsidRPr="006464FB" w14:paraId="18267ECC" w14:textId="77777777" w:rsidTr="006464FB">
        <w:tc>
          <w:tcPr>
            <w:tcW w:w="3659" w:type="pct"/>
            <w:shd w:val="clear" w:color="auto" w:fill="auto"/>
            <w:noWrap/>
            <w:vAlign w:val="center"/>
            <w:hideMark/>
          </w:tcPr>
          <w:p w14:paraId="460BE5E9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proofErr w:type="spellStart"/>
            <w:r w:rsidRPr="006464FB">
              <w:rPr>
                <w:noProof w:val="0"/>
              </w:rPr>
              <w:t>eNOS</w:t>
            </w:r>
            <w:proofErr w:type="spellEnd"/>
            <w:r w:rsidRPr="006464FB">
              <w:rPr>
                <w:noProof w:val="0"/>
              </w:rPr>
              <w:t xml:space="preserve"> Signaling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14:paraId="517FF5C8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2.91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504E734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0.816</w:t>
            </w:r>
          </w:p>
        </w:tc>
      </w:tr>
      <w:tr w:rsidR="00942BC9" w:rsidRPr="006464FB" w14:paraId="5E85C1F9" w14:textId="77777777" w:rsidTr="006464FB">
        <w:tc>
          <w:tcPr>
            <w:tcW w:w="3659" w:type="pct"/>
            <w:shd w:val="clear" w:color="auto" w:fill="auto"/>
            <w:noWrap/>
            <w:vAlign w:val="center"/>
            <w:hideMark/>
          </w:tcPr>
          <w:p w14:paraId="17DB27D6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Aldosterone Signaling in Epithelial Cells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14:paraId="4D93FA68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2.87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0FA546D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-1</w:t>
            </w:r>
          </w:p>
        </w:tc>
      </w:tr>
      <w:tr w:rsidR="00942BC9" w:rsidRPr="006464FB" w14:paraId="429112B8" w14:textId="77777777" w:rsidTr="006464FB">
        <w:tc>
          <w:tcPr>
            <w:tcW w:w="3659" w:type="pct"/>
            <w:shd w:val="clear" w:color="auto" w:fill="auto"/>
            <w:noWrap/>
            <w:vAlign w:val="center"/>
            <w:hideMark/>
          </w:tcPr>
          <w:p w14:paraId="4C6F4845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Ferroptosis Signaling Pathway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14:paraId="64345E99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2.49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81E0420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0.707</w:t>
            </w:r>
          </w:p>
        </w:tc>
      </w:tr>
      <w:tr w:rsidR="00942BC9" w:rsidRPr="006464FB" w14:paraId="17DD42A5" w14:textId="77777777" w:rsidTr="006464FB">
        <w:tc>
          <w:tcPr>
            <w:tcW w:w="3659" w:type="pct"/>
            <w:shd w:val="clear" w:color="auto" w:fill="auto"/>
            <w:noWrap/>
            <w:vAlign w:val="center"/>
            <w:hideMark/>
          </w:tcPr>
          <w:p w14:paraId="5288078A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LXR/RXR Activation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14:paraId="47962C26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2.44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72880AC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1.633</w:t>
            </w:r>
          </w:p>
        </w:tc>
      </w:tr>
      <w:tr w:rsidR="00942BC9" w:rsidRPr="006464FB" w14:paraId="6B7E6675" w14:textId="77777777" w:rsidTr="006464FB">
        <w:tc>
          <w:tcPr>
            <w:tcW w:w="3659" w:type="pct"/>
            <w:shd w:val="clear" w:color="auto" w:fill="auto"/>
            <w:noWrap/>
            <w:vAlign w:val="center"/>
            <w:hideMark/>
          </w:tcPr>
          <w:p w14:paraId="1E526698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Nitric Oxide Signaling in the Cardiovascular System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14:paraId="5A36A6F7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1.82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DB03216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-0.447</w:t>
            </w:r>
          </w:p>
        </w:tc>
      </w:tr>
      <w:tr w:rsidR="00942BC9" w:rsidRPr="006464FB" w14:paraId="5505D9FE" w14:textId="77777777" w:rsidTr="006464FB">
        <w:tc>
          <w:tcPr>
            <w:tcW w:w="3659" w:type="pct"/>
            <w:shd w:val="clear" w:color="auto" w:fill="auto"/>
            <w:noWrap/>
            <w:vAlign w:val="center"/>
            <w:hideMark/>
          </w:tcPr>
          <w:p w14:paraId="6B2D8911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NER (Nucleotide Excision Repair, Enhanced Pathway)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14:paraId="4CF0470A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1.64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8E219D5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-0.447</w:t>
            </w:r>
          </w:p>
        </w:tc>
      </w:tr>
      <w:tr w:rsidR="00942BC9" w:rsidRPr="006464FB" w14:paraId="7405784F" w14:textId="77777777" w:rsidTr="006464FB">
        <w:tc>
          <w:tcPr>
            <w:tcW w:w="3659" w:type="pct"/>
            <w:shd w:val="clear" w:color="auto" w:fill="auto"/>
            <w:noWrap/>
            <w:vAlign w:val="center"/>
            <w:hideMark/>
          </w:tcPr>
          <w:p w14:paraId="5C88C867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Kinetochore Metaphase Signaling Pathway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14:paraId="067CFD2D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1.58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4094E17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-0.447</w:t>
            </w:r>
          </w:p>
        </w:tc>
      </w:tr>
      <w:tr w:rsidR="00942BC9" w:rsidRPr="006464FB" w14:paraId="217FFA24" w14:textId="77777777" w:rsidTr="006464FB">
        <w:tc>
          <w:tcPr>
            <w:tcW w:w="3659" w:type="pct"/>
            <w:shd w:val="clear" w:color="auto" w:fill="auto"/>
            <w:noWrap/>
            <w:vAlign w:val="center"/>
            <w:hideMark/>
          </w:tcPr>
          <w:p w14:paraId="10E55222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Xenobiotic Metabolism PXR Signaling Pathway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14:paraId="488C9753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1.55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496351A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1.134</w:t>
            </w:r>
          </w:p>
        </w:tc>
      </w:tr>
      <w:tr w:rsidR="00942BC9" w:rsidRPr="006464FB" w14:paraId="600CED30" w14:textId="77777777" w:rsidTr="006464FB">
        <w:tc>
          <w:tcPr>
            <w:tcW w:w="3659" w:type="pct"/>
            <w:shd w:val="clear" w:color="auto" w:fill="auto"/>
            <w:noWrap/>
            <w:vAlign w:val="center"/>
            <w:hideMark/>
          </w:tcPr>
          <w:p w14:paraId="45AC0CCC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Role of MAPK Signaling in Promoting the Pathogenesis of Influenza</w:t>
            </w:r>
          </w:p>
        </w:tc>
        <w:tc>
          <w:tcPr>
            <w:tcW w:w="843" w:type="pct"/>
            <w:shd w:val="clear" w:color="auto" w:fill="auto"/>
            <w:noWrap/>
            <w:vAlign w:val="center"/>
            <w:hideMark/>
          </w:tcPr>
          <w:p w14:paraId="7473C027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1.51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79F9467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-2</w:t>
            </w:r>
          </w:p>
        </w:tc>
      </w:tr>
      <w:tr w:rsidR="00942BC9" w:rsidRPr="006464FB" w14:paraId="2FAC7D86" w14:textId="77777777" w:rsidTr="006464FB">
        <w:tc>
          <w:tcPr>
            <w:tcW w:w="36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425FF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AMPK Signaling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62A67E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1.36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9F72E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0.447</w:t>
            </w:r>
          </w:p>
        </w:tc>
      </w:tr>
    </w:tbl>
    <w:p w14:paraId="5FC401C9" w14:textId="36FA54B1" w:rsidR="00942BC9" w:rsidRPr="00F3710D" w:rsidRDefault="006464FB" w:rsidP="006464FB">
      <w:pPr>
        <w:pStyle w:val="MDPI41tablecaption"/>
        <w:jc w:val="both"/>
      </w:pPr>
      <w:r>
        <w:rPr>
          <w:b/>
        </w:rPr>
        <w:t>Table</w:t>
      </w:r>
      <w:r w:rsidRPr="006464FB">
        <w:rPr>
          <w:b/>
        </w:rPr>
        <w:t xml:space="preserve"> </w:t>
      </w:r>
      <w:r>
        <w:rPr>
          <w:b/>
        </w:rPr>
        <w:t>S</w:t>
      </w:r>
      <w:r w:rsidRPr="006464FB">
        <w:rPr>
          <w:b/>
        </w:rPr>
        <w:t>2</w:t>
      </w:r>
      <w:r w:rsidR="00942BC9" w:rsidRPr="00F3710D">
        <w:rPr>
          <w:b/>
        </w:rPr>
        <w:t xml:space="preserve">B - Brain. </w:t>
      </w:r>
      <w:r w:rsidR="00942BC9" w:rsidRPr="00F3710D">
        <w:t xml:space="preserve">The -log (p-value) and z-score of the top 10 statistically significant (-log (p-value) &gt; 1.3) and differentially regulated canonical pathways in brain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4"/>
        <w:gridCol w:w="1494"/>
        <w:gridCol w:w="1289"/>
      </w:tblGrid>
      <w:tr w:rsidR="00942BC9" w:rsidRPr="006464FB" w14:paraId="73FA3F33" w14:textId="77777777" w:rsidTr="006464FB">
        <w:tc>
          <w:tcPr>
            <w:tcW w:w="71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55E19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6464FB">
              <w:rPr>
                <w:b/>
                <w:bCs/>
                <w:noProof w:val="0"/>
              </w:rPr>
              <w:t>Canonical Pathways</w:t>
            </w:r>
          </w:p>
        </w:tc>
        <w:tc>
          <w:tcPr>
            <w:tcW w:w="208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7DC5F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6464FB">
              <w:rPr>
                <w:b/>
                <w:bCs/>
                <w:noProof w:val="0"/>
              </w:rPr>
              <w:t xml:space="preserve"> -log(p-value)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DE296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6464FB">
              <w:rPr>
                <w:b/>
                <w:bCs/>
                <w:noProof w:val="0"/>
              </w:rPr>
              <w:t>z-score</w:t>
            </w:r>
          </w:p>
        </w:tc>
      </w:tr>
      <w:tr w:rsidR="00942BC9" w:rsidRPr="006464FB" w14:paraId="15C71FF5" w14:textId="77777777" w:rsidTr="006464FB">
        <w:tc>
          <w:tcPr>
            <w:tcW w:w="7110" w:type="dxa"/>
            <w:shd w:val="clear" w:color="auto" w:fill="auto"/>
            <w:noWrap/>
            <w:vAlign w:val="center"/>
            <w:hideMark/>
          </w:tcPr>
          <w:p w14:paraId="62578165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proofErr w:type="spellStart"/>
            <w:r w:rsidRPr="006464FB">
              <w:rPr>
                <w:noProof w:val="0"/>
              </w:rPr>
              <w:t>Sirtuin</w:t>
            </w:r>
            <w:proofErr w:type="spellEnd"/>
            <w:r w:rsidRPr="006464FB">
              <w:rPr>
                <w:noProof w:val="0"/>
              </w:rPr>
              <w:t xml:space="preserve"> Signaling Pathway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20BFDA5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4.95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310E89BF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1.414</w:t>
            </w:r>
          </w:p>
        </w:tc>
      </w:tr>
      <w:tr w:rsidR="00942BC9" w:rsidRPr="006464FB" w14:paraId="707390F9" w14:textId="77777777" w:rsidTr="006464FB">
        <w:tc>
          <w:tcPr>
            <w:tcW w:w="7110" w:type="dxa"/>
            <w:shd w:val="clear" w:color="auto" w:fill="auto"/>
            <w:noWrap/>
            <w:vAlign w:val="center"/>
            <w:hideMark/>
          </w:tcPr>
          <w:p w14:paraId="1321BCFE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Oxidative Phosphorylation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105C1E97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4.33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390E30D1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-2.828</w:t>
            </w:r>
          </w:p>
        </w:tc>
      </w:tr>
      <w:tr w:rsidR="00942BC9" w:rsidRPr="006464FB" w14:paraId="4EF60482" w14:textId="77777777" w:rsidTr="006464FB">
        <w:tc>
          <w:tcPr>
            <w:tcW w:w="7110" w:type="dxa"/>
            <w:shd w:val="clear" w:color="auto" w:fill="auto"/>
            <w:noWrap/>
            <w:vAlign w:val="center"/>
            <w:hideMark/>
          </w:tcPr>
          <w:p w14:paraId="1C8D9280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3-phosphoinositide Biosynthesis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E39FDA8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2.62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1C508F9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2.646</w:t>
            </w:r>
          </w:p>
        </w:tc>
      </w:tr>
      <w:tr w:rsidR="00942BC9" w:rsidRPr="006464FB" w14:paraId="647B06D9" w14:textId="77777777" w:rsidTr="006464FB">
        <w:tc>
          <w:tcPr>
            <w:tcW w:w="7110" w:type="dxa"/>
            <w:shd w:val="clear" w:color="auto" w:fill="auto"/>
            <w:noWrap/>
            <w:vAlign w:val="center"/>
            <w:hideMark/>
          </w:tcPr>
          <w:p w14:paraId="4F17D714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PI3K/AKT Signaling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0A2EAA9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2.2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651151C6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-2.646</w:t>
            </w:r>
          </w:p>
        </w:tc>
      </w:tr>
      <w:tr w:rsidR="00942BC9" w:rsidRPr="006464FB" w14:paraId="43E33B6C" w14:textId="77777777" w:rsidTr="006464FB">
        <w:tc>
          <w:tcPr>
            <w:tcW w:w="7110" w:type="dxa"/>
            <w:shd w:val="clear" w:color="auto" w:fill="auto"/>
            <w:noWrap/>
            <w:vAlign w:val="center"/>
            <w:hideMark/>
          </w:tcPr>
          <w:p w14:paraId="5EC29E94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proofErr w:type="spellStart"/>
            <w:r w:rsidRPr="006464FB">
              <w:rPr>
                <w:noProof w:val="0"/>
              </w:rPr>
              <w:t>Superpathway</w:t>
            </w:r>
            <w:proofErr w:type="spellEnd"/>
            <w:r w:rsidRPr="006464FB">
              <w:rPr>
                <w:noProof w:val="0"/>
              </w:rPr>
              <w:t xml:space="preserve"> of Inositol Phosphate Compounds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6B4A753F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2.18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280D7CB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2.646</w:t>
            </w:r>
          </w:p>
        </w:tc>
      </w:tr>
      <w:tr w:rsidR="00942BC9" w:rsidRPr="006464FB" w14:paraId="1EF41C03" w14:textId="77777777" w:rsidTr="006464FB">
        <w:tc>
          <w:tcPr>
            <w:tcW w:w="7110" w:type="dxa"/>
            <w:shd w:val="clear" w:color="auto" w:fill="auto"/>
            <w:noWrap/>
            <w:vAlign w:val="center"/>
            <w:hideMark/>
          </w:tcPr>
          <w:p w14:paraId="7F6B6C4E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BEX2 Signaling Pathway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5726F6E1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1.93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0CD9EA09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-2</w:t>
            </w:r>
          </w:p>
        </w:tc>
      </w:tr>
      <w:tr w:rsidR="00942BC9" w:rsidRPr="006464FB" w14:paraId="4C1819F1" w14:textId="77777777" w:rsidTr="006464FB">
        <w:tc>
          <w:tcPr>
            <w:tcW w:w="7110" w:type="dxa"/>
            <w:shd w:val="clear" w:color="auto" w:fill="auto"/>
            <w:noWrap/>
            <w:vAlign w:val="center"/>
            <w:hideMark/>
          </w:tcPr>
          <w:p w14:paraId="15E3502C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Cyclins and Cell Cycle Regulation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4C875A7C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1.91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7FA73137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-2</w:t>
            </w:r>
          </w:p>
        </w:tc>
      </w:tr>
      <w:tr w:rsidR="00942BC9" w:rsidRPr="006464FB" w14:paraId="6B9B14D5" w14:textId="77777777" w:rsidTr="006464FB">
        <w:tc>
          <w:tcPr>
            <w:tcW w:w="7110" w:type="dxa"/>
            <w:shd w:val="clear" w:color="auto" w:fill="auto"/>
            <w:noWrap/>
            <w:vAlign w:val="center"/>
            <w:hideMark/>
          </w:tcPr>
          <w:p w14:paraId="53A82245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proofErr w:type="spellStart"/>
            <w:r w:rsidRPr="006464FB">
              <w:rPr>
                <w:noProof w:val="0"/>
              </w:rPr>
              <w:t>Fcγ</w:t>
            </w:r>
            <w:proofErr w:type="spellEnd"/>
            <w:r w:rsidRPr="006464FB">
              <w:rPr>
                <w:noProof w:val="0"/>
              </w:rPr>
              <w:t xml:space="preserve"> Receptor-mediated Phagocytosis in Macrophages and Monocytes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7437843C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1.66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10D8E377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</w:t>
            </w:r>
          </w:p>
        </w:tc>
      </w:tr>
      <w:tr w:rsidR="00942BC9" w:rsidRPr="006464FB" w14:paraId="6D0E2286" w14:textId="77777777" w:rsidTr="006464FB">
        <w:tc>
          <w:tcPr>
            <w:tcW w:w="7110" w:type="dxa"/>
            <w:shd w:val="clear" w:color="auto" w:fill="auto"/>
            <w:noWrap/>
            <w:vAlign w:val="center"/>
            <w:hideMark/>
          </w:tcPr>
          <w:p w14:paraId="377B2FF5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 xml:space="preserve">Neuropathic Pain Signaling </w:t>
            </w:r>
            <w:proofErr w:type="gramStart"/>
            <w:r w:rsidRPr="006464FB">
              <w:rPr>
                <w:noProof w:val="0"/>
              </w:rPr>
              <w:t>In</w:t>
            </w:r>
            <w:proofErr w:type="gramEnd"/>
            <w:r w:rsidRPr="006464FB">
              <w:rPr>
                <w:noProof w:val="0"/>
              </w:rPr>
              <w:t xml:space="preserve"> Dorsal Horn Neurons</w:t>
            </w:r>
          </w:p>
        </w:tc>
        <w:tc>
          <w:tcPr>
            <w:tcW w:w="2088" w:type="dxa"/>
            <w:shd w:val="clear" w:color="auto" w:fill="auto"/>
            <w:noWrap/>
            <w:vAlign w:val="center"/>
            <w:hideMark/>
          </w:tcPr>
          <w:p w14:paraId="0BEB9828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1.59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6838FB50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</w:t>
            </w:r>
          </w:p>
        </w:tc>
      </w:tr>
      <w:tr w:rsidR="00942BC9" w:rsidRPr="006464FB" w14:paraId="0988703F" w14:textId="77777777" w:rsidTr="006464FB">
        <w:tc>
          <w:tcPr>
            <w:tcW w:w="71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F4F30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D-myo-inositol (1,4,5,6)-</w:t>
            </w:r>
            <w:proofErr w:type="spellStart"/>
            <w:r w:rsidRPr="006464FB">
              <w:rPr>
                <w:noProof w:val="0"/>
              </w:rPr>
              <w:t>Tetrakisphosphate</w:t>
            </w:r>
            <w:proofErr w:type="spellEnd"/>
            <w:r w:rsidRPr="006464FB">
              <w:rPr>
                <w:noProof w:val="0"/>
              </w:rPr>
              <w:t xml:space="preserve"> Biosynthesis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DBC7A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1.31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47E93" w14:textId="77777777" w:rsidR="00942BC9" w:rsidRPr="006464FB" w:rsidRDefault="00942BC9" w:rsidP="006464FB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6464FB">
              <w:rPr>
                <w:noProof w:val="0"/>
              </w:rPr>
              <w:t>2</w:t>
            </w:r>
          </w:p>
        </w:tc>
      </w:tr>
    </w:tbl>
    <w:p w14:paraId="04F706D0" w14:textId="02C92ABF" w:rsidR="00942BC9" w:rsidRPr="00F3710D" w:rsidRDefault="00161CB3" w:rsidP="00161CB3">
      <w:pPr>
        <w:pStyle w:val="MDPI41tablecaption"/>
        <w:jc w:val="both"/>
      </w:pPr>
      <w:r>
        <w:rPr>
          <w:b/>
        </w:rPr>
        <w:t>Table S2</w:t>
      </w:r>
      <w:r w:rsidR="00942BC9" w:rsidRPr="00F3710D">
        <w:rPr>
          <w:b/>
        </w:rPr>
        <w:t xml:space="preserve">C - Adipose. </w:t>
      </w:r>
      <w:r w:rsidR="00942BC9" w:rsidRPr="00F3710D">
        <w:t xml:space="preserve">The -log (p-value) and z-score of the top 10 statistically significant (-log (p-value) &gt; 1.3) and differentially regulated canonical pathways in adipose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6"/>
        <w:gridCol w:w="1169"/>
        <w:gridCol w:w="702"/>
      </w:tblGrid>
      <w:tr w:rsidR="00942BC9" w:rsidRPr="00161CB3" w14:paraId="07C4CBEF" w14:textId="77777777" w:rsidTr="00161CB3">
        <w:tc>
          <w:tcPr>
            <w:tcW w:w="380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CFAFC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161CB3">
              <w:rPr>
                <w:b/>
                <w:bCs/>
                <w:noProof w:val="0"/>
              </w:rPr>
              <w:t>Canonical Pathways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54979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161CB3">
              <w:rPr>
                <w:b/>
                <w:bCs/>
                <w:noProof w:val="0"/>
              </w:rPr>
              <w:t xml:space="preserve"> -log(p-value)</w:t>
            </w:r>
          </w:p>
        </w:tc>
        <w:tc>
          <w:tcPr>
            <w:tcW w:w="44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07C13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161CB3">
              <w:rPr>
                <w:b/>
                <w:bCs/>
                <w:noProof w:val="0"/>
              </w:rPr>
              <w:t>z-score</w:t>
            </w:r>
          </w:p>
        </w:tc>
      </w:tr>
      <w:tr w:rsidR="00942BC9" w:rsidRPr="00161CB3" w14:paraId="36068AC2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23D039F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proofErr w:type="spellStart"/>
            <w:r w:rsidRPr="00161CB3">
              <w:rPr>
                <w:noProof w:val="0"/>
              </w:rPr>
              <w:t>Sirtuin</w:t>
            </w:r>
            <w:proofErr w:type="spellEnd"/>
            <w:r w:rsidRPr="00161CB3">
              <w:rPr>
                <w:noProof w:val="0"/>
              </w:rPr>
              <w:t xml:space="preserve"> Signaling Pathway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064B62D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4.61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151A890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-2.828</w:t>
            </w:r>
          </w:p>
        </w:tc>
      </w:tr>
      <w:tr w:rsidR="00942BC9" w:rsidRPr="00161CB3" w14:paraId="63A30655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3406127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Oxidative Phosphorylation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67FE23FC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3.39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1BB75776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3.162</w:t>
            </w:r>
          </w:p>
        </w:tc>
      </w:tr>
      <w:tr w:rsidR="00942BC9" w:rsidRPr="00161CB3" w14:paraId="3EB88E35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0036DB2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Glycolysis I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38111D9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3.03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199686A8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2.449</w:t>
            </w:r>
          </w:p>
        </w:tc>
      </w:tr>
      <w:tr w:rsidR="00942BC9" w:rsidRPr="00161CB3" w14:paraId="3D13975B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4934636A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Toll-like Receptor Signaling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79D6C361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2.91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3F125354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-1.633</w:t>
            </w:r>
          </w:p>
        </w:tc>
      </w:tr>
      <w:tr w:rsidR="00942BC9" w:rsidRPr="00161CB3" w14:paraId="00187CFF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33A24FBB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proofErr w:type="spellStart"/>
            <w:r w:rsidRPr="00161CB3">
              <w:rPr>
                <w:noProof w:val="0"/>
              </w:rPr>
              <w:t>iNOS</w:t>
            </w:r>
            <w:proofErr w:type="spellEnd"/>
            <w:r w:rsidRPr="00161CB3">
              <w:rPr>
                <w:noProof w:val="0"/>
              </w:rPr>
              <w:t xml:space="preserve"> Signaling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74D99252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2.68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59CF486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-2.236</w:t>
            </w:r>
          </w:p>
        </w:tc>
      </w:tr>
      <w:tr w:rsidR="00942BC9" w:rsidRPr="00161CB3" w14:paraId="04BFE51F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467FE84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Estrogen Biosynthesis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33FDC022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2.43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28C0BA82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-1.633</w:t>
            </w:r>
          </w:p>
        </w:tc>
      </w:tr>
      <w:tr w:rsidR="00942BC9" w:rsidRPr="00161CB3" w14:paraId="0D41EAFC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50C58C36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LPS/IL-1 Mediated Inhibition of RXR Function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45A0C51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2.36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43B4E1A9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-2</w:t>
            </w:r>
          </w:p>
        </w:tc>
      </w:tr>
      <w:tr w:rsidR="00942BC9" w:rsidRPr="00161CB3" w14:paraId="402B175F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34E0902D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Bupropion Degradation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2607E4E4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2.26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17E4D0CD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-2</w:t>
            </w:r>
          </w:p>
        </w:tc>
      </w:tr>
      <w:tr w:rsidR="00942BC9" w:rsidRPr="00161CB3" w14:paraId="089EAE24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502C7B9E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proofErr w:type="spellStart"/>
            <w:r w:rsidRPr="00161CB3">
              <w:rPr>
                <w:noProof w:val="0"/>
              </w:rPr>
              <w:t>Spliceosomal</w:t>
            </w:r>
            <w:proofErr w:type="spellEnd"/>
            <w:r w:rsidRPr="00161CB3">
              <w:rPr>
                <w:noProof w:val="0"/>
              </w:rPr>
              <w:t xml:space="preserve"> Cycle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58F29A6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1.87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703DA98E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-2.236</w:t>
            </w:r>
          </w:p>
        </w:tc>
      </w:tr>
      <w:tr w:rsidR="00942BC9" w:rsidRPr="00161CB3" w14:paraId="6A401A74" w14:textId="77777777" w:rsidTr="00161CB3">
        <w:tc>
          <w:tcPr>
            <w:tcW w:w="3809" w:type="pct"/>
            <w:shd w:val="clear" w:color="auto" w:fill="auto"/>
            <w:noWrap/>
            <w:vAlign w:val="center"/>
            <w:hideMark/>
          </w:tcPr>
          <w:p w14:paraId="4A8B50CD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 xml:space="preserve">Regulation Of </w:t>
            </w:r>
            <w:proofErr w:type="gramStart"/>
            <w:r w:rsidRPr="00161CB3">
              <w:rPr>
                <w:noProof w:val="0"/>
              </w:rPr>
              <w:t>The</w:t>
            </w:r>
            <w:proofErr w:type="gramEnd"/>
            <w:r w:rsidRPr="00161CB3">
              <w:rPr>
                <w:noProof w:val="0"/>
              </w:rPr>
              <w:t xml:space="preserve"> Epithelial Mesenchymal Transition By Growth Factors Pathway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14:paraId="5DA7AB6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1.84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14:paraId="04667917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-1.897</w:t>
            </w:r>
          </w:p>
        </w:tc>
      </w:tr>
      <w:tr w:rsidR="00942BC9" w:rsidRPr="00161CB3" w14:paraId="4571B4BF" w14:textId="77777777" w:rsidTr="00161CB3">
        <w:tc>
          <w:tcPr>
            <w:tcW w:w="38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3CFB3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Acetone Degradation I (to Methylglyoxal)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3CDA9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1.44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598C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-2</w:t>
            </w:r>
          </w:p>
        </w:tc>
      </w:tr>
    </w:tbl>
    <w:p w14:paraId="7C3BDF64" w14:textId="1C17D1D5" w:rsidR="00942BC9" w:rsidRPr="00161CB3" w:rsidRDefault="00161CB3" w:rsidP="00161CB3">
      <w:pPr>
        <w:pStyle w:val="MDPI41tablecaption"/>
        <w:rPr>
          <w:b/>
        </w:rPr>
      </w:pPr>
      <w:r>
        <w:rPr>
          <w:b/>
        </w:rPr>
        <w:lastRenderedPageBreak/>
        <w:t>Table</w:t>
      </w:r>
      <w:r w:rsidRPr="00161CB3">
        <w:rPr>
          <w:b/>
        </w:rPr>
        <w:t xml:space="preserve"> </w:t>
      </w:r>
      <w:r>
        <w:rPr>
          <w:b/>
        </w:rPr>
        <w:t>S</w:t>
      </w:r>
      <w:r w:rsidRPr="00161CB3">
        <w:rPr>
          <w:b/>
        </w:rPr>
        <w:t>3</w:t>
      </w:r>
    </w:p>
    <w:p w14:paraId="1FF5E84E" w14:textId="5567AD86" w:rsidR="00942BC9" w:rsidRPr="00F3710D" w:rsidRDefault="00161CB3" w:rsidP="00161CB3">
      <w:pPr>
        <w:pStyle w:val="MDPI41tablecaption"/>
        <w:jc w:val="both"/>
        <w:rPr>
          <w:b/>
        </w:rPr>
      </w:pPr>
      <w:r>
        <w:rPr>
          <w:b/>
        </w:rPr>
        <w:t>Table S3</w:t>
      </w:r>
      <w:r w:rsidR="00942BC9" w:rsidRPr="00F3710D">
        <w:rPr>
          <w:b/>
        </w:rPr>
        <w:t xml:space="preserve">A - Liver.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 xml:space="preserve">disease and cellular functions, </w:t>
      </w:r>
      <w:r w:rsidR="00942BC9" w:rsidRPr="00F3710D">
        <w:t>activation of</w:t>
      </w:r>
      <w:r w:rsidR="00942BC9" w:rsidRPr="00F3710D">
        <w:rPr>
          <w:color w:val="000000" w:themeColor="text1"/>
        </w:rPr>
        <w:t xml:space="preserve"> “</w:t>
      </w:r>
      <w:r w:rsidR="00942BC9" w:rsidRPr="00F3710D">
        <w:t xml:space="preserve">anemia” and “organ degeneration” in liver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4482"/>
      </w:tblGrid>
      <w:tr w:rsidR="00942BC9" w:rsidRPr="00161CB3" w14:paraId="1292C44B" w14:textId="77777777" w:rsidTr="00161CB3">
        <w:tc>
          <w:tcPr>
            <w:tcW w:w="214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DBE3F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161CB3">
              <w:rPr>
                <w:b/>
                <w:bCs/>
                <w:noProof w:val="0"/>
              </w:rPr>
              <w:t>Symbol</w:t>
            </w:r>
          </w:p>
        </w:tc>
        <w:tc>
          <w:tcPr>
            <w:tcW w:w="285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83C6B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161CB3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161CB3" w14:paraId="09650F8E" w14:textId="77777777" w:rsidTr="00161CB3">
        <w:tc>
          <w:tcPr>
            <w:tcW w:w="2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288C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C9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3849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1.14</w:t>
            </w:r>
          </w:p>
        </w:tc>
      </w:tr>
      <w:tr w:rsidR="00942BC9" w:rsidRPr="00161CB3" w14:paraId="6E002480" w14:textId="77777777" w:rsidTr="00161CB3">
        <w:tc>
          <w:tcPr>
            <w:tcW w:w="2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758F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GBA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A08E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-1.16</w:t>
            </w:r>
          </w:p>
        </w:tc>
      </w:tr>
      <w:tr w:rsidR="00942BC9" w:rsidRPr="00161CB3" w14:paraId="3F11BC76" w14:textId="77777777" w:rsidTr="00161CB3">
        <w:tc>
          <w:tcPr>
            <w:tcW w:w="2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3631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GPX4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BAAA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-1.16</w:t>
            </w:r>
          </w:p>
        </w:tc>
      </w:tr>
      <w:tr w:rsidR="00942BC9" w:rsidRPr="00161CB3" w14:paraId="63594045" w14:textId="77777777" w:rsidTr="00161CB3">
        <w:tc>
          <w:tcPr>
            <w:tcW w:w="2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D741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MFGE8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B107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-1.17</w:t>
            </w:r>
          </w:p>
        </w:tc>
      </w:tr>
      <w:tr w:rsidR="00942BC9" w:rsidRPr="00161CB3" w14:paraId="201BAF78" w14:textId="77777777" w:rsidTr="00161CB3">
        <w:tc>
          <w:tcPr>
            <w:tcW w:w="2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7207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PIGA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6404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-1.12</w:t>
            </w:r>
          </w:p>
        </w:tc>
      </w:tr>
      <w:tr w:rsidR="00942BC9" w:rsidRPr="00161CB3" w14:paraId="58701796" w14:textId="77777777" w:rsidTr="00161CB3">
        <w:tc>
          <w:tcPr>
            <w:tcW w:w="2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430B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PITPNM2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DC88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-1.14</w:t>
            </w:r>
          </w:p>
        </w:tc>
      </w:tr>
      <w:tr w:rsidR="00942BC9" w:rsidRPr="00161CB3" w14:paraId="4AA6BD74" w14:textId="77777777" w:rsidTr="00161CB3">
        <w:tc>
          <w:tcPr>
            <w:tcW w:w="2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A896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POLR3H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6D32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-1.09</w:t>
            </w:r>
          </w:p>
        </w:tc>
      </w:tr>
      <w:tr w:rsidR="00942BC9" w:rsidRPr="00161CB3" w14:paraId="0A742D32" w14:textId="77777777" w:rsidTr="00161CB3">
        <w:tc>
          <w:tcPr>
            <w:tcW w:w="2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DE02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REEP6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7EEE2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1.2</w:t>
            </w:r>
          </w:p>
        </w:tc>
      </w:tr>
      <w:tr w:rsidR="00942BC9" w:rsidRPr="00161CB3" w14:paraId="56FE4747" w14:textId="77777777" w:rsidTr="00161CB3">
        <w:tc>
          <w:tcPr>
            <w:tcW w:w="2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68985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SLC25A38</w:t>
            </w:r>
          </w:p>
        </w:tc>
        <w:tc>
          <w:tcPr>
            <w:tcW w:w="2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6930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-1.19</w:t>
            </w:r>
          </w:p>
        </w:tc>
      </w:tr>
      <w:tr w:rsidR="00942BC9" w:rsidRPr="00161CB3" w14:paraId="0E71A72C" w14:textId="77777777" w:rsidTr="00161CB3">
        <w:tc>
          <w:tcPr>
            <w:tcW w:w="214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15DE9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ZFP36L1</w:t>
            </w:r>
          </w:p>
        </w:tc>
        <w:tc>
          <w:tcPr>
            <w:tcW w:w="285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C9BCB" w14:textId="77777777" w:rsidR="00942BC9" w:rsidRPr="00161CB3" w:rsidRDefault="00942BC9" w:rsidP="00161CB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161CB3">
              <w:rPr>
                <w:noProof w:val="0"/>
              </w:rPr>
              <w:t>-1.47</w:t>
            </w:r>
          </w:p>
        </w:tc>
      </w:tr>
    </w:tbl>
    <w:p w14:paraId="25D86968" w14:textId="21FA7F3E" w:rsidR="00942BC9" w:rsidRPr="00F3710D" w:rsidRDefault="00161CB3" w:rsidP="00161CB3">
      <w:pPr>
        <w:pStyle w:val="MDPI41tablecaption"/>
        <w:jc w:val="both"/>
        <w:rPr>
          <w:b/>
        </w:rPr>
      </w:pPr>
      <w:r>
        <w:rPr>
          <w:b/>
        </w:rPr>
        <w:t>Table</w:t>
      </w:r>
      <w:r w:rsidRPr="00161CB3">
        <w:rPr>
          <w:b/>
        </w:rPr>
        <w:t xml:space="preserve"> </w:t>
      </w:r>
      <w:r>
        <w:rPr>
          <w:b/>
        </w:rPr>
        <w:t>S3</w:t>
      </w:r>
      <w:r w:rsidR="00942BC9" w:rsidRPr="00F3710D">
        <w:rPr>
          <w:b/>
        </w:rPr>
        <w:t xml:space="preserve">B - Liver.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 xml:space="preserve">disease and cellular functions, </w:t>
      </w:r>
      <w:r w:rsidR="00942BC9" w:rsidRPr="00F3710D">
        <w:t xml:space="preserve">activation of “growth failure” in liver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1"/>
        <w:gridCol w:w="4936"/>
      </w:tblGrid>
      <w:tr w:rsidR="00D14063" w:rsidRPr="00D14063" w14:paraId="63465409" w14:textId="77777777" w:rsidTr="00D14063">
        <w:tc>
          <w:tcPr>
            <w:tcW w:w="1859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6EB4" w14:textId="77777777" w:rsidR="00942BC9" w:rsidRPr="00D14063" w:rsidRDefault="00942BC9" w:rsidP="00D14063">
            <w:pPr>
              <w:pStyle w:val="MDPI52figure"/>
              <w:autoSpaceDE w:val="0"/>
              <w:autoSpaceDN w:val="0"/>
              <w:spacing w:before="0" w:after="0"/>
              <w:rPr>
                <w:b/>
              </w:rPr>
            </w:pPr>
            <w:r w:rsidRPr="00D14063">
              <w:rPr>
                <w:b/>
              </w:rPr>
              <w:t>Symbol</w:t>
            </w:r>
          </w:p>
        </w:tc>
        <w:tc>
          <w:tcPr>
            <w:tcW w:w="3141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EADF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14063">
              <w:rPr>
                <w:b/>
                <w:bCs/>
                <w:noProof w:val="0"/>
              </w:rPr>
              <w:t>Expr Log Ratio</w:t>
            </w:r>
          </w:p>
        </w:tc>
      </w:tr>
      <w:tr w:rsidR="00D14063" w:rsidRPr="00D14063" w14:paraId="7E527B6F" w14:textId="77777777" w:rsidTr="00D14063">
        <w:tc>
          <w:tcPr>
            <w:tcW w:w="18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D42F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BNIP3L</w:t>
            </w:r>
          </w:p>
        </w:tc>
        <w:tc>
          <w:tcPr>
            <w:tcW w:w="31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CCAB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-1.21</w:t>
            </w:r>
          </w:p>
        </w:tc>
      </w:tr>
      <w:tr w:rsidR="00942BC9" w:rsidRPr="00D14063" w14:paraId="652D71A0" w14:textId="77777777" w:rsidTr="00D14063"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3D563DD2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FLT1</w:t>
            </w:r>
          </w:p>
        </w:tc>
        <w:tc>
          <w:tcPr>
            <w:tcW w:w="3141" w:type="pct"/>
            <w:shd w:val="clear" w:color="auto" w:fill="auto"/>
            <w:noWrap/>
            <w:vAlign w:val="center"/>
            <w:hideMark/>
          </w:tcPr>
          <w:p w14:paraId="308E7BBB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-1.12</w:t>
            </w:r>
          </w:p>
        </w:tc>
      </w:tr>
      <w:tr w:rsidR="00942BC9" w:rsidRPr="00D14063" w14:paraId="59D7D697" w14:textId="77777777" w:rsidTr="00D14063"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1B6CE5E9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GCK</w:t>
            </w:r>
          </w:p>
        </w:tc>
        <w:tc>
          <w:tcPr>
            <w:tcW w:w="3141" w:type="pct"/>
            <w:shd w:val="clear" w:color="auto" w:fill="auto"/>
            <w:noWrap/>
            <w:vAlign w:val="center"/>
            <w:hideMark/>
          </w:tcPr>
          <w:p w14:paraId="3BBCECDE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-1.89</w:t>
            </w:r>
          </w:p>
        </w:tc>
      </w:tr>
      <w:tr w:rsidR="00942BC9" w:rsidRPr="00D14063" w14:paraId="7F9CDD7E" w14:textId="77777777" w:rsidTr="00D14063"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485045CF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ITPR1</w:t>
            </w:r>
          </w:p>
        </w:tc>
        <w:tc>
          <w:tcPr>
            <w:tcW w:w="3141" w:type="pct"/>
            <w:shd w:val="clear" w:color="auto" w:fill="auto"/>
            <w:noWrap/>
            <w:vAlign w:val="center"/>
            <w:hideMark/>
          </w:tcPr>
          <w:p w14:paraId="4A92DFB4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-1.2</w:t>
            </w:r>
          </w:p>
        </w:tc>
      </w:tr>
      <w:tr w:rsidR="00942BC9" w:rsidRPr="00D14063" w14:paraId="7229C64A" w14:textId="77777777" w:rsidTr="00D14063"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3FEA3A90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SHMT2</w:t>
            </w:r>
          </w:p>
        </w:tc>
        <w:tc>
          <w:tcPr>
            <w:tcW w:w="3141" w:type="pct"/>
            <w:shd w:val="clear" w:color="auto" w:fill="auto"/>
            <w:noWrap/>
            <w:vAlign w:val="center"/>
            <w:hideMark/>
          </w:tcPr>
          <w:p w14:paraId="17D56FAC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1.12</w:t>
            </w:r>
          </w:p>
        </w:tc>
      </w:tr>
      <w:tr w:rsidR="00D14063" w:rsidRPr="00D14063" w14:paraId="0A5B6A3C" w14:textId="77777777" w:rsidTr="00D14063">
        <w:tc>
          <w:tcPr>
            <w:tcW w:w="1859" w:type="pct"/>
            <w:shd w:val="clear" w:color="auto" w:fill="auto"/>
            <w:noWrap/>
            <w:vAlign w:val="center"/>
            <w:hideMark/>
          </w:tcPr>
          <w:p w14:paraId="47A8F68D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TFRC</w:t>
            </w:r>
          </w:p>
        </w:tc>
        <w:tc>
          <w:tcPr>
            <w:tcW w:w="3141" w:type="pct"/>
            <w:shd w:val="clear" w:color="auto" w:fill="auto"/>
            <w:noWrap/>
            <w:vAlign w:val="center"/>
            <w:hideMark/>
          </w:tcPr>
          <w:p w14:paraId="380747D4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-1.45</w:t>
            </w:r>
          </w:p>
        </w:tc>
      </w:tr>
    </w:tbl>
    <w:p w14:paraId="08A7F60B" w14:textId="5D7ED4B9" w:rsidR="00942BC9" w:rsidRPr="00F3710D" w:rsidRDefault="00D14063" w:rsidP="00D14063">
      <w:pPr>
        <w:pStyle w:val="MDPI41tablecaption"/>
        <w:jc w:val="both"/>
        <w:rPr>
          <w:b/>
        </w:rPr>
      </w:pPr>
      <w:r>
        <w:rPr>
          <w:b/>
        </w:rPr>
        <w:t>Table S</w:t>
      </w:r>
      <w:r w:rsidRPr="00D14063">
        <w:rPr>
          <w:b/>
        </w:rPr>
        <w:t>3</w:t>
      </w:r>
      <w:r w:rsidR="00942BC9" w:rsidRPr="00F3710D">
        <w:rPr>
          <w:b/>
        </w:rPr>
        <w:t xml:space="preserve">C - Liver.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 xml:space="preserve">disease and cellular functions, </w:t>
      </w:r>
      <w:r w:rsidR="00942BC9" w:rsidRPr="00F3710D">
        <w:t xml:space="preserve">activation of “organismal death” in liver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</w:t>
      </w:r>
      <w:r>
        <w:rPr>
          <w:b/>
        </w:rPr>
        <w:t>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8"/>
        <w:gridCol w:w="3319"/>
      </w:tblGrid>
      <w:tr w:rsidR="00942BC9" w:rsidRPr="00D14063" w14:paraId="6589AFCF" w14:textId="77777777" w:rsidTr="00D14063">
        <w:tc>
          <w:tcPr>
            <w:tcW w:w="288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96CC14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14063">
              <w:rPr>
                <w:b/>
                <w:bCs/>
                <w:noProof w:val="0"/>
              </w:rPr>
              <w:t>Symbol</w:t>
            </w:r>
          </w:p>
        </w:tc>
        <w:tc>
          <w:tcPr>
            <w:tcW w:w="211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1FEB10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14063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D14063" w14:paraId="60B88B72" w14:textId="77777777" w:rsidTr="00D14063">
        <w:tc>
          <w:tcPr>
            <w:tcW w:w="28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A80B9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BAG1</w:t>
            </w:r>
          </w:p>
        </w:tc>
        <w:tc>
          <w:tcPr>
            <w:tcW w:w="21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921F4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-1.22</w:t>
            </w:r>
          </w:p>
        </w:tc>
      </w:tr>
      <w:tr w:rsidR="00942BC9" w:rsidRPr="00D14063" w14:paraId="765D2438" w14:textId="77777777" w:rsidTr="00D14063">
        <w:tc>
          <w:tcPr>
            <w:tcW w:w="2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A6D5B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BNIP3L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206D6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-1.21</w:t>
            </w:r>
          </w:p>
        </w:tc>
      </w:tr>
      <w:tr w:rsidR="00942BC9" w:rsidRPr="00D14063" w14:paraId="481EA061" w14:textId="77777777" w:rsidTr="00D14063">
        <w:tc>
          <w:tcPr>
            <w:tcW w:w="2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3686F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FDXR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A6056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-1.08</w:t>
            </w:r>
          </w:p>
        </w:tc>
      </w:tr>
      <w:tr w:rsidR="00942BC9" w:rsidRPr="00D14063" w14:paraId="2EEB7DEF" w14:textId="77777777" w:rsidTr="00D14063">
        <w:tc>
          <w:tcPr>
            <w:tcW w:w="2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B7A9C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HSD17B7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B968E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-1.34</w:t>
            </w:r>
          </w:p>
        </w:tc>
      </w:tr>
      <w:tr w:rsidR="00942BC9" w:rsidRPr="00D14063" w14:paraId="15EB7618" w14:textId="77777777" w:rsidTr="00D14063">
        <w:tc>
          <w:tcPr>
            <w:tcW w:w="2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B0415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ITPR1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84D55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-1.2</w:t>
            </w:r>
          </w:p>
        </w:tc>
      </w:tr>
      <w:tr w:rsidR="00942BC9" w:rsidRPr="00D14063" w14:paraId="78C3A4D8" w14:textId="77777777" w:rsidTr="00D14063">
        <w:tc>
          <w:tcPr>
            <w:tcW w:w="2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E43C0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PRKACA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9C5BC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1.1</w:t>
            </w:r>
          </w:p>
        </w:tc>
      </w:tr>
      <w:tr w:rsidR="00942BC9" w:rsidRPr="00D14063" w14:paraId="6E08900A" w14:textId="77777777" w:rsidTr="00D14063">
        <w:tc>
          <w:tcPr>
            <w:tcW w:w="2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7F3E0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Rpl29 (includes others)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38029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-1.54</w:t>
            </w:r>
          </w:p>
        </w:tc>
      </w:tr>
      <w:tr w:rsidR="00942BC9" w:rsidRPr="00D14063" w14:paraId="5E2DD3FB" w14:textId="77777777" w:rsidTr="00D14063">
        <w:tc>
          <w:tcPr>
            <w:tcW w:w="2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AC618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STIP1</w:t>
            </w:r>
          </w:p>
        </w:tc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E674D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-1.21</w:t>
            </w:r>
          </w:p>
        </w:tc>
      </w:tr>
      <w:tr w:rsidR="00942BC9" w:rsidRPr="00D14063" w14:paraId="0FA663A8" w14:textId="77777777" w:rsidTr="00D14063">
        <w:tc>
          <w:tcPr>
            <w:tcW w:w="28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F2A2A50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TBX3</w:t>
            </w:r>
          </w:p>
        </w:tc>
        <w:tc>
          <w:tcPr>
            <w:tcW w:w="21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FA608A5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1.17</w:t>
            </w:r>
          </w:p>
        </w:tc>
      </w:tr>
    </w:tbl>
    <w:p w14:paraId="1695341D" w14:textId="6D57F4C9" w:rsidR="00942BC9" w:rsidRPr="00F3710D" w:rsidRDefault="00D14063" w:rsidP="00D14063">
      <w:pPr>
        <w:pStyle w:val="MDPI41tablecaption"/>
        <w:jc w:val="both"/>
        <w:rPr>
          <w:b/>
        </w:rPr>
      </w:pPr>
      <w:r>
        <w:rPr>
          <w:b/>
        </w:rPr>
        <w:t>Table</w:t>
      </w:r>
      <w:r w:rsidRPr="00D14063">
        <w:rPr>
          <w:b/>
        </w:rPr>
        <w:t xml:space="preserve"> </w:t>
      </w:r>
      <w:r>
        <w:rPr>
          <w:b/>
        </w:rPr>
        <w:t>S3</w:t>
      </w:r>
      <w:r w:rsidR="00942BC9" w:rsidRPr="00F3710D">
        <w:rPr>
          <w:b/>
        </w:rPr>
        <w:t xml:space="preserve">D – Liver: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 xml:space="preserve">disease and cellular functions, </w:t>
      </w:r>
      <w:r w:rsidR="00942BC9" w:rsidRPr="00F3710D">
        <w:t xml:space="preserve">inhibition of “infection by RNA virus” in liver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0"/>
        <w:gridCol w:w="4687"/>
      </w:tblGrid>
      <w:tr w:rsidR="00942BC9" w:rsidRPr="00D14063" w14:paraId="64F9AF53" w14:textId="77777777" w:rsidTr="00D14063">
        <w:tc>
          <w:tcPr>
            <w:tcW w:w="201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D054A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14063">
              <w:rPr>
                <w:b/>
                <w:bCs/>
                <w:noProof w:val="0"/>
              </w:rPr>
              <w:t>Symbol</w:t>
            </w:r>
          </w:p>
        </w:tc>
        <w:tc>
          <w:tcPr>
            <w:tcW w:w="298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0D009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14063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D14063" w14:paraId="28DD359E" w14:textId="77777777" w:rsidTr="00D14063">
        <w:tc>
          <w:tcPr>
            <w:tcW w:w="2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FCFC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ATG5</w:t>
            </w:r>
          </w:p>
        </w:tc>
        <w:tc>
          <w:tcPr>
            <w:tcW w:w="2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36B9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1.09</w:t>
            </w:r>
          </w:p>
        </w:tc>
      </w:tr>
      <w:tr w:rsidR="00942BC9" w:rsidRPr="00D14063" w14:paraId="36E3AD34" w14:textId="77777777" w:rsidTr="00D14063">
        <w:tc>
          <w:tcPr>
            <w:tcW w:w="2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EC324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ATMIN</w:t>
            </w:r>
          </w:p>
        </w:tc>
        <w:tc>
          <w:tcPr>
            <w:tcW w:w="2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26A0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-1.09</w:t>
            </w:r>
          </w:p>
        </w:tc>
      </w:tr>
      <w:tr w:rsidR="00942BC9" w:rsidRPr="00D14063" w14:paraId="40745BD7" w14:textId="77777777" w:rsidTr="00D14063">
        <w:tc>
          <w:tcPr>
            <w:tcW w:w="2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87F01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FGD6</w:t>
            </w:r>
          </w:p>
        </w:tc>
        <w:tc>
          <w:tcPr>
            <w:tcW w:w="2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1E68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-1.16</w:t>
            </w:r>
          </w:p>
        </w:tc>
      </w:tr>
      <w:tr w:rsidR="00942BC9" w:rsidRPr="00D14063" w14:paraId="1322208A" w14:textId="77777777" w:rsidTr="00D14063">
        <w:tc>
          <w:tcPr>
            <w:tcW w:w="2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1BB3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SAMD9L</w:t>
            </w:r>
          </w:p>
        </w:tc>
        <w:tc>
          <w:tcPr>
            <w:tcW w:w="29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7EA4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1.41</w:t>
            </w:r>
          </w:p>
        </w:tc>
      </w:tr>
      <w:tr w:rsidR="00942BC9" w:rsidRPr="00D14063" w14:paraId="1415E199" w14:textId="77777777" w:rsidTr="00D14063">
        <w:tc>
          <w:tcPr>
            <w:tcW w:w="20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70223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WASF1</w:t>
            </w:r>
          </w:p>
        </w:tc>
        <w:tc>
          <w:tcPr>
            <w:tcW w:w="298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9AE71" w14:textId="77777777" w:rsidR="00942BC9" w:rsidRPr="00D14063" w:rsidRDefault="00942BC9" w:rsidP="00D14063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14063">
              <w:rPr>
                <w:noProof w:val="0"/>
              </w:rPr>
              <w:t>-1.11</w:t>
            </w:r>
          </w:p>
        </w:tc>
      </w:tr>
    </w:tbl>
    <w:p w14:paraId="461F9604" w14:textId="77777777" w:rsidR="004504F0" w:rsidRDefault="004504F0">
      <w:pPr>
        <w:spacing w:line="240" w:lineRule="auto"/>
        <w:jc w:val="left"/>
        <w:rPr>
          <w:rFonts w:eastAsia="Times New Roman" w:cs="Cordia New"/>
          <w:b/>
          <w:noProof w:val="0"/>
          <w:sz w:val="18"/>
          <w:szCs w:val="22"/>
          <w:lang w:eastAsia="de-DE" w:bidi="en-US"/>
        </w:rPr>
      </w:pPr>
      <w:r>
        <w:rPr>
          <w:b/>
        </w:rPr>
        <w:br w:type="page"/>
      </w:r>
    </w:p>
    <w:p w14:paraId="298D4F12" w14:textId="2BF3E186" w:rsidR="00942BC9" w:rsidRPr="00D14063" w:rsidRDefault="00D14063" w:rsidP="00D14063">
      <w:pPr>
        <w:pStyle w:val="MDPI41tablecaption"/>
        <w:rPr>
          <w:b/>
        </w:rPr>
      </w:pPr>
      <w:r>
        <w:rPr>
          <w:b/>
        </w:rPr>
        <w:lastRenderedPageBreak/>
        <w:t>Table</w:t>
      </w:r>
      <w:r w:rsidRPr="00D14063">
        <w:rPr>
          <w:b/>
        </w:rPr>
        <w:t xml:space="preserve"> </w:t>
      </w:r>
      <w:r>
        <w:rPr>
          <w:b/>
        </w:rPr>
        <w:t>S</w:t>
      </w:r>
      <w:r w:rsidRPr="00D14063">
        <w:rPr>
          <w:b/>
        </w:rPr>
        <w:t>4</w:t>
      </w:r>
    </w:p>
    <w:p w14:paraId="2D1F2DFF" w14:textId="3A61CFD6" w:rsidR="00942BC9" w:rsidRPr="00F3710D" w:rsidRDefault="004504F0" w:rsidP="004504F0">
      <w:pPr>
        <w:pStyle w:val="MDPI41tablecaption"/>
        <w:jc w:val="both"/>
      </w:pPr>
      <w:r>
        <w:rPr>
          <w:b/>
        </w:rPr>
        <w:t>Table</w:t>
      </w:r>
      <w:r w:rsidRPr="004504F0">
        <w:rPr>
          <w:b/>
        </w:rPr>
        <w:t xml:space="preserve"> </w:t>
      </w:r>
      <w:r>
        <w:rPr>
          <w:b/>
        </w:rPr>
        <w:t>S4</w:t>
      </w:r>
      <w:r w:rsidR="00942BC9" w:rsidRPr="00F3710D">
        <w:rPr>
          <w:b/>
        </w:rPr>
        <w:t xml:space="preserve">A – Liver: </w:t>
      </w:r>
      <w:r w:rsidR="00942BC9" w:rsidRPr="00F3710D">
        <w:t xml:space="preserve">Expression of genes associated with </w:t>
      </w:r>
      <w:r w:rsidR="00942BC9" w:rsidRPr="00F3710D">
        <w:rPr>
          <w:b/>
          <w:bCs/>
        </w:rPr>
        <w:t>Network 1</w:t>
      </w:r>
      <w:r w:rsidR="00942BC9" w:rsidRPr="00F3710D">
        <w:t xml:space="preserve">: “amino acid metabolism, carbohydrate metabolism, small molecule biochemistry”, in liver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3963"/>
      </w:tblGrid>
      <w:tr w:rsidR="00942BC9" w:rsidRPr="004504F0" w14:paraId="6D179173" w14:textId="77777777" w:rsidTr="004504F0">
        <w:tc>
          <w:tcPr>
            <w:tcW w:w="247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45BE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4504F0">
              <w:rPr>
                <w:b/>
                <w:bCs/>
                <w:noProof w:val="0"/>
              </w:rPr>
              <w:t>Symbol</w:t>
            </w:r>
          </w:p>
        </w:tc>
        <w:tc>
          <w:tcPr>
            <w:tcW w:w="252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6F66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4504F0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4504F0" w14:paraId="25F8C4C2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E64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ANKRD54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63B96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-1.08</w:t>
            </w:r>
          </w:p>
        </w:tc>
      </w:tr>
      <w:tr w:rsidR="00942BC9" w:rsidRPr="004504F0" w14:paraId="265C681D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031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Apol9a/Apol9b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878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1.24</w:t>
            </w:r>
          </w:p>
        </w:tc>
      </w:tr>
      <w:tr w:rsidR="00942BC9" w:rsidRPr="004504F0" w14:paraId="59866E7B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2F61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ATP1B3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2DE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-1.13</w:t>
            </w:r>
          </w:p>
        </w:tc>
      </w:tr>
      <w:tr w:rsidR="00942BC9" w:rsidRPr="004504F0" w14:paraId="67475A36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43EC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AVEN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F630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</w:t>
            </w:r>
          </w:p>
        </w:tc>
      </w:tr>
      <w:tr w:rsidR="00942BC9" w:rsidRPr="004504F0" w14:paraId="3DEC1053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B2D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BICD2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D6A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-1.14</w:t>
            </w:r>
          </w:p>
        </w:tc>
      </w:tr>
      <w:tr w:rsidR="00942BC9" w:rsidRPr="004504F0" w14:paraId="4B1F9BEC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0E9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COMMD9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0A9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-1.09</w:t>
            </w:r>
          </w:p>
        </w:tc>
      </w:tr>
      <w:tr w:rsidR="00942BC9" w:rsidRPr="004504F0" w14:paraId="7B15D35F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8EBE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DMWD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9D8F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-1.12</w:t>
            </w:r>
          </w:p>
        </w:tc>
      </w:tr>
      <w:tr w:rsidR="00942BC9" w:rsidRPr="004504F0" w14:paraId="694CDBC4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DA9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DYNLRB1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0050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-1.32</w:t>
            </w:r>
          </w:p>
        </w:tc>
      </w:tr>
      <w:tr w:rsidR="00942BC9" w:rsidRPr="004504F0" w14:paraId="17021E35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D754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EGLN3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854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-1.09</w:t>
            </w:r>
          </w:p>
        </w:tc>
      </w:tr>
      <w:tr w:rsidR="00942BC9" w:rsidRPr="004504F0" w14:paraId="48BF8C1A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A52E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EIF6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6ABF5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-1.18</w:t>
            </w:r>
          </w:p>
        </w:tc>
      </w:tr>
      <w:tr w:rsidR="00942BC9" w:rsidRPr="004504F0" w14:paraId="6D22FA19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EA0D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FADS2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CC79E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-1.22</w:t>
            </w:r>
          </w:p>
        </w:tc>
      </w:tr>
      <w:tr w:rsidR="00942BC9" w:rsidRPr="004504F0" w14:paraId="2AFE6A7B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17B0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FOXRED1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B5C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-1.12</w:t>
            </w:r>
          </w:p>
        </w:tc>
      </w:tr>
      <w:tr w:rsidR="00942BC9" w:rsidRPr="004504F0" w14:paraId="3AAFDB5B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7C18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GALK1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57D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-1.33</w:t>
            </w:r>
          </w:p>
        </w:tc>
      </w:tr>
      <w:tr w:rsidR="00942BC9" w:rsidRPr="004504F0" w14:paraId="554A1EB1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07A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GLDC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46F9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1.16</w:t>
            </w:r>
          </w:p>
        </w:tc>
      </w:tr>
      <w:tr w:rsidR="00942BC9" w:rsidRPr="004504F0" w14:paraId="7845FB44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4B8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GPN2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9B7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-1.59</w:t>
            </w:r>
          </w:p>
        </w:tc>
      </w:tr>
      <w:tr w:rsidR="00942BC9" w:rsidRPr="004504F0" w14:paraId="67422598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48E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IFT52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AA0A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-1.3</w:t>
            </w:r>
          </w:p>
        </w:tc>
      </w:tr>
      <w:tr w:rsidR="00942BC9" w:rsidRPr="004504F0" w14:paraId="4E91E282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2CE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JOSD2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BACD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-1.24</w:t>
            </w:r>
          </w:p>
        </w:tc>
      </w:tr>
      <w:tr w:rsidR="00942BC9" w:rsidRPr="004504F0" w14:paraId="3A584166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B767C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KLHDC10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440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-1.22</w:t>
            </w:r>
          </w:p>
        </w:tc>
      </w:tr>
      <w:tr w:rsidR="00942BC9" w:rsidRPr="004504F0" w14:paraId="78BC237A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B30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MSH6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D1C1C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-1.11</w:t>
            </w:r>
          </w:p>
        </w:tc>
      </w:tr>
      <w:tr w:rsidR="00942BC9" w:rsidRPr="004504F0" w14:paraId="0467D41B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003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NDUFA8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6682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</w:t>
            </w:r>
          </w:p>
        </w:tc>
      </w:tr>
      <w:tr w:rsidR="00942BC9" w:rsidRPr="004504F0" w14:paraId="25104638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BB0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NUCB1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676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-1.15</w:t>
            </w:r>
          </w:p>
        </w:tc>
      </w:tr>
      <w:tr w:rsidR="00942BC9" w:rsidRPr="004504F0" w14:paraId="17679BF5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29DB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NUDT5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91B4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1.11</w:t>
            </w:r>
          </w:p>
        </w:tc>
      </w:tr>
      <w:tr w:rsidR="00942BC9" w:rsidRPr="004504F0" w14:paraId="4E9429AB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6B954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PALS2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B59D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1.13</w:t>
            </w:r>
          </w:p>
        </w:tc>
      </w:tr>
      <w:tr w:rsidR="00942BC9" w:rsidRPr="004504F0" w14:paraId="5C297A10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529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PPAT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08A6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-1.17</w:t>
            </w:r>
          </w:p>
        </w:tc>
      </w:tr>
      <w:tr w:rsidR="00942BC9" w:rsidRPr="004504F0" w14:paraId="4D9E672F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94F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SCAND1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AFFA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1.61</w:t>
            </w:r>
          </w:p>
        </w:tc>
      </w:tr>
      <w:tr w:rsidR="00942BC9" w:rsidRPr="004504F0" w14:paraId="4E7AF07E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54C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SDE2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66D4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-1.19</w:t>
            </w:r>
          </w:p>
        </w:tc>
      </w:tr>
      <w:tr w:rsidR="00942BC9" w:rsidRPr="004504F0" w14:paraId="390DC58F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8F85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SEL1L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61B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-1.11</w:t>
            </w:r>
          </w:p>
        </w:tc>
      </w:tr>
      <w:tr w:rsidR="00942BC9" w:rsidRPr="004504F0" w14:paraId="7A23CF72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C02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SHMT2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D99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1.12</w:t>
            </w:r>
          </w:p>
        </w:tc>
      </w:tr>
      <w:tr w:rsidR="00942BC9" w:rsidRPr="004504F0" w14:paraId="4E1BE3AA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34D6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TCF25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C94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-1.23</w:t>
            </w:r>
          </w:p>
        </w:tc>
      </w:tr>
      <w:tr w:rsidR="00942BC9" w:rsidRPr="004504F0" w14:paraId="4D550F59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9CB0C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TKT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607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1.07</w:t>
            </w:r>
          </w:p>
        </w:tc>
      </w:tr>
      <w:tr w:rsidR="00942BC9" w:rsidRPr="004504F0" w14:paraId="290EDBFB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A99E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TRIP6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30B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-1.17</w:t>
            </w:r>
          </w:p>
        </w:tc>
      </w:tr>
      <w:tr w:rsidR="00942BC9" w:rsidRPr="004504F0" w14:paraId="7CD8EC56" w14:textId="77777777" w:rsidTr="004504F0">
        <w:tc>
          <w:tcPr>
            <w:tcW w:w="2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F25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UBE2Q1</w:t>
            </w:r>
          </w:p>
        </w:tc>
        <w:tc>
          <w:tcPr>
            <w:tcW w:w="2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E7DE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-1.11</w:t>
            </w:r>
          </w:p>
        </w:tc>
      </w:tr>
      <w:tr w:rsidR="00942BC9" w:rsidRPr="004504F0" w14:paraId="00E8140A" w14:textId="77777777" w:rsidTr="004504F0">
        <w:tc>
          <w:tcPr>
            <w:tcW w:w="24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FA464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USH2A</w:t>
            </w:r>
          </w:p>
        </w:tc>
        <w:tc>
          <w:tcPr>
            <w:tcW w:w="25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261A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-1.53</w:t>
            </w:r>
          </w:p>
        </w:tc>
      </w:tr>
    </w:tbl>
    <w:p w14:paraId="05202F54" w14:textId="772D1822" w:rsidR="00942BC9" w:rsidRPr="00F3710D" w:rsidRDefault="004504F0" w:rsidP="004504F0">
      <w:pPr>
        <w:pStyle w:val="MDPI41tablecaption"/>
        <w:jc w:val="both"/>
      </w:pPr>
      <w:r>
        <w:rPr>
          <w:b/>
        </w:rPr>
        <w:t>Table</w:t>
      </w:r>
      <w:r w:rsidRPr="004504F0">
        <w:rPr>
          <w:b/>
        </w:rPr>
        <w:t xml:space="preserve"> </w:t>
      </w:r>
      <w:r>
        <w:rPr>
          <w:b/>
        </w:rPr>
        <w:t>S4</w:t>
      </w:r>
      <w:r w:rsidR="00942BC9" w:rsidRPr="00F3710D">
        <w:rPr>
          <w:b/>
        </w:rPr>
        <w:t xml:space="preserve">B – Liver: </w:t>
      </w:r>
      <w:r w:rsidR="00942BC9" w:rsidRPr="00F3710D">
        <w:t xml:space="preserve">Expression of genes associated with </w:t>
      </w:r>
      <w:r w:rsidR="00942BC9" w:rsidRPr="00F3710D">
        <w:rPr>
          <w:b/>
          <w:bCs/>
        </w:rPr>
        <w:t>Network 2</w:t>
      </w:r>
      <w:r w:rsidR="00942BC9" w:rsidRPr="00F3710D">
        <w:t xml:space="preserve">: “cellular development, cellular growth and proliferation, connective tissue development and function”, in liver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4312"/>
      </w:tblGrid>
      <w:tr w:rsidR="00942BC9" w:rsidRPr="004504F0" w14:paraId="60010E1B" w14:textId="77777777" w:rsidTr="004504F0">
        <w:tc>
          <w:tcPr>
            <w:tcW w:w="225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46C34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4504F0">
              <w:rPr>
                <w:b/>
                <w:bCs/>
                <w:noProof w:val="0"/>
              </w:rPr>
              <w:t>Symbol</w:t>
            </w:r>
          </w:p>
        </w:tc>
        <w:tc>
          <w:tcPr>
            <w:tcW w:w="274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7D3B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4504F0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4504F0" w14:paraId="492BA229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715B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ARL1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33F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-1.15</w:t>
            </w:r>
          </w:p>
        </w:tc>
      </w:tr>
      <w:tr w:rsidR="00942BC9" w:rsidRPr="004504F0" w14:paraId="7DF7C91F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8DC6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ASPSCR1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4FA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-1.22</w:t>
            </w:r>
          </w:p>
        </w:tc>
      </w:tr>
      <w:tr w:rsidR="00942BC9" w:rsidRPr="004504F0" w14:paraId="5F445956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B136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BRMS1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1D56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-1.12</w:t>
            </w:r>
          </w:p>
        </w:tc>
      </w:tr>
      <w:tr w:rsidR="00942BC9" w:rsidRPr="004504F0" w14:paraId="182E8620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4241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CDK5RAP3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624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-1.17</w:t>
            </w:r>
          </w:p>
        </w:tc>
      </w:tr>
      <w:tr w:rsidR="00942BC9" w:rsidRPr="004504F0" w14:paraId="157341E3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2EC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DAP3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4D45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1.13</w:t>
            </w:r>
          </w:p>
        </w:tc>
      </w:tr>
      <w:tr w:rsidR="00942BC9" w:rsidRPr="004504F0" w14:paraId="43C68E05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519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DDX1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190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-1.15</w:t>
            </w:r>
          </w:p>
        </w:tc>
      </w:tr>
      <w:tr w:rsidR="00942BC9" w:rsidRPr="004504F0" w14:paraId="1407CDC4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2A3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proofErr w:type="spellStart"/>
            <w:r w:rsidRPr="004504F0">
              <w:rPr>
                <w:noProof w:val="0"/>
              </w:rPr>
              <w:t>Fus</w:t>
            </w:r>
            <w:proofErr w:type="spellEnd"/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63B25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1.19</w:t>
            </w:r>
          </w:p>
        </w:tc>
      </w:tr>
      <w:tr w:rsidR="00942BC9" w:rsidRPr="004504F0" w14:paraId="10955F5E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8B15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lastRenderedPageBreak/>
              <w:t>G3BP2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64E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1.18</w:t>
            </w:r>
          </w:p>
        </w:tc>
      </w:tr>
      <w:tr w:rsidR="00942BC9" w:rsidRPr="004504F0" w14:paraId="526BF5D7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646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GRB7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9ECE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-1.31</w:t>
            </w:r>
          </w:p>
        </w:tc>
      </w:tr>
      <w:tr w:rsidR="00942BC9" w:rsidRPr="004504F0" w14:paraId="49613E79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30B0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HABP4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9ED4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-1.09</w:t>
            </w:r>
          </w:p>
        </w:tc>
      </w:tr>
      <w:tr w:rsidR="00942BC9" w:rsidRPr="004504F0" w14:paraId="560282F6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74D6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HPN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F72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1.22</w:t>
            </w:r>
          </w:p>
        </w:tc>
      </w:tr>
      <w:tr w:rsidR="00942BC9" w:rsidRPr="004504F0" w14:paraId="2060B80D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F18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ILVBL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CF6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-1.2</w:t>
            </w:r>
          </w:p>
        </w:tc>
      </w:tr>
      <w:tr w:rsidR="00942BC9" w:rsidRPr="004504F0" w14:paraId="236B3AB3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9A7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ING4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EEB7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-1.11</w:t>
            </w:r>
          </w:p>
        </w:tc>
      </w:tr>
      <w:tr w:rsidR="00942BC9" w:rsidRPr="004504F0" w14:paraId="0B2DC5F4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A70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LZTR1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057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-1.09</w:t>
            </w:r>
          </w:p>
        </w:tc>
      </w:tr>
      <w:tr w:rsidR="00942BC9" w:rsidRPr="004504F0" w14:paraId="487F945B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FC574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MRPS7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EC9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-1.31</w:t>
            </w:r>
          </w:p>
        </w:tc>
      </w:tr>
      <w:tr w:rsidR="00942BC9" w:rsidRPr="004504F0" w14:paraId="2AB9FA89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B3AAD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NUAK2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6F3F5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-1.31</w:t>
            </w:r>
          </w:p>
        </w:tc>
      </w:tr>
      <w:tr w:rsidR="00942BC9" w:rsidRPr="004504F0" w14:paraId="5A7C40B3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2F4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OLIG1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B00D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1.16</w:t>
            </w:r>
          </w:p>
        </w:tc>
      </w:tr>
      <w:tr w:rsidR="00942BC9" w:rsidRPr="004504F0" w14:paraId="351823EE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F1E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PLEKHG3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E69A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-1.12</w:t>
            </w:r>
          </w:p>
        </w:tc>
      </w:tr>
      <w:tr w:rsidR="00942BC9" w:rsidRPr="004504F0" w14:paraId="0120198B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2964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POLD2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C98E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</w:t>
            </w:r>
          </w:p>
        </w:tc>
      </w:tr>
      <w:tr w:rsidR="00942BC9" w:rsidRPr="004504F0" w14:paraId="0A644C52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08B8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PPP6C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0C44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-1.22</w:t>
            </w:r>
          </w:p>
        </w:tc>
      </w:tr>
      <w:tr w:rsidR="00942BC9" w:rsidRPr="004504F0" w14:paraId="007B2D5A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A16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PXMP2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E94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1.25</w:t>
            </w:r>
          </w:p>
        </w:tc>
      </w:tr>
      <w:tr w:rsidR="00942BC9" w:rsidRPr="004504F0" w14:paraId="06CA5144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800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RBM42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77E7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-1.12</w:t>
            </w:r>
          </w:p>
        </w:tc>
      </w:tr>
      <w:tr w:rsidR="00942BC9" w:rsidRPr="004504F0" w14:paraId="0C23AC3A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4CE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RIOK3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4AC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-1.34</w:t>
            </w:r>
          </w:p>
        </w:tc>
      </w:tr>
      <w:tr w:rsidR="00942BC9" w:rsidRPr="004504F0" w14:paraId="082FFEED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E5F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SRPRA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233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-1.54</w:t>
            </w:r>
          </w:p>
        </w:tc>
      </w:tr>
      <w:tr w:rsidR="00942BC9" w:rsidRPr="004504F0" w14:paraId="6D2777E0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38CE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TAX1BP3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879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-1.19</w:t>
            </w:r>
          </w:p>
        </w:tc>
      </w:tr>
      <w:tr w:rsidR="00942BC9" w:rsidRPr="004504F0" w14:paraId="45AF9DC9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C10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TIMM10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6F6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-1.15</w:t>
            </w:r>
          </w:p>
        </w:tc>
      </w:tr>
      <w:tr w:rsidR="00942BC9" w:rsidRPr="004504F0" w14:paraId="4A131A2B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052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TMED4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3B7E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-1.14</w:t>
            </w:r>
          </w:p>
        </w:tc>
      </w:tr>
      <w:tr w:rsidR="00942BC9" w:rsidRPr="004504F0" w14:paraId="0AE6540C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CA1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TRIM8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9F3AE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-1.15</w:t>
            </w:r>
          </w:p>
        </w:tc>
      </w:tr>
      <w:tr w:rsidR="00942BC9" w:rsidRPr="004504F0" w14:paraId="44E40237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115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TSPAN33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C632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-1.13</w:t>
            </w:r>
          </w:p>
        </w:tc>
      </w:tr>
      <w:tr w:rsidR="00942BC9" w:rsidRPr="004504F0" w14:paraId="09C2B55C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5E346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UBXN6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CF8D5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-1.18</w:t>
            </w:r>
          </w:p>
        </w:tc>
      </w:tr>
      <w:tr w:rsidR="00942BC9" w:rsidRPr="004504F0" w14:paraId="60882D04" w14:textId="77777777" w:rsidTr="004504F0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443D2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WFDC2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966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-2.02</w:t>
            </w:r>
          </w:p>
        </w:tc>
      </w:tr>
      <w:tr w:rsidR="00942BC9" w:rsidRPr="004504F0" w14:paraId="59EAFB70" w14:textId="77777777" w:rsidTr="004504F0">
        <w:tc>
          <w:tcPr>
            <w:tcW w:w="2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3DAE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YOD1</w:t>
            </w:r>
          </w:p>
        </w:tc>
        <w:tc>
          <w:tcPr>
            <w:tcW w:w="27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1B1B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1.14</w:t>
            </w:r>
          </w:p>
        </w:tc>
      </w:tr>
    </w:tbl>
    <w:p w14:paraId="2FD3922C" w14:textId="2F2CF1F9" w:rsidR="00942BC9" w:rsidRPr="004504F0" w:rsidRDefault="004504F0" w:rsidP="004504F0">
      <w:pPr>
        <w:pStyle w:val="MDPI41tablecaption"/>
        <w:rPr>
          <w:b/>
        </w:rPr>
      </w:pPr>
      <w:r>
        <w:rPr>
          <w:b/>
        </w:rPr>
        <w:t>Table S</w:t>
      </w:r>
      <w:r w:rsidRPr="004504F0">
        <w:rPr>
          <w:b/>
        </w:rPr>
        <w:t>5</w:t>
      </w:r>
    </w:p>
    <w:p w14:paraId="629B5E00" w14:textId="7CAE00AB" w:rsidR="00942BC9" w:rsidRPr="00F3710D" w:rsidRDefault="004504F0" w:rsidP="004504F0">
      <w:pPr>
        <w:pStyle w:val="MDPI41tablecaption"/>
        <w:jc w:val="both"/>
        <w:rPr>
          <w:b/>
        </w:rPr>
      </w:pPr>
      <w:r>
        <w:rPr>
          <w:b/>
        </w:rPr>
        <w:t>Table</w:t>
      </w:r>
      <w:r w:rsidRPr="004504F0">
        <w:rPr>
          <w:b/>
        </w:rPr>
        <w:t xml:space="preserve"> </w:t>
      </w:r>
      <w:r>
        <w:rPr>
          <w:b/>
        </w:rPr>
        <w:t>S5</w:t>
      </w:r>
      <w:r w:rsidR="00942BC9" w:rsidRPr="00F3710D">
        <w:rPr>
          <w:b/>
        </w:rPr>
        <w:t xml:space="preserve">A – Brain: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 xml:space="preserve">disease and cellular functions, </w:t>
      </w:r>
      <w:r w:rsidR="00942BC9" w:rsidRPr="00F3710D">
        <w:t>activated</w:t>
      </w:r>
      <w:r w:rsidR="00942BC9" w:rsidRPr="00F3710D">
        <w:rPr>
          <w:color w:val="000000" w:themeColor="text1"/>
        </w:rPr>
        <w:t xml:space="preserve"> “cell viability of tumor cell lines” and “size of body”</w:t>
      </w:r>
      <w:r w:rsidR="00942BC9" w:rsidRPr="00F3710D">
        <w:t xml:space="preserve"> in brain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959"/>
      </w:tblGrid>
      <w:tr w:rsidR="00942BC9" w:rsidRPr="004504F0" w14:paraId="0E37CE19" w14:textId="77777777" w:rsidTr="004504F0">
        <w:tc>
          <w:tcPr>
            <w:tcW w:w="184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212C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4504F0">
              <w:rPr>
                <w:b/>
                <w:bCs/>
                <w:noProof w:val="0"/>
              </w:rPr>
              <w:t>Symbol</w:t>
            </w:r>
          </w:p>
        </w:tc>
        <w:tc>
          <w:tcPr>
            <w:tcW w:w="315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47EC0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4504F0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4504F0" w14:paraId="43462294" w14:textId="77777777" w:rsidTr="004504F0">
        <w:tc>
          <w:tcPr>
            <w:tcW w:w="1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55F9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ARRB1</w:t>
            </w:r>
          </w:p>
        </w:tc>
        <w:tc>
          <w:tcPr>
            <w:tcW w:w="3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F078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1.11</w:t>
            </w:r>
          </w:p>
        </w:tc>
      </w:tr>
      <w:tr w:rsidR="00942BC9" w:rsidRPr="004504F0" w14:paraId="0C3CEDCC" w14:textId="77777777" w:rsidTr="004504F0">
        <w:tc>
          <w:tcPr>
            <w:tcW w:w="1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972A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DLX1</w:t>
            </w:r>
          </w:p>
        </w:tc>
        <w:tc>
          <w:tcPr>
            <w:tcW w:w="3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AB7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1.09</w:t>
            </w:r>
          </w:p>
        </w:tc>
      </w:tr>
      <w:tr w:rsidR="00942BC9" w:rsidRPr="004504F0" w14:paraId="75DF5C92" w14:textId="77777777" w:rsidTr="004504F0">
        <w:tc>
          <w:tcPr>
            <w:tcW w:w="1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699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IGFBP4</w:t>
            </w:r>
          </w:p>
        </w:tc>
        <w:tc>
          <w:tcPr>
            <w:tcW w:w="3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FF2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1.24</w:t>
            </w:r>
          </w:p>
        </w:tc>
      </w:tr>
      <w:tr w:rsidR="00942BC9" w:rsidRPr="004504F0" w14:paraId="13B7F8FE" w14:textId="77777777" w:rsidTr="004504F0">
        <w:tc>
          <w:tcPr>
            <w:tcW w:w="1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F5257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KCNC1</w:t>
            </w:r>
          </w:p>
        </w:tc>
        <w:tc>
          <w:tcPr>
            <w:tcW w:w="3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8C7A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</w:t>
            </w:r>
          </w:p>
        </w:tc>
      </w:tr>
      <w:tr w:rsidR="00942BC9" w:rsidRPr="004504F0" w14:paraId="7B8E9C68" w14:textId="77777777" w:rsidTr="004504F0">
        <w:tc>
          <w:tcPr>
            <w:tcW w:w="1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7E57E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KLF6</w:t>
            </w:r>
          </w:p>
        </w:tc>
        <w:tc>
          <w:tcPr>
            <w:tcW w:w="3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BD59C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1.16</w:t>
            </w:r>
          </w:p>
        </w:tc>
      </w:tr>
      <w:tr w:rsidR="00942BC9" w:rsidRPr="004504F0" w14:paraId="22071F56" w14:textId="77777777" w:rsidTr="004504F0">
        <w:tc>
          <w:tcPr>
            <w:tcW w:w="1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40B6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LMNA</w:t>
            </w:r>
          </w:p>
        </w:tc>
        <w:tc>
          <w:tcPr>
            <w:tcW w:w="3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6549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1.13</w:t>
            </w:r>
          </w:p>
        </w:tc>
      </w:tr>
      <w:tr w:rsidR="00942BC9" w:rsidRPr="004504F0" w14:paraId="1C6458A2" w14:textId="77777777" w:rsidTr="004504F0">
        <w:tc>
          <w:tcPr>
            <w:tcW w:w="1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9E5DC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PER2</w:t>
            </w:r>
          </w:p>
        </w:tc>
        <w:tc>
          <w:tcPr>
            <w:tcW w:w="3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E490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-1.15</w:t>
            </w:r>
          </w:p>
        </w:tc>
      </w:tr>
      <w:tr w:rsidR="00942BC9" w:rsidRPr="004504F0" w14:paraId="6F63FB30" w14:textId="77777777" w:rsidTr="004504F0">
        <w:tc>
          <w:tcPr>
            <w:tcW w:w="1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FD0B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RAB3A</w:t>
            </w:r>
          </w:p>
        </w:tc>
        <w:tc>
          <w:tcPr>
            <w:tcW w:w="3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5FB1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1.01</w:t>
            </w:r>
          </w:p>
        </w:tc>
      </w:tr>
      <w:tr w:rsidR="00942BC9" w:rsidRPr="004504F0" w14:paraId="15F43C44" w14:textId="77777777" w:rsidTr="004504F0">
        <w:tc>
          <w:tcPr>
            <w:tcW w:w="1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8643C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RAB3D</w:t>
            </w:r>
          </w:p>
        </w:tc>
        <w:tc>
          <w:tcPr>
            <w:tcW w:w="3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3F1D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1.06</w:t>
            </w:r>
          </w:p>
        </w:tc>
      </w:tr>
      <w:tr w:rsidR="00942BC9" w:rsidRPr="004504F0" w14:paraId="1F08137F" w14:textId="77777777" w:rsidTr="004504F0"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8B293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THRSP</w:t>
            </w:r>
          </w:p>
        </w:tc>
        <w:tc>
          <w:tcPr>
            <w:tcW w:w="31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7A23F" w14:textId="77777777" w:rsidR="00942BC9" w:rsidRPr="004504F0" w:rsidRDefault="00942BC9" w:rsidP="004504F0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4504F0">
              <w:rPr>
                <w:noProof w:val="0"/>
              </w:rPr>
              <w:t>1.09</w:t>
            </w:r>
          </w:p>
        </w:tc>
      </w:tr>
    </w:tbl>
    <w:p w14:paraId="54C53499" w14:textId="2329FAB3" w:rsidR="00942BC9" w:rsidRPr="00F3710D" w:rsidRDefault="004504F0" w:rsidP="004504F0">
      <w:pPr>
        <w:pStyle w:val="MDPI41tablecaption"/>
        <w:jc w:val="both"/>
        <w:rPr>
          <w:b/>
        </w:rPr>
      </w:pPr>
      <w:r>
        <w:rPr>
          <w:b/>
        </w:rPr>
        <w:t>Table</w:t>
      </w:r>
      <w:r w:rsidRPr="004504F0">
        <w:rPr>
          <w:b/>
        </w:rPr>
        <w:t xml:space="preserve"> </w:t>
      </w:r>
      <w:r>
        <w:rPr>
          <w:b/>
        </w:rPr>
        <w:t>S5</w:t>
      </w:r>
      <w:r w:rsidR="00942BC9" w:rsidRPr="00F3710D">
        <w:rPr>
          <w:b/>
        </w:rPr>
        <w:t xml:space="preserve">B – Brain: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 xml:space="preserve">disease and cellular functions, </w:t>
      </w:r>
      <w:r w:rsidR="00942BC9" w:rsidRPr="00F3710D">
        <w:t xml:space="preserve">activation of “DNA endogenous promoter” in brain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3"/>
        <w:gridCol w:w="4984"/>
      </w:tblGrid>
      <w:tr w:rsidR="002D5462" w:rsidRPr="002D5462" w14:paraId="09731AE3" w14:textId="77777777" w:rsidTr="002D5462">
        <w:tc>
          <w:tcPr>
            <w:tcW w:w="1828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A1AF" w14:textId="77777777" w:rsidR="00942BC9" w:rsidRPr="002D5462" w:rsidRDefault="00942BC9" w:rsidP="002D5462">
            <w:pPr>
              <w:pStyle w:val="MDPI52figure"/>
              <w:autoSpaceDE w:val="0"/>
              <w:autoSpaceDN w:val="0"/>
              <w:spacing w:before="0" w:after="0"/>
              <w:rPr>
                <w:b/>
              </w:rPr>
            </w:pPr>
            <w:r w:rsidRPr="002D5462">
              <w:rPr>
                <w:b/>
              </w:rPr>
              <w:t>Symbol</w:t>
            </w:r>
          </w:p>
        </w:tc>
        <w:tc>
          <w:tcPr>
            <w:tcW w:w="3172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70B8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2D5462">
              <w:rPr>
                <w:b/>
                <w:bCs/>
                <w:noProof w:val="0"/>
              </w:rPr>
              <w:t>Expr Log Ratio</w:t>
            </w:r>
          </w:p>
        </w:tc>
      </w:tr>
      <w:tr w:rsidR="002D5462" w:rsidRPr="002D5462" w14:paraId="7CEAFE26" w14:textId="77777777" w:rsidTr="002D5462">
        <w:tc>
          <w:tcPr>
            <w:tcW w:w="182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3A5A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CCND1</w:t>
            </w:r>
          </w:p>
        </w:tc>
        <w:tc>
          <w:tcPr>
            <w:tcW w:w="31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57E7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-1.3</w:t>
            </w:r>
          </w:p>
        </w:tc>
      </w:tr>
      <w:tr w:rsidR="00942BC9" w:rsidRPr="002D5462" w14:paraId="705AE17F" w14:textId="77777777" w:rsidTr="002D5462">
        <w:tc>
          <w:tcPr>
            <w:tcW w:w="1828" w:type="pct"/>
            <w:shd w:val="clear" w:color="auto" w:fill="auto"/>
            <w:noWrap/>
            <w:vAlign w:val="center"/>
            <w:hideMark/>
          </w:tcPr>
          <w:p w14:paraId="5E24F1B6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DEK</w:t>
            </w:r>
          </w:p>
        </w:tc>
        <w:tc>
          <w:tcPr>
            <w:tcW w:w="3172" w:type="pct"/>
            <w:shd w:val="clear" w:color="auto" w:fill="auto"/>
            <w:noWrap/>
            <w:vAlign w:val="center"/>
            <w:hideMark/>
          </w:tcPr>
          <w:p w14:paraId="4A59C156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1.12</w:t>
            </w:r>
          </w:p>
        </w:tc>
      </w:tr>
      <w:tr w:rsidR="00942BC9" w:rsidRPr="002D5462" w14:paraId="0428C9F5" w14:textId="77777777" w:rsidTr="002D5462">
        <w:tc>
          <w:tcPr>
            <w:tcW w:w="1828" w:type="pct"/>
            <w:shd w:val="clear" w:color="auto" w:fill="auto"/>
            <w:noWrap/>
            <w:vAlign w:val="center"/>
            <w:hideMark/>
          </w:tcPr>
          <w:p w14:paraId="6989BC7F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DLX1</w:t>
            </w:r>
          </w:p>
        </w:tc>
        <w:tc>
          <w:tcPr>
            <w:tcW w:w="3172" w:type="pct"/>
            <w:shd w:val="clear" w:color="auto" w:fill="auto"/>
            <w:noWrap/>
            <w:vAlign w:val="center"/>
            <w:hideMark/>
          </w:tcPr>
          <w:p w14:paraId="64113B9C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1.09</w:t>
            </w:r>
          </w:p>
        </w:tc>
      </w:tr>
      <w:tr w:rsidR="00942BC9" w:rsidRPr="002D5462" w14:paraId="1E738AF5" w14:textId="77777777" w:rsidTr="002D5462">
        <w:tc>
          <w:tcPr>
            <w:tcW w:w="1828" w:type="pct"/>
            <w:shd w:val="clear" w:color="auto" w:fill="auto"/>
            <w:noWrap/>
            <w:vAlign w:val="center"/>
            <w:hideMark/>
          </w:tcPr>
          <w:p w14:paraId="2BD88044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LDB2</w:t>
            </w:r>
          </w:p>
        </w:tc>
        <w:tc>
          <w:tcPr>
            <w:tcW w:w="3172" w:type="pct"/>
            <w:shd w:val="clear" w:color="auto" w:fill="auto"/>
            <w:noWrap/>
            <w:vAlign w:val="center"/>
            <w:hideMark/>
          </w:tcPr>
          <w:p w14:paraId="2BBD7663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1.22</w:t>
            </w:r>
          </w:p>
        </w:tc>
      </w:tr>
      <w:tr w:rsidR="002D5462" w:rsidRPr="002D5462" w14:paraId="40AE08EB" w14:textId="77777777" w:rsidTr="002D5462">
        <w:tc>
          <w:tcPr>
            <w:tcW w:w="1828" w:type="pct"/>
            <w:shd w:val="clear" w:color="auto" w:fill="auto"/>
            <w:noWrap/>
            <w:vAlign w:val="center"/>
            <w:hideMark/>
          </w:tcPr>
          <w:p w14:paraId="51A6AE6C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NDN</w:t>
            </w:r>
          </w:p>
        </w:tc>
        <w:tc>
          <w:tcPr>
            <w:tcW w:w="3172" w:type="pct"/>
            <w:shd w:val="clear" w:color="auto" w:fill="auto"/>
            <w:noWrap/>
            <w:vAlign w:val="center"/>
            <w:hideMark/>
          </w:tcPr>
          <w:p w14:paraId="027E41C6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-1.1</w:t>
            </w:r>
          </w:p>
        </w:tc>
      </w:tr>
    </w:tbl>
    <w:p w14:paraId="17FB3ECE" w14:textId="3883F5EC" w:rsidR="00942BC9" w:rsidRPr="00F3710D" w:rsidRDefault="002D5462" w:rsidP="002D5462">
      <w:pPr>
        <w:pStyle w:val="MDPI41tablecaption"/>
        <w:jc w:val="both"/>
      </w:pPr>
      <w:r>
        <w:rPr>
          <w:b/>
        </w:rPr>
        <w:lastRenderedPageBreak/>
        <w:t>Table</w:t>
      </w:r>
      <w:r w:rsidRPr="002D5462">
        <w:rPr>
          <w:b/>
        </w:rPr>
        <w:t xml:space="preserve"> </w:t>
      </w:r>
      <w:r>
        <w:rPr>
          <w:b/>
        </w:rPr>
        <w:t>S5</w:t>
      </w:r>
      <w:r w:rsidR="00942BC9" w:rsidRPr="00F3710D">
        <w:rPr>
          <w:b/>
        </w:rPr>
        <w:t xml:space="preserve">C – Brain: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 xml:space="preserve">disease and cellular functions, </w:t>
      </w:r>
      <w:r w:rsidR="00942BC9" w:rsidRPr="00F3710D">
        <w:t xml:space="preserve">activation of “cell viability” and “organization of cytoskeleton” in brain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2"/>
        <w:gridCol w:w="4645"/>
      </w:tblGrid>
      <w:tr w:rsidR="00942BC9" w:rsidRPr="002D5462" w14:paraId="0932188B" w14:textId="77777777" w:rsidTr="002D5462">
        <w:tc>
          <w:tcPr>
            <w:tcW w:w="204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51EAF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2D5462">
              <w:rPr>
                <w:b/>
                <w:bCs/>
                <w:noProof w:val="0"/>
              </w:rPr>
              <w:t>Symbol</w:t>
            </w:r>
          </w:p>
        </w:tc>
        <w:tc>
          <w:tcPr>
            <w:tcW w:w="295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6E73F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2D5462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2D5462" w14:paraId="79D39137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549D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APP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EF181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-1.05</w:t>
            </w:r>
          </w:p>
        </w:tc>
      </w:tr>
      <w:tr w:rsidR="00942BC9" w:rsidRPr="002D5462" w14:paraId="794DC304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E364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ARRB1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4946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1.11</w:t>
            </w:r>
          </w:p>
        </w:tc>
      </w:tr>
      <w:tr w:rsidR="00942BC9" w:rsidRPr="002D5462" w14:paraId="7A34BC7C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6052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CCND1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0AF9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-1.3</w:t>
            </w:r>
          </w:p>
        </w:tc>
      </w:tr>
      <w:tr w:rsidR="00942BC9" w:rsidRPr="002D5462" w14:paraId="33915E2C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CC91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DCX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7C9B1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1.12</w:t>
            </w:r>
          </w:p>
        </w:tc>
      </w:tr>
      <w:tr w:rsidR="00942BC9" w:rsidRPr="002D5462" w14:paraId="48FB3272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693C6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DUSP1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0124F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2.01</w:t>
            </w:r>
          </w:p>
        </w:tc>
      </w:tr>
      <w:tr w:rsidR="00942BC9" w:rsidRPr="002D5462" w14:paraId="5C5D5A65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B1FC5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GNAO1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EB908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1.23</w:t>
            </w:r>
          </w:p>
        </w:tc>
      </w:tr>
      <w:tr w:rsidR="00942BC9" w:rsidRPr="002D5462" w14:paraId="60DCCF0A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C384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HSPB6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44DE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1.36</w:t>
            </w:r>
          </w:p>
        </w:tc>
      </w:tr>
      <w:tr w:rsidR="00942BC9" w:rsidRPr="002D5462" w14:paraId="003F96B8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F9D09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KLC1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8130D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1.15</w:t>
            </w:r>
          </w:p>
        </w:tc>
      </w:tr>
      <w:tr w:rsidR="00942BC9" w:rsidRPr="002D5462" w14:paraId="659FADBB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BEC7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NTRK2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9907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1.19</w:t>
            </w:r>
          </w:p>
        </w:tc>
      </w:tr>
      <w:tr w:rsidR="00942BC9" w:rsidRPr="002D5462" w14:paraId="4B0E26AA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D971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PER2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9D37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-1.15</w:t>
            </w:r>
          </w:p>
        </w:tc>
      </w:tr>
      <w:tr w:rsidR="00942BC9" w:rsidRPr="002D5462" w14:paraId="3D6E5F98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E1FDF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PIK3R2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99F3A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1.05</w:t>
            </w:r>
          </w:p>
        </w:tc>
      </w:tr>
      <w:tr w:rsidR="00942BC9" w:rsidRPr="002D5462" w14:paraId="6397B900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16CB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POLR1D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55C03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1.1</w:t>
            </w:r>
          </w:p>
        </w:tc>
      </w:tr>
      <w:tr w:rsidR="00942BC9" w:rsidRPr="002D5462" w14:paraId="68141873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3401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RAB3A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DFA2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1.01</w:t>
            </w:r>
          </w:p>
        </w:tc>
      </w:tr>
      <w:tr w:rsidR="00942BC9" w:rsidRPr="002D5462" w14:paraId="62A037A4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E25F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RPS6KL1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B343F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1.12</w:t>
            </w:r>
          </w:p>
        </w:tc>
      </w:tr>
      <w:tr w:rsidR="00942BC9" w:rsidRPr="002D5462" w14:paraId="2B96BD5D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377DA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SORL1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C7E7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1.74</w:t>
            </w:r>
          </w:p>
        </w:tc>
      </w:tr>
      <w:tr w:rsidR="00942BC9" w:rsidRPr="002D5462" w14:paraId="28B60ACB" w14:textId="77777777" w:rsidTr="002D5462">
        <w:tc>
          <w:tcPr>
            <w:tcW w:w="2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6776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TRAF3</w:t>
            </w:r>
          </w:p>
        </w:tc>
        <w:tc>
          <w:tcPr>
            <w:tcW w:w="2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E910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-1.23</w:t>
            </w:r>
          </w:p>
        </w:tc>
      </w:tr>
      <w:tr w:rsidR="00942BC9" w:rsidRPr="002D5462" w14:paraId="14BDA239" w14:textId="77777777" w:rsidTr="002D5462">
        <w:tc>
          <w:tcPr>
            <w:tcW w:w="20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8CA83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WTIP</w:t>
            </w:r>
          </w:p>
        </w:tc>
        <w:tc>
          <w:tcPr>
            <w:tcW w:w="29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0DE958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1.06</w:t>
            </w:r>
          </w:p>
        </w:tc>
      </w:tr>
    </w:tbl>
    <w:p w14:paraId="0CFBBB95" w14:textId="050FA414" w:rsidR="00942BC9" w:rsidRPr="00F3710D" w:rsidRDefault="002D5462" w:rsidP="002D5462">
      <w:pPr>
        <w:pStyle w:val="MDPI41tablecaption"/>
        <w:jc w:val="both"/>
      </w:pPr>
      <w:r>
        <w:rPr>
          <w:b/>
        </w:rPr>
        <w:t>Table</w:t>
      </w:r>
      <w:r w:rsidRPr="002D5462">
        <w:rPr>
          <w:b/>
        </w:rPr>
        <w:t xml:space="preserve"> </w:t>
      </w:r>
      <w:r>
        <w:rPr>
          <w:b/>
        </w:rPr>
        <w:t>S5</w:t>
      </w:r>
      <w:r w:rsidR="00942BC9" w:rsidRPr="00F3710D">
        <w:rPr>
          <w:b/>
        </w:rPr>
        <w:t xml:space="preserve">D – Brain: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>disease and cellular functions, “</w:t>
      </w:r>
      <w:r w:rsidR="00942BC9" w:rsidRPr="00F3710D">
        <w:t xml:space="preserve">inhibition of organismal death” in brain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3"/>
        <w:gridCol w:w="4984"/>
      </w:tblGrid>
      <w:tr w:rsidR="00942BC9" w:rsidRPr="002D5462" w14:paraId="504E3083" w14:textId="77777777" w:rsidTr="002D5462">
        <w:tc>
          <w:tcPr>
            <w:tcW w:w="182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7F8B4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2D5462">
              <w:rPr>
                <w:b/>
                <w:bCs/>
                <w:noProof w:val="0"/>
              </w:rPr>
              <w:t>Symbol</w:t>
            </w:r>
          </w:p>
        </w:tc>
        <w:tc>
          <w:tcPr>
            <w:tcW w:w="317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CE65C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2D5462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2D5462" w14:paraId="1B6E67E2" w14:textId="77777777" w:rsidTr="002D5462">
        <w:tc>
          <w:tcPr>
            <w:tcW w:w="1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EA4E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DLX1</w:t>
            </w:r>
          </w:p>
        </w:tc>
        <w:tc>
          <w:tcPr>
            <w:tcW w:w="3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8E92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1.09</w:t>
            </w:r>
          </w:p>
        </w:tc>
      </w:tr>
      <w:tr w:rsidR="00942BC9" w:rsidRPr="002D5462" w14:paraId="387BC63F" w14:textId="77777777" w:rsidTr="002D5462">
        <w:tc>
          <w:tcPr>
            <w:tcW w:w="1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11B4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KCNC1</w:t>
            </w:r>
          </w:p>
        </w:tc>
        <w:tc>
          <w:tcPr>
            <w:tcW w:w="3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26F8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1.1</w:t>
            </w:r>
          </w:p>
        </w:tc>
      </w:tr>
      <w:tr w:rsidR="00942BC9" w:rsidRPr="002D5462" w14:paraId="66172DB6" w14:textId="77777777" w:rsidTr="002D5462">
        <w:tc>
          <w:tcPr>
            <w:tcW w:w="1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123AB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NTRK2</w:t>
            </w:r>
          </w:p>
        </w:tc>
        <w:tc>
          <w:tcPr>
            <w:tcW w:w="3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24D95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1.19</w:t>
            </w:r>
          </w:p>
        </w:tc>
      </w:tr>
      <w:tr w:rsidR="00942BC9" w:rsidRPr="002D5462" w14:paraId="524EF0B1" w14:textId="77777777" w:rsidTr="002D5462">
        <w:tc>
          <w:tcPr>
            <w:tcW w:w="18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17E21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OTX1</w:t>
            </w:r>
          </w:p>
        </w:tc>
        <w:tc>
          <w:tcPr>
            <w:tcW w:w="31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077C1" w14:textId="77777777" w:rsidR="00942BC9" w:rsidRPr="002D5462" w:rsidRDefault="00942BC9" w:rsidP="002D5462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2D5462">
              <w:rPr>
                <w:noProof w:val="0"/>
              </w:rPr>
              <w:t>1.09</w:t>
            </w:r>
          </w:p>
        </w:tc>
      </w:tr>
    </w:tbl>
    <w:p w14:paraId="17E2E45E" w14:textId="5E5FF627" w:rsidR="00942BC9" w:rsidRPr="002D5462" w:rsidRDefault="002D5462" w:rsidP="002D5462">
      <w:pPr>
        <w:pStyle w:val="MDPI41tablecaption"/>
        <w:rPr>
          <w:b/>
        </w:rPr>
      </w:pPr>
      <w:r>
        <w:rPr>
          <w:b/>
        </w:rPr>
        <w:t xml:space="preserve">Table </w:t>
      </w:r>
      <w:r w:rsidR="00D963A5">
        <w:rPr>
          <w:b/>
        </w:rPr>
        <w:t>S</w:t>
      </w:r>
      <w:r w:rsidRPr="002D5462">
        <w:rPr>
          <w:b/>
        </w:rPr>
        <w:t>6</w:t>
      </w:r>
    </w:p>
    <w:p w14:paraId="765FB2D3" w14:textId="7A104280" w:rsidR="00942BC9" w:rsidRPr="00F3710D" w:rsidRDefault="00D963A5" w:rsidP="00D963A5">
      <w:pPr>
        <w:pStyle w:val="MDPI41tablecaption"/>
        <w:jc w:val="both"/>
      </w:pPr>
      <w:r>
        <w:rPr>
          <w:b/>
        </w:rPr>
        <w:t>Table S6</w:t>
      </w:r>
      <w:r w:rsidR="00942BC9" w:rsidRPr="00F3710D">
        <w:rPr>
          <w:b/>
        </w:rPr>
        <w:t xml:space="preserve">A – Brain: </w:t>
      </w:r>
      <w:r w:rsidR="00942BC9" w:rsidRPr="00F3710D">
        <w:t xml:space="preserve">Expression of genes associated with </w:t>
      </w:r>
      <w:r w:rsidR="00942BC9" w:rsidRPr="00F3710D">
        <w:rPr>
          <w:b/>
          <w:bCs/>
        </w:rPr>
        <w:t>Network 1</w:t>
      </w:r>
      <w:r w:rsidR="00942BC9" w:rsidRPr="00F3710D">
        <w:t xml:space="preserve">: “connective tissue disorders, developmental disorder, hereditary disorder”, in brain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4"/>
        <w:gridCol w:w="4603"/>
      </w:tblGrid>
      <w:tr w:rsidR="00942BC9" w:rsidRPr="00D963A5" w14:paraId="696FD8FA" w14:textId="77777777" w:rsidTr="00D963A5">
        <w:tc>
          <w:tcPr>
            <w:tcW w:w="207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C503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963A5">
              <w:rPr>
                <w:b/>
                <w:bCs/>
                <w:noProof w:val="0"/>
              </w:rPr>
              <w:t>Symbol</w:t>
            </w:r>
          </w:p>
        </w:tc>
        <w:tc>
          <w:tcPr>
            <w:tcW w:w="292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D7EA3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963A5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D963A5" w14:paraId="67A47C2A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DDA5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ACTR3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B45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1.17</w:t>
            </w:r>
          </w:p>
        </w:tc>
      </w:tr>
      <w:tr w:rsidR="00942BC9" w:rsidRPr="00D963A5" w14:paraId="7028210B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480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ACTR3B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3F62F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1.07</w:t>
            </w:r>
          </w:p>
        </w:tc>
      </w:tr>
      <w:tr w:rsidR="00942BC9" w:rsidRPr="00D963A5" w14:paraId="47637E43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972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AIP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E22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1.15</w:t>
            </w:r>
          </w:p>
        </w:tc>
      </w:tr>
      <w:tr w:rsidR="00942BC9" w:rsidRPr="00D963A5" w14:paraId="4E501A05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A6B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CSTF1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3E55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1.22</w:t>
            </w:r>
          </w:p>
        </w:tc>
      </w:tr>
      <w:tr w:rsidR="00942BC9" w:rsidRPr="00D963A5" w14:paraId="491A43F8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152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DCPS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0D4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1.11</w:t>
            </w:r>
          </w:p>
        </w:tc>
      </w:tr>
      <w:tr w:rsidR="00942BC9" w:rsidRPr="00D963A5" w14:paraId="173B0AC0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E5F95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DEK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8C7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1.12</w:t>
            </w:r>
          </w:p>
        </w:tc>
      </w:tr>
      <w:tr w:rsidR="00942BC9" w:rsidRPr="00D963A5" w14:paraId="72C3DC77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26D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EIF1B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6DDB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-1.06</w:t>
            </w:r>
          </w:p>
        </w:tc>
      </w:tr>
      <w:tr w:rsidR="00942BC9" w:rsidRPr="00D963A5" w14:paraId="5C052411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DA32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FRMD6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455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1.26</w:t>
            </w:r>
          </w:p>
        </w:tc>
      </w:tr>
      <w:tr w:rsidR="00942BC9" w:rsidRPr="00D963A5" w14:paraId="4736CDEF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592BE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GALT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5273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1.22</w:t>
            </w:r>
          </w:p>
        </w:tc>
      </w:tr>
      <w:tr w:rsidR="00942BC9" w:rsidRPr="00D963A5" w14:paraId="45D319D5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209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HBS1L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27B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1.08</w:t>
            </w:r>
          </w:p>
        </w:tc>
      </w:tr>
      <w:tr w:rsidR="00942BC9" w:rsidRPr="00D963A5" w14:paraId="53D41A39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2E59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HSPB6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F545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1.36</w:t>
            </w:r>
          </w:p>
        </w:tc>
      </w:tr>
      <w:tr w:rsidR="00942BC9" w:rsidRPr="00D963A5" w14:paraId="689F3E84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EDD9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IDH3B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BE5F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-1.05</w:t>
            </w:r>
          </w:p>
        </w:tc>
      </w:tr>
      <w:tr w:rsidR="00942BC9" w:rsidRPr="00D963A5" w14:paraId="13D25FB7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3F7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KCNMA1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BF8D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1.2</w:t>
            </w:r>
          </w:p>
        </w:tc>
      </w:tr>
      <w:tr w:rsidR="00942BC9" w:rsidRPr="00D963A5" w14:paraId="22847660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E9AA5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KEAP1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510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</w:t>
            </w:r>
          </w:p>
        </w:tc>
      </w:tr>
      <w:tr w:rsidR="00942BC9" w:rsidRPr="00D963A5" w14:paraId="39E3BB35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E0BE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KLF6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89C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1.16</w:t>
            </w:r>
          </w:p>
        </w:tc>
      </w:tr>
      <w:tr w:rsidR="00942BC9" w:rsidRPr="00D963A5" w14:paraId="6D89BEFC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1B11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NOSIP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40BE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-1.24</w:t>
            </w:r>
          </w:p>
        </w:tc>
      </w:tr>
      <w:tr w:rsidR="00942BC9" w:rsidRPr="00D963A5" w14:paraId="43EDE099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C57A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lastRenderedPageBreak/>
              <w:t>NUDC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C3F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1.16</w:t>
            </w:r>
          </w:p>
        </w:tc>
      </w:tr>
      <w:tr w:rsidR="00942BC9" w:rsidRPr="00D963A5" w14:paraId="3D79589B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24BA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NXT2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3B09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-1.06</w:t>
            </w:r>
          </w:p>
        </w:tc>
      </w:tr>
      <w:tr w:rsidR="00942BC9" w:rsidRPr="00D963A5" w14:paraId="55305B6E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196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PIH1D1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A896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1.09</w:t>
            </w:r>
          </w:p>
        </w:tc>
      </w:tr>
      <w:tr w:rsidR="00942BC9" w:rsidRPr="00D963A5" w14:paraId="36BCAED4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7C1A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POLL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D5E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1.06</w:t>
            </w:r>
          </w:p>
        </w:tc>
      </w:tr>
      <w:tr w:rsidR="00942BC9" w:rsidRPr="00D963A5" w14:paraId="37C11AD8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CAA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POLR1C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B8D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1.11</w:t>
            </w:r>
          </w:p>
        </w:tc>
      </w:tr>
      <w:tr w:rsidR="00942BC9" w:rsidRPr="00D963A5" w14:paraId="7A3FECE1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FA00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POLR1D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9C16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</w:t>
            </w:r>
          </w:p>
        </w:tc>
      </w:tr>
      <w:tr w:rsidR="00942BC9" w:rsidRPr="00D963A5" w14:paraId="2A89B5D5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5B5E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PRDX1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0E0B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-1.04</w:t>
            </w:r>
          </w:p>
        </w:tc>
      </w:tr>
      <w:tr w:rsidR="00942BC9" w:rsidRPr="00D963A5" w14:paraId="6C50E364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7A3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SRPK1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88C6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1.15</w:t>
            </w:r>
          </w:p>
        </w:tc>
      </w:tr>
      <w:tr w:rsidR="00942BC9" w:rsidRPr="00D963A5" w14:paraId="774BE17C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5FD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STK4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8FC1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1.35</w:t>
            </w:r>
          </w:p>
        </w:tc>
      </w:tr>
      <w:tr w:rsidR="00942BC9" w:rsidRPr="00D963A5" w14:paraId="0DC21D77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37CD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TRIP12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80BA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1.11</w:t>
            </w:r>
          </w:p>
        </w:tc>
      </w:tr>
      <w:tr w:rsidR="00942BC9" w:rsidRPr="00D963A5" w14:paraId="472C8705" w14:textId="77777777" w:rsidTr="00D963A5">
        <w:tc>
          <w:tcPr>
            <w:tcW w:w="2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130D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UBE3A</w:t>
            </w:r>
          </w:p>
        </w:tc>
        <w:tc>
          <w:tcPr>
            <w:tcW w:w="2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DC1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</w:t>
            </w:r>
          </w:p>
        </w:tc>
      </w:tr>
      <w:tr w:rsidR="00942BC9" w:rsidRPr="00D963A5" w14:paraId="7CC0F9E2" w14:textId="77777777" w:rsidTr="00D963A5">
        <w:tc>
          <w:tcPr>
            <w:tcW w:w="20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49FCA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UBTD2</w:t>
            </w:r>
          </w:p>
        </w:tc>
        <w:tc>
          <w:tcPr>
            <w:tcW w:w="29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2BB1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1.15</w:t>
            </w:r>
          </w:p>
        </w:tc>
      </w:tr>
    </w:tbl>
    <w:p w14:paraId="22C7A4F2" w14:textId="2B226629" w:rsidR="00942BC9" w:rsidRPr="00F3710D" w:rsidRDefault="00D963A5" w:rsidP="00D963A5">
      <w:pPr>
        <w:pStyle w:val="MDPI41tablecaption"/>
        <w:jc w:val="both"/>
      </w:pPr>
      <w:r>
        <w:rPr>
          <w:b/>
        </w:rPr>
        <w:t>Table</w:t>
      </w:r>
      <w:r w:rsidRPr="00D963A5">
        <w:rPr>
          <w:b/>
        </w:rPr>
        <w:t xml:space="preserve"> </w:t>
      </w:r>
      <w:r>
        <w:rPr>
          <w:b/>
        </w:rPr>
        <w:t>S6</w:t>
      </w:r>
      <w:r w:rsidR="00942BC9" w:rsidRPr="00F3710D">
        <w:rPr>
          <w:b/>
        </w:rPr>
        <w:t xml:space="preserve">B – Brain: </w:t>
      </w:r>
      <w:r w:rsidR="00942BC9" w:rsidRPr="00F3710D">
        <w:t xml:space="preserve">Expression of genes associated with </w:t>
      </w:r>
      <w:r w:rsidR="00942BC9" w:rsidRPr="00F3710D">
        <w:rPr>
          <w:b/>
          <w:bCs/>
        </w:rPr>
        <w:t>Network 2:</w:t>
      </w:r>
      <w:r w:rsidR="00942BC9" w:rsidRPr="00F3710D">
        <w:t xml:space="preserve"> “metabolic disease, neurological disease, organismal injury and abnormalities”, in brain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1"/>
        <w:gridCol w:w="4386"/>
      </w:tblGrid>
      <w:tr w:rsidR="00942BC9" w:rsidRPr="00D963A5" w14:paraId="38B2EF64" w14:textId="77777777" w:rsidTr="00D963A5">
        <w:tc>
          <w:tcPr>
            <w:tcW w:w="220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FA77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963A5">
              <w:rPr>
                <w:b/>
                <w:bCs/>
                <w:noProof w:val="0"/>
              </w:rPr>
              <w:t>Symbol</w:t>
            </w:r>
          </w:p>
        </w:tc>
        <w:tc>
          <w:tcPr>
            <w:tcW w:w="279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93C8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963A5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D963A5" w14:paraId="65E1727F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909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ATP5F1C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D2B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-1.05</w:t>
            </w:r>
          </w:p>
        </w:tc>
      </w:tr>
      <w:tr w:rsidR="00942BC9" w:rsidRPr="00D963A5" w14:paraId="3AB8E4CC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5EF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ATP6V0A2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DDC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</w:t>
            </w:r>
          </w:p>
        </w:tc>
      </w:tr>
      <w:tr w:rsidR="00942BC9" w:rsidRPr="00D963A5" w14:paraId="4F56490F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473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Cd59a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EF26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1.61</w:t>
            </w:r>
          </w:p>
        </w:tc>
      </w:tr>
      <w:tr w:rsidR="00942BC9" w:rsidRPr="00D963A5" w14:paraId="520CF6E5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B704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COX10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2E3E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-1.07</w:t>
            </w:r>
          </w:p>
        </w:tc>
      </w:tr>
      <w:tr w:rsidR="00942BC9" w:rsidRPr="00D963A5" w14:paraId="16C416A4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85F5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CTDSPL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EEE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1.09</w:t>
            </w:r>
          </w:p>
        </w:tc>
      </w:tr>
      <w:tr w:rsidR="00942BC9" w:rsidRPr="00D963A5" w14:paraId="3746729F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507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ELMO2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FF1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-1.23</w:t>
            </w:r>
          </w:p>
        </w:tc>
      </w:tr>
      <w:tr w:rsidR="00942BC9" w:rsidRPr="00D963A5" w14:paraId="247D7B3B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8000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GHITM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C95A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1.15</w:t>
            </w:r>
          </w:p>
        </w:tc>
      </w:tr>
      <w:tr w:rsidR="00942BC9" w:rsidRPr="00D963A5" w14:paraId="4D26930C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51B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GLRX2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883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1.12</w:t>
            </w:r>
          </w:p>
        </w:tc>
      </w:tr>
      <w:tr w:rsidR="00942BC9" w:rsidRPr="00D963A5" w14:paraId="2FE6C9F6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405A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IGFBP7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DC43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1.16</w:t>
            </w:r>
          </w:p>
        </w:tc>
      </w:tr>
      <w:tr w:rsidR="00942BC9" w:rsidRPr="00D963A5" w14:paraId="447F3BAB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B11E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ISCU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A21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-1.03</w:t>
            </w:r>
          </w:p>
        </w:tc>
      </w:tr>
      <w:tr w:rsidR="00942BC9" w:rsidRPr="00D963A5" w14:paraId="4AAE6FEB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0F2A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LARS2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C65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-1.23</w:t>
            </w:r>
          </w:p>
        </w:tc>
      </w:tr>
      <w:tr w:rsidR="00942BC9" w:rsidRPr="00D963A5" w14:paraId="2C30D376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62B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MRPS12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BFE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-1.78</w:t>
            </w:r>
          </w:p>
        </w:tc>
      </w:tr>
      <w:tr w:rsidR="00942BC9" w:rsidRPr="00D963A5" w14:paraId="466F28DE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D1C9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MRPS17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056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-1.34</w:t>
            </w:r>
          </w:p>
        </w:tc>
      </w:tr>
      <w:tr w:rsidR="00942BC9" w:rsidRPr="00D963A5" w14:paraId="4263666E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FAE6E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NDUFA12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38D6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-1.13</w:t>
            </w:r>
          </w:p>
        </w:tc>
      </w:tr>
      <w:tr w:rsidR="00942BC9" w:rsidRPr="00D963A5" w14:paraId="4F1A96E2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598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NDUFA4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0B2D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-1.06</w:t>
            </w:r>
          </w:p>
        </w:tc>
      </w:tr>
      <w:tr w:rsidR="00942BC9" w:rsidRPr="00D963A5" w14:paraId="620467CF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4AB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NDUFA5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6C6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-1.04</w:t>
            </w:r>
          </w:p>
        </w:tc>
      </w:tr>
      <w:tr w:rsidR="00942BC9" w:rsidRPr="00D963A5" w14:paraId="259E4634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597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NDUFA7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58A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-1.08</w:t>
            </w:r>
          </w:p>
        </w:tc>
      </w:tr>
      <w:tr w:rsidR="00942BC9" w:rsidRPr="00D963A5" w14:paraId="4AF8AEFD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079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NDUFB8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14E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-1.04</w:t>
            </w:r>
          </w:p>
        </w:tc>
      </w:tr>
      <w:tr w:rsidR="00942BC9" w:rsidRPr="00D963A5" w14:paraId="0A5BAF12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E030A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NEO1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7C63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1.14</w:t>
            </w:r>
          </w:p>
        </w:tc>
      </w:tr>
      <w:tr w:rsidR="00942BC9" w:rsidRPr="00D963A5" w14:paraId="76CD943A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7F57D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PPOX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C635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1.05</w:t>
            </w:r>
          </w:p>
        </w:tc>
      </w:tr>
      <w:tr w:rsidR="00942BC9" w:rsidRPr="00D963A5" w14:paraId="38F0350D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5F05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PRCP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616AA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1.08</w:t>
            </w:r>
          </w:p>
        </w:tc>
      </w:tr>
      <w:tr w:rsidR="00942BC9" w:rsidRPr="00D963A5" w14:paraId="3725FE56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FFD86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SLC39A10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FAA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</w:t>
            </w:r>
          </w:p>
        </w:tc>
      </w:tr>
      <w:tr w:rsidR="00942BC9" w:rsidRPr="00D963A5" w14:paraId="20325557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F405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SNX21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484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1.16</w:t>
            </w:r>
          </w:p>
        </w:tc>
      </w:tr>
      <w:tr w:rsidR="00942BC9" w:rsidRPr="00D963A5" w14:paraId="131CB341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BA41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STT3A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2CAD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-1.13</w:t>
            </w:r>
          </w:p>
        </w:tc>
      </w:tr>
      <w:tr w:rsidR="00942BC9" w:rsidRPr="00D963A5" w14:paraId="3D7DFF45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5864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TBRG4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239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1.07</w:t>
            </w:r>
          </w:p>
        </w:tc>
      </w:tr>
      <w:tr w:rsidR="00942BC9" w:rsidRPr="00D963A5" w14:paraId="428E6B9D" w14:textId="77777777" w:rsidTr="00D963A5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C26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VARS2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9B36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1.09</w:t>
            </w:r>
          </w:p>
        </w:tc>
      </w:tr>
      <w:tr w:rsidR="00942BC9" w:rsidRPr="00D963A5" w14:paraId="3BB9C4B8" w14:textId="77777777" w:rsidTr="00D963A5"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34FC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WARS2</w:t>
            </w:r>
          </w:p>
        </w:tc>
        <w:tc>
          <w:tcPr>
            <w:tcW w:w="27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7AAA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1.17</w:t>
            </w:r>
          </w:p>
        </w:tc>
      </w:tr>
    </w:tbl>
    <w:p w14:paraId="368E9FF4" w14:textId="75353F9E" w:rsidR="00942BC9" w:rsidRPr="00D963A5" w:rsidRDefault="00D963A5" w:rsidP="00D963A5">
      <w:pPr>
        <w:pStyle w:val="MDPI41tablecaption"/>
        <w:rPr>
          <w:b/>
        </w:rPr>
      </w:pPr>
      <w:r>
        <w:rPr>
          <w:b/>
        </w:rPr>
        <w:t>Table S</w:t>
      </w:r>
      <w:r w:rsidRPr="00D963A5">
        <w:rPr>
          <w:b/>
        </w:rPr>
        <w:t>7</w:t>
      </w:r>
    </w:p>
    <w:p w14:paraId="189B149B" w14:textId="7B3DA8F1" w:rsidR="00942BC9" w:rsidRPr="00F3710D" w:rsidRDefault="00D963A5" w:rsidP="00D963A5">
      <w:pPr>
        <w:pStyle w:val="MDPI41tablecaption"/>
        <w:jc w:val="both"/>
      </w:pPr>
      <w:r>
        <w:rPr>
          <w:b/>
        </w:rPr>
        <w:t>Table</w:t>
      </w:r>
      <w:r w:rsidRPr="00D963A5">
        <w:rPr>
          <w:b/>
        </w:rPr>
        <w:t xml:space="preserve"> </w:t>
      </w:r>
      <w:r>
        <w:rPr>
          <w:b/>
        </w:rPr>
        <w:t>S7</w:t>
      </w:r>
      <w:r w:rsidR="00942BC9" w:rsidRPr="00F3710D">
        <w:rPr>
          <w:b/>
        </w:rPr>
        <w:t xml:space="preserve">A – Adipose: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>disease and cellular functions, “</w:t>
      </w:r>
      <w:r w:rsidR="00942BC9" w:rsidRPr="00F3710D">
        <w:t xml:space="preserve">inhibition of </w:t>
      </w:r>
      <w:proofErr w:type="spellStart"/>
      <w:r w:rsidR="00942BC9" w:rsidRPr="00F3710D">
        <w:t>vasculogenesis</w:t>
      </w:r>
      <w:proofErr w:type="spellEnd"/>
      <w:r w:rsidR="00942BC9" w:rsidRPr="00F3710D">
        <w:t xml:space="preserve">” in adipose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4312"/>
      </w:tblGrid>
      <w:tr w:rsidR="00942BC9" w:rsidRPr="00D963A5" w14:paraId="062633B0" w14:textId="77777777" w:rsidTr="00D963A5">
        <w:tc>
          <w:tcPr>
            <w:tcW w:w="225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2444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963A5">
              <w:rPr>
                <w:b/>
                <w:bCs/>
                <w:noProof w:val="0"/>
              </w:rPr>
              <w:t>Symbol</w:t>
            </w:r>
          </w:p>
        </w:tc>
        <w:tc>
          <w:tcPr>
            <w:tcW w:w="274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2BDC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963A5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D963A5" w14:paraId="2DEC35FB" w14:textId="77777777" w:rsidTr="00D963A5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9E9D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ADIPOQ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9EF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1.08</w:t>
            </w:r>
          </w:p>
        </w:tc>
      </w:tr>
      <w:tr w:rsidR="00942BC9" w:rsidRPr="00D963A5" w14:paraId="05D16056" w14:textId="77777777" w:rsidTr="00D963A5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B20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lastRenderedPageBreak/>
              <w:t>CAV1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9A3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</w:t>
            </w:r>
          </w:p>
        </w:tc>
      </w:tr>
      <w:tr w:rsidR="00942BC9" w:rsidRPr="00D963A5" w14:paraId="45033BEF" w14:textId="77777777" w:rsidTr="00D963A5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9739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IL33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87F4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-1.24</w:t>
            </w:r>
          </w:p>
        </w:tc>
      </w:tr>
      <w:tr w:rsidR="00942BC9" w:rsidRPr="00D963A5" w14:paraId="16770348" w14:textId="77777777" w:rsidTr="00D963A5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F24AE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JUN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ED6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-1.4</w:t>
            </w:r>
          </w:p>
        </w:tc>
      </w:tr>
      <w:tr w:rsidR="00942BC9" w:rsidRPr="00D963A5" w14:paraId="0743FACA" w14:textId="77777777" w:rsidTr="00D963A5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99B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PPARG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53B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-1.22</w:t>
            </w:r>
          </w:p>
        </w:tc>
      </w:tr>
      <w:tr w:rsidR="00942BC9" w:rsidRPr="00D963A5" w14:paraId="6D4BED06" w14:textId="77777777" w:rsidTr="00D963A5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C04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PPARGC1B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5DDD4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1.38</w:t>
            </w:r>
          </w:p>
        </w:tc>
      </w:tr>
      <w:tr w:rsidR="00942BC9" w:rsidRPr="00D963A5" w14:paraId="06E158BE" w14:textId="77777777" w:rsidTr="00D963A5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0E54F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RHOB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9D15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-1.42</w:t>
            </w:r>
          </w:p>
        </w:tc>
      </w:tr>
      <w:tr w:rsidR="00942BC9" w:rsidRPr="00D963A5" w14:paraId="309E3EA9" w14:textId="77777777" w:rsidTr="00D963A5">
        <w:tc>
          <w:tcPr>
            <w:tcW w:w="2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2BD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TKT</w:t>
            </w:r>
          </w:p>
        </w:tc>
        <w:tc>
          <w:tcPr>
            <w:tcW w:w="2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C780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1.54</w:t>
            </w:r>
          </w:p>
        </w:tc>
      </w:tr>
      <w:tr w:rsidR="00942BC9" w:rsidRPr="00D963A5" w14:paraId="30CF5C56" w14:textId="77777777" w:rsidTr="00D963A5">
        <w:tc>
          <w:tcPr>
            <w:tcW w:w="2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6A5F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VLDLR</w:t>
            </w:r>
          </w:p>
        </w:tc>
        <w:tc>
          <w:tcPr>
            <w:tcW w:w="27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A0D5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1.29</w:t>
            </w:r>
          </w:p>
        </w:tc>
      </w:tr>
    </w:tbl>
    <w:p w14:paraId="5304DE5E" w14:textId="1622D9F3" w:rsidR="00942BC9" w:rsidRPr="00F3710D" w:rsidRDefault="00D963A5" w:rsidP="00D963A5">
      <w:pPr>
        <w:pStyle w:val="MDPI41tablecaption"/>
        <w:jc w:val="both"/>
        <w:rPr>
          <w:b/>
        </w:rPr>
      </w:pPr>
      <w:r>
        <w:rPr>
          <w:b/>
        </w:rPr>
        <w:t>Table</w:t>
      </w:r>
      <w:r w:rsidRPr="00D963A5">
        <w:rPr>
          <w:b/>
        </w:rPr>
        <w:t xml:space="preserve"> </w:t>
      </w:r>
      <w:r>
        <w:rPr>
          <w:b/>
        </w:rPr>
        <w:t>S7</w:t>
      </w:r>
      <w:r w:rsidR="00942BC9" w:rsidRPr="00F3710D">
        <w:rPr>
          <w:b/>
        </w:rPr>
        <w:t xml:space="preserve">B – Adipose: </w:t>
      </w:r>
      <w:r w:rsidR="00942BC9" w:rsidRPr="00F3710D">
        <w:t xml:space="preserve">Expression of genes associated with disease and cellular functions, inhibited “infection of embryonic cell lines, infection of epithelial cell lines, and infection of kidney cell lines” in adipose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2"/>
        <w:gridCol w:w="4775"/>
      </w:tblGrid>
      <w:tr w:rsidR="00942BC9" w:rsidRPr="00D963A5" w14:paraId="5605D5F0" w14:textId="77777777" w:rsidTr="00D963A5">
        <w:tc>
          <w:tcPr>
            <w:tcW w:w="196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3B11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963A5">
              <w:rPr>
                <w:b/>
                <w:bCs/>
                <w:noProof w:val="0"/>
              </w:rPr>
              <w:t>Symbol</w:t>
            </w:r>
          </w:p>
        </w:tc>
        <w:tc>
          <w:tcPr>
            <w:tcW w:w="30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E6DC4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D963A5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D963A5" w14:paraId="5EF4385B" w14:textId="77777777" w:rsidTr="00D963A5">
        <w:tc>
          <w:tcPr>
            <w:tcW w:w="1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D3AF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BMP1</w:t>
            </w:r>
          </w:p>
        </w:tc>
        <w:tc>
          <w:tcPr>
            <w:tcW w:w="3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18D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-1.15</w:t>
            </w:r>
          </w:p>
        </w:tc>
      </w:tr>
      <w:tr w:rsidR="00942BC9" w:rsidRPr="00D963A5" w14:paraId="30FB835A" w14:textId="77777777" w:rsidTr="00D963A5">
        <w:tc>
          <w:tcPr>
            <w:tcW w:w="1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2F5DD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GANAB</w:t>
            </w:r>
          </w:p>
        </w:tc>
        <w:tc>
          <w:tcPr>
            <w:tcW w:w="3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1454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-1.19</w:t>
            </w:r>
          </w:p>
        </w:tc>
      </w:tr>
      <w:tr w:rsidR="00942BC9" w:rsidRPr="00D963A5" w14:paraId="6E0AF4C4" w14:textId="77777777" w:rsidTr="00D963A5">
        <w:tc>
          <w:tcPr>
            <w:tcW w:w="1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AED4F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IRF3</w:t>
            </w:r>
          </w:p>
        </w:tc>
        <w:tc>
          <w:tcPr>
            <w:tcW w:w="3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ED2D4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-1.14</w:t>
            </w:r>
          </w:p>
        </w:tc>
      </w:tr>
      <w:tr w:rsidR="00942BC9" w:rsidRPr="00D963A5" w14:paraId="3F388FFD" w14:textId="77777777" w:rsidTr="00D963A5">
        <w:tc>
          <w:tcPr>
            <w:tcW w:w="1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F6A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REPIN1</w:t>
            </w:r>
          </w:p>
        </w:tc>
        <w:tc>
          <w:tcPr>
            <w:tcW w:w="3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D483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-1.2</w:t>
            </w:r>
          </w:p>
        </w:tc>
      </w:tr>
      <w:tr w:rsidR="00942BC9" w:rsidRPr="00D963A5" w14:paraId="3E60E5B6" w14:textId="77777777" w:rsidTr="00D963A5">
        <w:tc>
          <w:tcPr>
            <w:tcW w:w="1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B40C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RHOB</w:t>
            </w:r>
          </w:p>
        </w:tc>
        <w:tc>
          <w:tcPr>
            <w:tcW w:w="3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3A15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-1.42</w:t>
            </w:r>
          </w:p>
        </w:tc>
      </w:tr>
      <w:tr w:rsidR="00942BC9" w:rsidRPr="00D963A5" w14:paraId="63895C87" w14:textId="77777777" w:rsidTr="00D963A5">
        <w:tc>
          <w:tcPr>
            <w:tcW w:w="1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45CB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RNPS1</w:t>
            </w:r>
          </w:p>
        </w:tc>
        <w:tc>
          <w:tcPr>
            <w:tcW w:w="3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4BF2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-1.23</w:t>
            </w:r>
          </w:p>
        </w:tc>
      </w:tr>
      <w:tr w:rsidR="00942BC9" w:rsidRPr="00D963A5" w14:paraId="0D80E2C4" w14:textId="77777777" w:rsidTr="00D963A5">
        <w:tc>
          <w:tcPr>
            <w:tcW w:w="1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8A2D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SF3A1</w:t>
            </w:r>
          </w:p>
        </w:tc>
        <w:tc>
          <w:tcPr>
            <w:tcW w:w="3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9FBD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-1.25</w:t>
            </w:r>
          </w:p>
        </w:tc>
      </w:tr>
      <w:tr w:rsidR="00942BC9" w:rsidRPr="00D963A5" w14:paraId="0AA0A6A2" w14:textId="77777777" w:rsidTr="00D963A5">
        <w:tc>
          <w:tcPr>
            <w:tcW w:w="1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8292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TRAFD1</w:t>
            </w:r>
          </w:p>
        </w:tc>
        <w:tc>
          <w:tcPr>
            <w:tcW w:w="3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C6F7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-1.2</w:t>
            </w:r>
          </w:p>
        </w:tc>
      </w:tr>
      <w:tr w:rsidR="00942BC9" w:rsidRPr="00D963A5" w14:paraId="71BAD17C" w14:textId="77777777" w:rsidTr="00D963A5">
        <w:tc>
          <w:tcPr>
            <w:tcW w:w="19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55178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ZYX</w:t>
            </w:r>
          </w:p>
        </w:tc>
        <w:tc>
          <w:tcPr>
            <w:tcW w:w="30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34069" w14:textId="77777777" w:rsidR="00942BC9" w:rsidRPr="00D963A5" w:rsidRDefault="00942BC9" w:rsidP="00D963A5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D963A5">
              <w:rPr>
                <w:noProof w:val="0"/>
              </w:rPr>
              <w:t>-1.38</w:t>
            </w:r>
          </w:p>
        </w:tc>
      </w:tr>
    </w:tbl>
    <w:p w14:paraId="27037DFB" w14:textId="72B3E1B7" w:rsidR="00942BC9" w:rsidRPr="00F3710D" w:rsidRDefault="008E62AD" w:rsidP="00D963A5">
      <w:pPr>
        <w:pStyle w:val="MDPI41tablecaption"/>
        <w:jc w:val="both"/>
        <w:rPr>
          <w:b/>
        </w:rPr>
      </w:pPr>
      <w:r>
        <w:rPr>
          <w:b/>
        </w:rPr>
        <w:t>Table</w:t>
      </w:r>
      <w:r w:rsidR="00D963A5" w:rsidRPr="00D963A5">
        <w:rPr>
          <w:b/>
        </w:rPr>
        <w:t xml:space="preserve"> </w:t>
      </w:r>
      <w:r>
        <w:rPr>
          <w:b/>
        </w:rPr>
        <w:t>S7</w:t>
      </w:r>
      <w:r w:rsidR="00942BC9" w:rsidRPr="00F3710D">
        <w:rPr>
          <w:b/>
        </w:rPr>
        <w:t xml:space="preserve">C – Adipose: </w:t>
      </w:r>
      <w:r w:rsidR="00942BC9" w:rsidRPr="00F3710D">
        <w:t xml:space="preserve">Expression of genes associated with </w:t>
      </w:r>
      <w:r w:rsidR="00942BC9" w:rsidRPr="00F3710D">
        <w:rPr>
          <w:color w:val="000000" w:themeColor="text1"/>
        </w:rPr>
        <w:t>disease and cellular functions, “</w:t>
      </w:r>
      <w:r w:rsidR="00942BC9" w:rsidRPr="00F3710D">
        <w:t xml:space="preserve">activation of glycolysis” in adipose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 (</w:t>
      </w:r>
      <w:r w:rsidR="00942BC9" w:rsidRPr="00F3710D">
        <w:rPr>
          <w:b/>
          <w:bCs/>
        </w:rPr>
        <w:t>Note:</w:t>
      </w:r>
      <w:r w:rsidR="00942BC9" w:rsidRPr="00F3710D">
        <w:t xml:space="preserve"> see also Figure 1 in main text).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0"/>
        <w:gridCol w:w="4207"/>
      </w:tblGrid>
      <w:tr w:rsidR="00942BC9" w:rsidRPr="008E62AD" w14:paraId="524FBF13" w14:textId="77777777" w:rsidTr="008E62AD">
        <w:tc>
          <w:tcPr>
            <w:tcW w:w="232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4CA7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8E62AD">
              <w:rPr>
                <w:b/>
                <w:bCs/>
                <w:noProof w:val="0"/>
              </w:rPr>
              <w:t>Symbol</w:t>
            </w:r>
          </w:p>
        </w:tc>
        <w:tc>
          <w:tcPr>
            <w:tcW w:w="267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73D1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8E62AD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8E62AD" w14:paraId="17B2E766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116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ADIPOQ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3332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1.08</w:t>
            </w:r>
          </w:p>
        </w:tc>
      </w:tr>
      <w:tr w:rsidR="00942BC9" w:rsidRPr="008E62AD" w14:paraId="561A7554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EC8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ALDOA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6B56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1.45</w:t>
            </w:r>
          </w:p>
        </w:tc>
      </w:tr>
      <w:tr w:rsidR="00942BC9" w:rsidRPr="008E62AD" w14:paraId="5214B0A4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3FED7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CAV1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46A74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</w:t>
            </w:r>
          </w:p>
        </w:tc>
      </w:tr>
      <w:tr w:rsidR="00942BC9" w:rsidRPr="008E62AD" w14:paraId="33D2457C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6ED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ENO1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656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1.39</w:t>
            </w:r>
          </w:p>
        </w:tc>
      </w:tr>
      <w:tr w:rsidR="00942BC9" w:rsidRPr="008E62AD" w14:paraId="307B3A78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85C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GAPDH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0EEC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1.22</w:t>
            </w:r>
          </w:p>
        </w:tc>
      </w:tr>
      <w:tr w:rsidR="00942BC9" w:rsidRPr="008E62AD" w14:paraId="2855B3C5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ED30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GPD1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822C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1.7</w:t>
            </w:r>
          </w:p>
        </w:tc>
      </w:tr>
      <w:tr w:rsidR="00942BC9" w:rsidRPr="008E62AD" w14:paraId="2D09A0CD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589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GSTP1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8D40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1.18</w:t>
            </w:r>
          </w:p>
        </w:tc>
      </w:tr>
      <w:tr w:rsidR="00942BC9" w:rsidRPr="008E62AD" w14:paraId="703DACE7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9610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IDH3A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BC97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1.19</w:t>
            </w:r>
          </w:p>
        </w:tc>
      </w:tr>
      <w:tr w:rsidR="00942BC9" w:rsidRPr="008E62AD" w14:paraId="7FE02135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1AB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MAPKAPK2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E7F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-1.22</w:t>
            </w:r>
          </w:p>
        </w:tc>
      </w:tr>
      <w:tr w:rsidR="00942BC9" w:rsidRPr="008E62AD" w14:paraId="103DB633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6E1B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MLXIPL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E263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1.19</w:t>
            </w:r>
          </w:p>
        </w:tc>
      </w:tr>
      <w:tr w:rsidR="00942BC9" w:rsidRPr="008E62AD" w14:paraId="53030C98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3734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PDHA1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5AB2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1.25</w:t>
            </w:r>
          </w:p>
        </w:tc>
      </w:tr>
      <w:tr w:rsidR="00942BC9" w:rsidRPr="008E62AD" w14:paraId="0B05874D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70A52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PFKL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C33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1.4</w:t>
            </w:r>
          </w:p>
        </w:tc>
      </w:tr>
      <w:tr w:rsidR="00942BC9" w:rsidRPr="008E62AD" w14:paraId="4E918255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58C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PFKP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D943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1.26</w:t>
            </w:r>
          </w:p>
        </w:tc>
      </w:tr>
      <w:tr w:rsidR="00942BC9" w:rsidRPr="008E62AD" w14:paraId="12667514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CA0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PPARG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2006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-1.22</w:t>
            </w:r>
          </w:p>
        </w:tc>
      </w:tr>
      <w:tr w:rsidR="00942BC9" w:rsidRPr="008E62AD" w14:paraId="2C140CD4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2D2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PPARGC1B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DD14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1.38</w:t>
            </w:r>
          </w:p>
        </w:tc>
      </w:tr>
      <w:tr w:rsidR="00942BC9" w:rsidRPr="008E62AD" w14:paraId="24CF048B" w14:textId="77777777" w:rsidTr="008E62AD">
        <w:tc>
          <w:tcPr>
            <w:tcW w:w="2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DC36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SLC2A3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8CA1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-1.68</w:t>
            </w:r>
          </w:p>
        </w:tc>
      </w:tr>
      <w:tr w:rsidR="00942BC9" w:rsidRPr="008E62AD" w14:paraId="06822105" w14:textId="77777777" w:rsidTr="008E62AD">
        <w:tc>
          <w:tcPr>
            <w:tcW w:w="23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E16F2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TPI1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32293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1.19</w:t>
            </w:r>
          </w:p>
        </w:tc>
      </w:tr>
    </w:tbl>
    <w:p w14:paraId="1D562B2B" w14:textId="4DD8325D" w:rsidR="00942BC9" w:rsidRPr="008E62AD" w:rsidRDefault="008E62AD" w:rsidP="008E62AD">
      <w:pPr>
        <w:pStyle w:val="MDPI41tablecaption"/>
        <w:rPr>
          <w:b/>
        </w:rPr>
      </w:pPr>
      <w:r>
        <w:rPr>
          <w:b/>
        </w:rPr>
        <w:t>Table S</w:t>
      </w:r>
      <w:r w:rsidRPr="008E62AD">
        <w:rPr>
          <w:b/>
        </w:rPr>
        <w:t>8</w:t>
      </w:r>
    </w:p>
    <w:p w14:paraId="07875B1D" w14:textId="0FC14CFA" w:rsidR="00942BC9" w:rsidRPr="00F3710D" w:rsidRDefault="008E62AD" w:rsidP="008E62AD">
      <w:pPr>
        <w:pStyle w:val="MDPI41tablecaption"/>
        <w:jc w:val="both"/>
      </w:pPr>
      <w:r>
        <w:rPr>
          <w:b/>
        </w:rPr>
        <w:t>Table</w:t>
      </w:r>
      <w:r w:rsidRPr="008E62AD">
        <w:rPr>
          <w:b/>
        </w:rPr>
        <w:t xml:space="preserve"> </w:t>
      </w:r>
      <w:r>
        <w:rPr>
          <w:b/>
        </w:rPr>
        <w:t>S8</w:t>
      </w:r>
      <w:r w:rsidR="00942BC9" w:rsidRPr="00F3710D">
        <w:rPr>
          <w:b/>
        </w:rPr>
        <w:t xml:space="preserve">A – Adipose: </w:t>
      </w:r>
      <w:r w:rsidR="00942BC9" w:rsidRPr="00F3710D">
        <w:t xml:space="preserve">Expression of genes associated with </w:t>
      </w:r>
      <w:r w:rsidR="00942BC9" w:rsidRPr="00F3710D">
        <w:rPr>
          <w:b/>
          <w:bCs/>
        </w:rPr>
        <w:t>Network 1:</w:t>
      </w:r>
      <w:r w:rsidR="00942BC9" w:rsidRPr="00F3710D">
        <w:t xml:space="preserve"> “cellular assembly and organization, RNA damage and repair, RNA post-transcriptional modification”, in adipose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1"/>
        <w:gridCol w:w="4386"/>
      </w:tblGrid>
      <w:tr w:rsidR="00942BC9" w:rsidRPr="008E62AD" w14:paraId="772B5B12" w14:textId="77777777" w:rsidTr="008E62AD">
        <w:tc>
          <w:tcPr>
            <w:tcW w:w="220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F2A4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8E62AD">
              <w:rPr>
                <w:b/>
                <w:bCs/>
                <w:noProof w:val="0"/>
              </w:rPr>
              <w:t>Symbol</w:t>
            </w:r>
          </w:p>
        </w:tc>
        <w:tc>
          <w:tcPr>
            <w:tcW w:w="279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6796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8E62AD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8E62AD" w14:paraId="1343DBD9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1C3C3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lastRenderedPageBreak/>
              <w:t>ANLN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0045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-1.47</w:t>
            </w:r>
          </w:p>
        </w:tc>
      </w:tr>
      <w:tr w:rsidR="00942BC9" w:rsidRPr="008E62AD" w14:paraId="0182971E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5BD92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BRD2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442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-1.24</w:t>
            </w:r>
          </w:p>
        </w:tc>
      </w:tr>
      <w:tr w:rsidR="00942BC9" w:rsidRPr="008E62AD" w14:paraId="16E78ECF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1DC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CAMK2N1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713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-1.16</w:t>
            </w:r>
          </w:p>
        </w:tc>
      </w:tr>
      <w:tr w:rsidR="00942BC9" w:rsidRPr="008E62AD" w14:paraId="5090F592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56F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CDC42EP3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262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1.22</w:t>
            </w:r>
          </w:p>
        </w:tc>
      </w:tr>
      <w:tr w:rsidR="00942BC9" w:rsidRPr="008E62AD" w14:paraId="1D5ED9C8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B37C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CDC5L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786E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-1.29</w:t>
            </w:r>
          </w:p>
        </w:tc>
      </w:tr>
      <w:tr w:rsidR="00942BC9" w:rsidRPr="008E62AD" w14:paraId="6528DAC8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984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CHD4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FFF10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-1.21</w:t>
            </w:r>
          </w:p>
        </w:tc>
      </w:tr>
      <w:tr w:rsidR="00942BC9" w:rsidRPr="008E62AD" w14:paraId="0A643B93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E1FE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CNIH4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5E7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1.13</w:t>
            </w:r>
          </w:p>
        </w:tc>
      </w:tr>
      <w:tr w:rsidR="00942BC9" w:rsidRPr="008E62AD" w14:paraId="1E390A57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344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CRYZL1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FC6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-1.23</w:t>
            </w:r>
          </w:p>
        </w:tc>
      </w:tr>
      <w:tr w:rsidR="00942BC9" w:rsidRPr="008E62AD" w14:paraId="0DEE4A4E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612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DDX17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F6A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-1.67</w:t>
            </w:r>
          </w:p>
        </w:tc>
      </w:tr>
      <w:tr w:rsidR="00942BC9" w:rsidRPr="008E62AD" w14:paraId="1D32B8D4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44B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DDX21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F02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-1.21</w:t>
            </w:r>
          </w:p>
        </w:tc>
      </w:tr>
      <w:tr w:rsidR="00942BC9" w:rsidRPr="008E62AD" w14:paraId="30046AF9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9659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DHX15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5EF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-1.16</w:t>
            </w:r>
          </w:p>
        </w:tc>
      </w:tr>
      <w:tr w:rsidR="00942BC9" w:rsidRPr="008E62AD" w14:paraId="79C1B544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8973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DIDO1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EF59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-1.32</w:t>
            </w:r>
          </w:p>
        </w:tc>
      </w:tr>
      <w:tr w:rsidR="00942BC9" w:rsidRPr="008E62AD" w14:paraId="4DD6B686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F01C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EEF1A1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2623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</w:t>
            </w:r>
          </w:p>
        </w:tc>
      </w:tr>
      <w:tr w:rsidR="00942BC9" w:rsidRPr="008E62AD" w14:paraId="2C73DA67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1A2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EFTUD2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4473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-1.13</w:t>
            </w:r>
          </w:p>
        </w:tc>
      </w:tr>
      <w:tr w:rsidR="00942BC9" w:rsidRPr="008E62AD" w14:paraId="21F3C92F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671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HDGF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2770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1.07</w:t>
            </w:r>
          </w:p>
        </w:tc>
      </w:tr>
      <w:tr w:rsidR="00942BC9" w:rsidRPr="008E62AD" w14:paraId="737C8B79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CD3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HEXIM1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993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-1.32</w:t>
            </w:r>
          </w:p>
        </w:tc>
      </w:tr>
      <w:tr w:rsidR="00942BC9" w:rsidRPr="008E62AD" w14:paraId="689EF51F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9FA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KANK1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F63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-1.26</w:t>
            </w:r>
          </w:p>
        </w:tc>
      </w:tr>
      <w:tr w:rsidR="00942BC9" w:rsidRPr="008E62AD" w14:paraId="04DFE135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E8F3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MECR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DCF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1.24</w:t>
            </w:r>
          </w:p>
        </w:tc>
      </w:tr>
      <w:tr w:rsidR="00942BC9" w:rsidRPr="008E62AD" w14:paraId="0BD8702E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F5512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MRPL12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F4A7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1.2</w:t>
            </w:r>
          </w:p>
        </w:tc>
      </w:tr>
      <w:tr w:rsidR="00942BC9" w:rsidRPr="008E62AD" w14:paraId="04B697F1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449F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NOL6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2802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-1.29</w:t>
            </w:r>
          </w:p>
        </w:tc>
      </w:tr>
      <w:tr w:rsidR="00942BC9" w:rsidRPr="008E62AD" w14:paraId="71555D73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A967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PCBP1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2CA3C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-1.21</w:t>
            </w:r>
          </w:p>
        </w:tc>
      </w:tr>
      <w:tr w:rsidR="00942BC9" w:rsidRPr="008E62AD" w14:paraId="6FB574C7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F61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PIP4K2B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DC97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-1.22</w:t>
            </w:r>
          </w:p>
        </w:tc>
      </w:tr>
      <w:tr w:rsidR="00942BC9" w:rsidRPr="008E62AD" w14:paraId="25B9F2F1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F406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PTPN6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5C3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-1.14</w:t>
            </w:r>
          </w:p>
        </w:tc>
      </w:tr>
      <w:tr w:rsidR="00942BC9" w:rsidRPr="008E62AD" w14:paraId="1AF37B68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C12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RNPS1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829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-1.23</w:t>
            </w:r>
          </w:p>
        </w:tc>
      </w:tr>
      <w:tr w:rsidR="00942BC9" w:rsidRPr="008E62AD" w14:paraId="6B5AACD0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20B5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RPL23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ACCA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1.22</w:t>
            </w:r>
          </w:p>
        </w:tc>
      </w:tr>
      <w:tr w:rsidR="00942BC9" w:rsidRPr="008E62AD" w14:paraId="43CAC71F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4889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RSL1D1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11C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-1.21</w:t>
            </w:r>
          </w:p>
        </w:tc>
      </w:tr>
      <w:tr w:rsidR="00942BC9" w:rsidRPr="008E62AD" w14:paraId="5CAB53BF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5B7F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SLC25A10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786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1.78</w:t>
            </w:r>
          </w:p>
        </w:tc>
      </w:tr>
      <w:tr w:rsidR="00942BC9" w:rsidRPr="008E62AD" w14:paraId="04AA519C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AD1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SLC25A5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0C7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1.15</w:t>
            </w:r>
          </w:p>
        </w:tc>
      </w:tr>
      <w:tr w:rsidR="00942BC9" w:rsidRPr="008E62AD" w14:paraId="1B13D69C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8F9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SLC4A1AP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278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-1.23</w:t>
            </w:r>
          </w:p>
        </w:tc>
      </w:tr>
      <w:tr w:rsidR="00942BC9" w:rsidRPr="008E62AD" w14:paraId="54ECDE20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CE87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SRPK1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66E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-1.24</w:t>
            </w:r>
          </w:p>
        </w:tc>
      </w:tr>
      <w:tr w:rsidR="00942BC9" w:rsidRPr="008E62AD" w14:paraId="0C3C4C4F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62C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SYF2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DDA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-1.23</w:t>
            </w:r>
          </w:p>
        </w:tc>
      </w:tr>
      <w:tr w:rsidR="00942BC9" w:rsidRPr="008E62AD" w14:paraId="19D47E14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1BF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THUMPD1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6F9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-1.27</w:t>
            </w:r>
          </w:p>
        </w:tc>
      </w:tr>
      <w:tr w:rsidR="00942BC9" w:rsidRPr="008E62AD" w14:paraId="3A423866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5954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TOP1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D116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-1.12</w:t>
            </w:r>
          </w:p>
        </w:tc>
      </w:tr>
      <w:tr w:rsidR="00942BC9" w:rsidRPr="008E62AD" w14:paraId="6C2AAC09" w14:textId="77777777" w:rsidTr="008E62AD"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64B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UPF2</w:t>
            </w:r>
          </w:p>
        </w:tc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69B26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-1.33</w:t>
            </w:r>
          </w:p>
        </w:tc>
      </w:tr>
      <w:tr w:rsidR="00942BC9" w:rsidRPr="008E62AD" w14:paraId="5C688AB3" w14:textId="77777777" w:rsidTr="008E62AD">
        <w:tc>
          <w:tcPr>
            <w:tcW w:w="22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6CE0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ZCCHC8</w:t>
            </w:r>
          </w:p>
        </w:tc>
        <w:tc>
          <w:tcPr>
            <w:tcW w:w="27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BC16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-1.14</w:t>
            </w:r>
          </w:p>
        </w:tc>
      </w:tr>
    </w:tbl>
    <w:p w14:paraId="14F6924A" w14:textId="0E38136D" w:rsidR="00942BC9" w:rsidRPr="00F3710D" w:rsidRDefault="008E62AD" w:rsidP="008E62AD">
      <w:pPr>
        <w:pStyle w:val="MDPI41tablecaption"/>
        <w:jc w:val="both"/>
      </w:pPr>
      <w:r>
        <w:rPr>
          <w:b/>
        </w:rPr>
        <w:t>Table</w:t>
      </w:r>
      <w:r w:rsidRPr="008E62AD">
        <w:rPr>
          <w:b/>
        </w:rPr>
        <w:t xml:space="preserve"> </w:t>
      </w:r>
      <w:r>
        <w:rPr>
          <w:b/>
        </w:rPr>
        <w:t>S8</w:t>
      </w:r>
      <w:r w:rsidR="00942BC9" w:rsidRPr="00F3710D">
        <w:rPr>
          <w:b/>
        </w:rPr>
        <w:t xml:space="preserve">B – Adipose: </w:t>
      </w:r>
      <w:r w:rsidR="00942BC9" w:rsidRPr="00F3710D">
        <w:t xml:space="preserve">Expression of genes associated with </w:t>
      </w:r>
      <w:r w:rsidR="00942BC9" w:rsidRPr="00F3710D">
        <w:rPr>
          <w:b/>
          <w:bCs/>
        </w:rPr>
        <w:t>Network 2</w:t>
      </w:r>
      <w:r w:rsidR="00942BC9" w:rsidRPr="00F3710D">
        <w:t xml:space="preserve">: “connective tissue disorders, developmental disorder, hereditary disorder”, in adipose tissue of </w:t>
      </w:r>
      <w:r w:rsidR="00942BC9" w:rsidRPr="00F3710D">
        <w:rPr>
          <w:i/>
        </w:rPr>
        <w:t>Acss2</w:t>
      </w:r>
      <w:r w:rsidR="00942BC9" w:rsidRPr="00F3710D">
        <w:rPr>
          <w:vertAlign w:val="superscript"/>
        </w:rPr>
        <w:t>-/-</w:t>
      </w:r>
      <w:r w:rsidR="00942BC9" w:rsidRPr="00F3710D">
        <w:t xml:space="preserve"> compared to wild-type mice.</w:t>
      </w:r>
    </w:p>
    <w:tbl>
      <w:tblPr>
        <w:tblW w:w="7857" w:type="dxa"/>
        <w:tblInd w:w="26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4467"/>
      </w:tblGrid>
      <w:tr w:rsidR="00942BC9" w:rsidRPr="008E62AD" w14:paraId="6EA93F89" w14:textId="77777777" w:rsidTr="008E62AD">
        <w:tc>
          <w:tcPr>
            <w:tcW w:w="215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6E1C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8E62AD">
              <w:rPr>
                <w:b/>
                <w:bCs/>
                <w:noProof w:val="0"/>
              </w:rPr>
              <w:t>Symbol</w:t>
            </w:r>
          </w:p>
        </w:tc>
        <w:tc>
          <w:tcPr>
            <w:tcW w:w="284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2027F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  <w:bCs/>
                <w:noProof w:val="0"/>
              </w:rPr>
            </w:pPr>
            <w:r w:rsidRPr="008E62AD">
              <w:rPr>
                <w:b/>
                <w:bCs/>
                <w:noProof w:val="0"/>
              </w:rPr>
              <w:t>Expr Log Ratio</w:t>
            </w:r>
          </w:p>
        </w:tc>
      </w:tr>
      <w:tr w:rsidR="00942BC9" w:rsidRPr="008E62AD" w14:paraId="2DBDC660" w14:textId="77777777" w:rsidTr="008E62AD">
        <w:tc>
          <w:tcPr>
            <w:tcW w:w="21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755B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ACVR1C</w:t>
            </w:r>
          </w:p>
        </w:tc>
        <w:tc>
          <w:tcPr>
            <w:tcW w:w="28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F48E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1.6</w:t>
            </w:r>
          </w:p>
        </w:tc>
      </w:tr>
      <w:tr w:rsidR="00942BC9" w:rsidRPr="008E62AD" w14:paraId="04B1C7AC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02AA3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ATP6AP2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0A04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-1.13</w:t>
            </w:r>
          </w:p>
        </w:tc>
      </w:tr>
      <w:tr w:rsidR="00942BC9" w:rsidRPr="008E62AD" w14:paraId="6F8DA183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5B8F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ATP6V0A2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5F7BC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1.21</w:t>
            </w:r>
          </w:p>
        </w:tc>
      </w:tr>
      <w:tr w:rsidR="00942BC9" w:rsidRPr="008E62AD" w14:paraId="26E223B8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A23F7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ATP6V0E2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27A7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-1.26</w:t>
            </w:r>
          </w:p>
        </w:tc>
      </w:tr>
      <w:tr w:rsidR="00942BC9" w:rsidRPr="008E62AD" w14:paraId="1491937C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10B8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ATP6V1A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52BE4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1.41</w:t>
            </w:r>
          </w:p>
        </w:tc>
      </w:tr>
      <w:tr w:rsidR="00942BC9" w:rsidRPr="008E62AD" w14:paraId="26705A25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3C4B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BICD2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EF4C0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-1.23</w:t>
            </w:r>
          </w:p>
        </w:tc>
      </w:tr>
      <w:tr w:rsidR="00942BC9" w:rsidRPr="008E62AD" w14:paraId="755BD294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F029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BSDC1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39A8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-1.81</w:t>
            </w:r>
          </w:p>
        </w:tc>
      </w:tr>
      <w:tr w:rsidR="00942BC9" w:rsidRPr="008E62AD" w14:paraId="3AD68A3F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A781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C1orf198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EF69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-1.3</w:t>
            </w:r>
          </w:p>
        </w:tc>
      </w:tr>
      <w:tr w:rsidR="00942BC9" w:rsidRPr="008E62AD" w14:paraId="4B4482C8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25DBD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CHORDC1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3071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-1.31</w:t>
            </w:r>
          </w:p>
        </w:tc>
      </w:tr>
      <w:tr w:rsidR="00942BC9" w:rsidRPr="008E62AD" w14:paraId="057AEFEA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A02A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CORO1A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5A6B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-1.24</w:t>
            </w:r>
          </w:p>
        </w:tc>
      </w:tr>
      <w:tr w:rsidR="00942BC9" w:rsidRPr="008E62AD" w14:paraId="2571619E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2A7A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CORO1C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725C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-1.31</w:t>
            </w:r>
          </w:p>
        </w:tc>
      </w:tr>
      <w:tr w:rsidR="00942BC9" w:rsidRPr="008E62AD" w14:paraId="3FE8207C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ABCE6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lastRenderedPageBreak/>
              <w:t>FHL1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D768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-1.28</w:t>
            </w:r>
          </w:p>
        </w:tc>
      </w:tr>
      <w:tr w:rsidR="00942BC9" w:rsidRPr="008E62AD" w14:paraId="2EB0D0A6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304EC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GMFG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09D57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1.25</w:t>
            </w:r>
          </w:p>
        </w:tc>
      </w:tr>
      <w:tr w:rsidR="00942BC9" w:rsidRPr="008E62AD" w14:paraId="6AB8AE99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1331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IFT172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0E6F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-1.22</w:t>
            </w:r>
          </w:p>
        </w:tc>
      </w:tr>
      <w:tr w:rsidR="00942BC9" w:rsidRPr="008E62AD" w14:paraId="39A4AFF7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F17F2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IFT20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67C20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1.12</w:t>
            </w:r>
          </w:p>
        </w:tc>
      </w:tr>
      <w:tr w:rsidR="00942BC9" w:rsidRPr="008E62AD" w14:paraId="382866F2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F767C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IFT52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1787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-1.33</w:t>
            </w:r>
          </w:p>
        </w:tc>
      </w:tr>
      <w:tr w:rsidR="00942BC9" w:rsidRPr="008E62AD" w14:paraId="099959FC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21E5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IFT81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2D3E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-1.15</w:t>
            </w:r>
          </w:p>
        </w:tc>
      </w:tr>
      <w:tr w:rsidR="00942BC9" w:rsidRPr="008E62AD" w14:paraId="6B42B3B2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DD58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JDP2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5E36E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-1.12</w:t>
            </w:r>
          </w:p>
        </w:tc>
      </w:tr>
      <w:tr w:rsidR="00942BC9" w:rsidRPr="008E62AD" w14:paraId="36984FA0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4B177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LRRC41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92188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-1.15</w:t>
            </w:r>
          </w:p>
        </w:tc>
      </w:tr>
      <w:tr w:rsidR="00942BC9" w:rsidRPr="008E62AD" w14:paraId="28064C18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37236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LUZP1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1473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1.47</w:t>
            </w:r>
          </w:p>
        </w:tc>
      </w:tr>
      <w:tr w:rsidR="00942BC9" w:rsidRPr="008E62AD" w14:paraId="1C68E697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20E43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MYADM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9D624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-1.26</w:t>
            </w:r>
          </w:p>
        </w:tc>
      </w:tr>
      <w:tr w:rsidR="00942BC9" w:rsidRPr="008E62AD" w14:paraId="0CAD67D8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2FB94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TMEM63B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A5CF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1.39</w:t>
            </w:r>
          </w:p>
        </w:tc>
      </w:tr>
      <w:tr w:rsidR="00942BC9" w:rsidRPr="008E62AD" w14:paraId="26CE4D72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58376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USP16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1365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-1.14</w:t>
            </w:r>
          </w:p>
        </w:tc>
      </w:tr>
      <w:tr w:rsidR="00942BC9" w:rsidRPr="008E62AD" w14:paraId="73B1CFFF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DDDEA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USP2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72922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-1.79</w:t>
            </w:r>
          </w:p>
        </w:tc>
      </w:tr>
      <w:tr w:rsidR="00942BC9" w:rsidRPr="008E62AD" w14:paraId="758F63D4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550E4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USP22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CF9FF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-1.28</w:t>
            </w:r>
          </w:p>
        </w:tc>
      </w:tr>
      <w:tr w:rsidR="00942BC9" w:rsidRPr="008E62AD" w14:paraId="34FA5BD0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5C510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USP39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5B2D5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-1.25</w:t>
            </w:r>
          </w:p>
        </w:tc>
      </w:tr>
      <w:tr w:rsidR="00942BC9" w:rsidRPr="008E62AD" w14:paraId="7AE8032D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10A84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WBP2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D162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1.09</w:t>
            </w:r>
          </w:p>
        </w:tc>
      </w:tr>
      <w:tr w:rsidR="00942BC9" w:rsidRPr="008E62AD" w14:paraId="34BEFCB6" w14:textId="77777777" w:rsidTr="008E62AD">
        <w:tc>
          <w:tcPr>
            <w:tcW w:w="2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EBED9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ZMAT3</w:t>
            </w:r>
          </w:p>
        </w:tc>
        <w:tc>
          <w:tcPr>
            <w:tcW w:w="2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C5B14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-1.13</w:t>
            </w:r>
          </w:p>
        </w:tc>
      </w:tr>
      <w:tr w:rsidR="00942BC9" w:rsidRPr="008E62AD" w14:paraId="207803E4" w14:textId="77777777" w:rsidTr="008E62AD">
        <w:tc>
          <w:tcPr>
            <w:tcW w:w="2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DF1A1EB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ZNRF2</w:t>
            </w:r>
          </w:p>
        </w:tc>
        <w:tc>
          <w:tcPr>
            <w:tcW w:w="28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9DD7901" w14:textId="77777777" w:rsidR="00942BC9" w:rsidRPr="008E62AD" w:rsidRDefault="00942BC9" w:rsidP="008E62AD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noProof w:val="0"/>
              </w:rPr>
            </w:pPr>
            <w:r w:rsidRPr="008E62AD">
              <w:rPr>
                <w:noProof w:val="0"/>
              </w:rPr>
              <w:t>-1.3</w:t>
            </w:r>
          </w:p>
        </w:tc>
      </w:tr>
    </w:tbl>
    <w:p w14:paraId="3DD367C8" w14:textId="70245236" w:rsidR="00EA6902" w:rsidRPr="00942BC9" w:rsidRDefault="00EA6902" w:rsidP="008E62AD"/>
    <w:sectPr w:rsidR="00EA6902" w:rsidRPr="00942BC9" w:rsidSect="00942B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84CBD" w14:textId="77777777" w:rsidR="00942BC9" w:rsidRDefault="00942BC9">
      <w:pPr>
        <w:spacing w:line="240" w:lineRule="auto"/>
      </w:pPr>
      <w:r>
        <w:separator/>
      </w:r>
    </w:p>
  </w:endnote>
  <w:endnote w:type="continuationSeparator" w:id="0">
    <w:p w14:paraId="198E938A" w14:textId="77777777" w:rsidR="00942BC9" w:rsidRDefault="00942B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2D50B" w14:textId="77777777" w:rsidR="00DE228F" w:rsidRDefault="00DE22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A0EB9" w14:textId="77777777" w:rsidR="0004400E" w:rsidRPr="00A71A3D" w:rsidRDefault="0004400E" w:rsidP="0004400E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6D3B" w14:textId="77777777" w:rsidR="00471F5A" w:rsidRDefault="00471F5A" w:rsidP="00A24869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lang w:val="fr-CH"/>
      </w:rPr>
    </w:pPr>
  </w:p>
  <w:p w14:paraId="73F8482C" w14:textId="77777777" w:rsidR="0004400E" w:rsidRPr="008B308E" w:rsidRDefault="0004400E" w:rsidP="004340C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 xml:space="preserve">Int. J. Mol. </w:t>
    </w:r>
    <w:proofErr w:type="spellStart"/>
    <w:r w:rsidRPr="00B04A30">
      <w:rPr>
        <w:i/>
        <w:iCs/>
        <w:lang w:val="fr-CH"/>
      </w:rPr>
      <w:t>Sci</w:t>
    </w:r>
    <w:proofErr w:type="spellEnd"/>
    <w:r w:rsidRPr="00B04A30">
      <w:rPr>
        <w:i/>
        <w:iCs/>
        <w:lang w:val="fr-CH"/>
      </w:rPr>
      <w:t>.</w:t>
    </w:r>
    <w:r w:rsidRPr="00176A50">
      <w:rPr>
        <w:i/>
        <w:lang w:val="fr-CH"/>
      </w:rPr>
      <w:t xml:space="preserve"> </w:t>
    </w:r>
    <w:r w:rsidR="00911F22" w:rsidRPr="00911F22">
      <w:rPr>
        <w:b/>
        <w:iCs/>
        <w:lang w:val="fr-CH"/>
      </w:rPr>
      <w:t>2021</w:t>
    </w:r>
    <w:r w:rsidR="00506BC0" w:rsidRPr="00506BC0">
      <w:rPr>
        <w:iCs/>
        <w:lang w:val="fr-CH"/>
      </w:rPr>
      <w:t xml:space="preserve">, </w:t>
    </w:r>
    <w:r w:rsidR="00911F22" w:rsidRPr="00911F22">
      <w:rPr>
        <w:i/>
        <w:iCs/>
        <w:lang w:val="fr-CH"/>
      </w:rPr>
      <w:t>22</w:t>
    </w:r>
    <w:r w:rsidR="00506BC0" w:rsidRPr="00506BC0">
      <w:rPr>
        <w:iCs/>
        <w:lang w:val="fr-CH"/>
      </w:rPr>
      <w:t xml:space="preserve">, </w:t>
    </w:r>
    <w:r w:rsidR="000B74CE">
      <w:rPr>
        <w:iCs/>
        <w:lang w:val="fr-CH"/>
      </w:rPr>
      <w:t>x</w:t>
    </w:r>
    <w:r w:rsidR="00471F5A">
      <w:rPr>
        <w:iCs/>
        <w:lang w:val="fr-CH"/>
      </w:rPr>
      <w:t>. https://doi.org/10.3390/xxxxx</w:t>
    </w:r>
    <w:r w:rsidR="004340C2" w:rsidRPr="008B308E">
      <w:rPr>
        <w:lang w:val="fr-CH"/>
      </w:rPr>
      <w:tab/>
    </w:r>
    <w:r w:rsidRPr="008B308E">
      <w:rPr>
        <w:lang w:val="fr-CH"/>
      </w:rPr>
      <w:t>www.mdpi.com/journal/</w:t>
    </w:r>
    <w:proofErr w:type="spellStart"/>
    <w:r>
      <w:t>ijms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25E06" w14:textId="77777777" w:rsidR="00942BC9" w:rsidRDefault="00942BC9">
      <w:pPr>
        <w:spacing w:line="240" w:lineRule="auto"/>
      </w:pPr>
      <w:r>
        <w:separator/>
      </w:r>
    </w:p>
  </w:footnote>
  <w:footnote w:type="continuationSeparator" w:id="0">
    <w:p w14:paraId="7BC01727" w14:textId="77777777" w:rsidR="00942BC9" w:rsidRDefault="00942B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CA8A0" w14:textId="77777777" w:rsidR="0004400E" w:rsidRDefault="0004400E" w:rsidP="0004400E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BF294" w14:textId="77777777" w:rsidR="00471F5A" w:rsidRDefault="0004400E" w:rsidP="004340C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Int. J. Mol. Sci. </w:t>
    </w:r>
    <w:r w:rsidR="009B54F4" w:rsidRPr="009B54F4">
      <w:rPr>
        <w:b/>
        <w:sz w:val="16"/>
      </w:rPr>
      <w:t>2021</w:t>
    </w:r>
    <w:r w:rsidR="00506BC0" w:rsidRPr="00506BC0">
      <w:rPr>
        <w:sz w:val="16"/>
      </w:rPr>
      <w:t xml:space="preserve">, </w:t>
    </w:r>
    <w:r w:rsidR="009B54F4" w:rsidRPr="009B54F4">
      <w:rPr>
        <w:i/>
        <w:sz w:val="16"/>
      </w:rPr>
      <w:t>22</w:t>
    </w:r>
    <w:r w:rsidR="000B74CE">
      <w:rPr>
        <w:sz w:val="16"/>
      </w:rPr>
      <w:t>, x FOR PEER REVIEW</w:t>
    </w:r>
    <w:r w:rsidR="004340C2">
      <w:rPr>
        <w:sz w:val="16"/>
      </w:rPr>
      <w:tab/>
    </w:r>
    <w:r w:rsidR="000B74CE">
      <w:rPr>
        <w:sz w:val="16"/>
      </w:rPr>
      <w:fldChar w:fldCharType="begin"/>
    </w:r>
    <w:r w:rsidR="000B74CE">
      <w:rPr>
        <w:sz w:val="16"/>
      </w:rPr>
      <w:instrText xml:space="preserve"> PAGE   \* MERGEFORMAT </w:instrText>
    </w:r>
    <w:r w:rsidR="000B74CE">
      <w:rPr>
        <w:sz w:val="16"/>
      </w:rPr>
      <w:fldChar w:fldCharType="separate"/>
    </w:r>
    <w:r w:rsidR="00A1712D">
      <w:rPr>
        <w:sz w:val="16"/>
      </w:rPr>
      <w:t>5</w:t>
    </w:r>
    <w:r w:rsidR="000B74CE">
      <w:rPr>
        <w:sz w:val="16"/>
      </w:rPr>
      <w:fldChar w:fldCharType="end"/>
    </w:r>
    <w:r w:rsidR="000B74CE">
      <w:rPr>
        <w:sz w:val="16"/>
      </w:rPr>
      <w:t xml:space="preserve"> of </w:t>
    </w:r>
    <w:r w:rsidR="000B74CE">
      <w:rPr>
        <w:sz w:val="16"/>
      </w:rPr>
      <w:fldChar w:fldCharType="begin"/>
    </w:r>
    <w:r w:rsidR="000B74CE">
      <w:rPr>
        <w:sz w:val="16"/>
      </w:rPr>
      <w:instrText xml:space="preserve"> NUMPAGES   \* MERGEFORMAT </w:instrText>
    </w:r>
    <w:r w:rsidR="000B74CE">
      <w:rPr>
        <w:sz w:val="16"/>
      </w:rPr>
      <w:fldChar w:fldCharType="separate"/>
    </w:r>
    <w:r w:rsidR="00A1712D">
      <w:rPr>
        <w:sz w:val="16"/>
      </w:rPr>
      <w:t>5</w:t>
    </w:r>
    <w:r w:rsidR="000B74CE">
      <w:rPr>
        <w:sz w:val="16"/>
      </w:rPr>
      <w:fldChar w:fldCharType="end"/>
    </w:r>
  </w:p>
  <w:p w14:paraId="2965DB5A" w14:textId="77777777" w:rsidR="0004400E" w:rsidRPr="003257E1" w:rsidRDefault="0004400E" w:rsidP="00A24869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71F5A" w:rsidRPr="004340C2" w14:paraId="33A85F12" w14:textId="77777777" w:rsidTr="004340C2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37D00C66" w14:textId="77777777" w:rsidR="00471F5A" w:rsidRPr="00762525" w:rsidRDefault="000B1F19" w:rsidP="004340C2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762525">
            <w:rPr>
              <w:rFonts w:eastAsia="DengXian"/>
              <w:b/>
              <w:bCs/>
            </w:rPr>
            <w:drawing>
              <wp:inline distT="0" distB="0" distL="0" distR="0" wp14:anchorId="376C5908" wp14:editId="52A06172">
                <wp:extent cx="1669415" cy="436245"/>
                <wp:effectExtent l="0" t="0" r="0" b="0"/>
                <wp:docPr id="1" name="Picture 3" descr="C:\Users\home\Desktop\logos\ijm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ijm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941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43788629" w14:textId="77777777" w:rsidR="00471F5A" w:rsidRPr="00762525" w:rsidRDefault="00471F5A" w:rsidP="004340C2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01BFBC53" w14:textId="77777777" w:rsidR="00471F5A" w:rsidRPr="00762525" w:rsidRDefault="000B1F19" w:rsidP="004340C2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 w:rsidRPr="00762525">
            <w:rPr>
              <w:rFonts w:eastAsia="DengXian"/>
              <w:b/>
              <w:bCs/>
            </w:rPr>
            <w:drawing>
              <wp:inline distT="0" distB="0" distL="0" distR="0" wp14:anchorId="6DC72E93" wp14:editId="0D52A748">
                <wp:extent cx="540385" cy="3530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3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5401BE" w14:textId="77777777" w:rsidR="0004400E" w:rsidRPr="00471F5A" w:rsidRDefault="0004400E" w:rsidP="00A24869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00438888">
    <w:abstractNumId w:val="4"/>
  </w:num>
  <w:num w:numId="2" w16cid:durableId="599483330">
    <w:abstractNumId w:val="6"/>
  </w:num>
  <w:num w:numId="3" w16cid:durableId="1533836201">
    <w:abstractNumId w:val="3"/>
  </w:num>
  <w:num w:numId="4" w16cid:durableId="11412717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2749964">
    <w:abstractNumId w:val="5"/>
  </w:num>
  <w:num w:numId="6" w16cid:durableId="1877622598">
    <w:abstractNumId w:val="8"/>
  </w:num>
  <w:num w:numId="7" w16cid:durableId="135220796">
    <w:abstractNumId w:val="2"/>
  </w:num>
  <w:num w:numId="8" w16cid:durableId="1950775134">
    <w:abstractNumId w:val="8"/>
  </w:num>
  <w:num w:numId="9" w16cid:durableId="1591232059">
    <w:abstractNumId w:val="2"/>
  </w:num>
  <w:num w:numId="10" w16cid:durableId="1028291311">
    <w:abstractNumId w:val="8"/>
  </w:num>
  <w:num w:numId="11" w16cid:durableId="708729077">
    <w:abstractNumId w:val="2"/>
  </w:num>
  <w:num w:numId="12" w16cid:durableId="1963266997">
    <w:abstractNumId w:val="9"/>
  </w:num>
  <w:num w:numId="13" w16cid:durableId="308676482">
    <w:abstractNumId w:val="8"/>
  </w:num>
  <w:num w:numId="14" w16cid:durableId="473066751">
    <w:abstractNumId w:val="2"/>
  </w:num>
  <w:num w:numId="15" w16cid:durableId="12163517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44333295">
    <w:abstractNumId w:val="2"/>
  </w:num>
  <w:num w:numId="17" w16cid:durableId="4098849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90849821">
    <w:abstractNumId w:val="1"/>
  </w:num>
  <w:num w:numId="19" w16cid:durableId="1663504548">
    <w:abstractNumId w:val="7"/>
  </w:num>
  <w:num w:numId="20" w16cid:durableId="408188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BC9"/>
    <w:rsid w:val="00035FC3"/>
    <w:rsid w:val="00042AF8"/>
    <w:rsid w:val="0004400E"/>
    <w:rsid w:val="00044C0A"/>
    <w:rsid w:val="0004721A"/>
    <w:rsid w:val="00053EBF"/>
    <w:rsid w:val="0009213F"/>
    <w:rsid w:val="000A0F93"/>
    <w:rsid w:val="000B1F19"/>
    <w:rsid w:val="000B74CE"/>
    <w:rsid w:val="000C151B"/>
    <w:rsid w:val="000C2465"/>
    <w:rsid w:val="000C504E"/>
    <w:rsid w:val="000D1C00"/>
    <w:rsid w:val="00123A57"/>
    <w:rsid w:val="00144467"/>
    <w:rsid w:val="0016006D"/>
    <w:rsid w:val="00161CB3"/>
    <w:rsid w:val="00173723"/>
    <w:rsid w:val="001A1E76"/>
    <w:rsid w:val="001D349C"/>
    <w:rsid w:val="001D4D23"/>
    <w:rsid w:val="001E2AEB"/>
    <w:rsid w:val="001E4A07"/>
    <w:rsid w:val="0020081E"/>
    <w:rsid w:val="0021217E"/>
    <w:rsid w:val="002223FC"/>
    <w:rsid w:val="00240486"/>
    <w:rsid w:val="002D5462"/>
    <w:rsid w:val="003040E0"/>
    <w:rsid w:val="00324292"/>
    <w:rsid w:val="00326141"/>
    <w:rsid w:val="00370EC8"/>
    <w:rsid w:val="0037766B"/>
    <w:rsid w:val="00377F4F"/>
    <w:rsid w:val="003A15E9"/>
    <w:rsid w:val="003A791E"/>
    <w:rsid w:val="003B7C96"/>
    <w:rsid w:val="003D3232"/>
    <w:rsid w:val="003E012D"/>
    <w:rsid w:val="003F0E95"/>
    <w:rsid w:val="003F1497"/>
    <w:rsid w:val="00401D30"/>
    <w:rsid w:val="0041581F"/>
    <w:rsid w:val="004340C2"/>
    <w:rsid w:val="00443AAF"/>
    <w:rsid w:val="004504C9"/>
    <w:rsid w:val="004504F0"/>
    <w:rsid w:val="004669B4"/>
    <w:rsid w:val="0046725B"/>
    <w:rsid w:val="00471F5A"/>
    <w:rsid w:val="00475043"/>
    <w:rsid w:val="004A046F"/>
    <w:rsid w:val="004D3B65"/>
    <w:rsid w:val="00501D0F"/>
    <w:rsid w:val="00506BC0"/>
    <w:rsid w:val="0053256F"/>
    <w:rsid w:val="00557B4B"/>
    <w:rsid w:val="00562123"/>
    <w:rsid w:val="005664C6"/>
    <w:rsid w:val="005B6005"/>
    <w:rsid w:val="005C5DE8"/>
    <w:rsid w:val="00605718"/>
    <w:rsid w:val="00606DEF"/>
    <w:rsid w:val="006205C4"/>
    <w:rsid w:val="00645D18"/>
    <w:rsid w:val="006464FB"/>
    <w:rsid w:val="00646BFC"/>
    <w:rsid w:val="00666C02"/>
    <w:rsid w:val="0068381A"/>
    <w:rsid w:val="00686D0C"/>
    <w:rsid w:val="00691777"/>
    <w:rsid w:val="00692393"/>
    <w:rsid w:val="006C6DB8"/>
    <w:rsid w:val="006D7D99"/>
    <w:rsid w:val="0071323C"/>
    <w:rsid w:val="00722347"/>
    <w:rsid w:val="00762525"/>
    <w:rsid w:val="007648D8"/>
    <w:rsid w:val="00792DC7"/>
    <w:rsid w:val="00797AB1"/>
    <w:rsid w:val="007C021F"/>
    <w:rsid w:val="007D0ABE"/>
    <w:rsid w:val="00804595"/>
    <w:rsid w:val="008145DC"/>
    <w:rsid w:val="0082500C"/>
    <w:rsid w:val="00843AAF"/>
    <w:rsid w:val="008474ED"/>
    <w:rsid w:val="00862B31"/>
    <w:rsid w:val="008A3D4D"/>
    <w:rsid w:val="008B6A2E"/>
    <w:rsid w:val="008C1897"/>
    <w:rsid w:val="008D69AF"/>
    <w:rsid w:val="008E62AD"/>
    <w:rsid w:val="008F2594"/>
    <w:rsid w:val="00911F22"/>
    <w:rsid w:val="00942BC9"/>
    <w:rsid w:val="00993114"/>
    <w:rsid w:val="009A7262"/>
    <w:rsid w:val="009B54F4"/>
    <w:rsid w:val="009B551E"/>
    <w:rsid w:val="009F5C65"/>
    <w:rsid w:val="009F70E6"/>
    <w:rsid w:val="00A15FF4"/>
    <w:rsid w:val="00A1712D"/>
    <w:rsid w:val="00A24869"/>
    <w:rsid w:val="00A563F4"/>
    <w:rsid w:val="00A56FF8"/>
    <w:rsid w:val="00A62565"/>
    <w:rsid w:val="00A65FB0"/>
    <w:rsid w:val="00A8104C"/>
    <w:rsid w:val="00A852BC"/>
    <w:rsid w:val="00AA1BD0"/>
    <w:rsid w:val="00AB5AEE"/>
    <w:rsid w:val="00AC0491"/>
    <w:rsid w:val="00AD4C85"/>
    <w:rsid w:val="00AD7138"/>
    <w:rsid w:val="00AF78DE"/>
    <w:rsid w:val="00B05206"/>
    <w:rsid w:val="00B22E26"/>
    <w:rsid w:val="00B377C4"/>
    <w:rsid w:val="00B46F24"/>
    <w:rsid w:val="00B60928"/>
    <w:rsid w:val="00B622F2"/>
    <w:rsid w:val="00B72696"/>
    <w:rsid w:val="00B93109"/>
    <w:rsid w:val="00BC74C5"/>
    <w:rsid w:val="00BE2474"/>
    <w:rsid w:val="00C16DD7"/>
    <w:rsid w:val="00CC7AAB"/>
    <w:rsid w:val="00CD54D3"/>
    <w:rsid w:val="00CE4479"/>
    <w:rsid w:val="00D14063"/>
    <w:rsid w:val="00D15FD7"/>
    <w:rsid w:val="00D963A5"/>
    <w:rsid w:val="00DA6AE2"/>
    <w:rsid w:val="00DE07DE"/>
    <w:rsid w:val="00DE228F"/>
    <w:rsid w:val="00E03F44"/>
    <w:rsid w:val="00E17581"/>
    <w:rsid w:val="00E20009"/>
    <w:rsid w:val="00E26A84"/>
    <w:rsid w:val="00E53385"/>
    <w:rsid w:val="00E81963"/>
    <w:rsid w:val="00E82DCF"/>
    <w:rsid w:val="00E8311E"/>
    <w:rsid w:val="00EA591D"/>
    <w:rsid w:val="00EA6902"/>
    <w:rsid w:val="00EA77C5"/>
    <w:rsid w:val="00EC23EC"/>
    <w:rsid w:val="00F05B9C"/>
    <w:rsid w:val="00F1193E"/>
    <w:rsid w:val="00F1450C"/>
    <w:rsid w:val="00F42807"/>
    <w:rsid w:val="00F54E21"/>
    <w:rsid w:val="00F57FA0"/>
    <w:rsid w:val="00F8065D"/>
    <w:rsid w:val="00F879E4"/>
    <w:rsid w:val="00F91974"/>
    <w:rsid w:val="00FC3455"/>
    <w:rsid w:val="00FC39AC"/>
    <w:rsid w:val="00FC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77708"/>
  <w15:chartTrackingRefBased/>
  <w15:docId w15:val="{6CB6C093-2FF0-42CA-B380-9C7BB4B93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902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EA690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EA690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EA690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6902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A69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A690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Footer">
    <w:name w:val="footer"/>
    <w:basedOn w:val="Normal"/>
    <w:link w:val="FooterChar"/>
    <w:rsid w:val="00EA690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rsid w:val="00EA6902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rsid w:val="00EA6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rsid w:val="00EA690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A690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A6902"/>
    <w:pPr>
      <w:ind w:firstLine="0"/>
    </w:pPr>
  </w:style>
  <w:style w:type="paragraph" w:customStyle="1" w:styleId="MDPI31text">
    <w:name w:val="MDPI_3.1_text"/>
    <w:qFormat/>
    <w:rsid w:val="00E5338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A690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A690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A690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A690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EA6902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EA6902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A690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A690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A6902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A6902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A6902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A690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EA690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A690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A690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A690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DE228F"/>
    <w:pPr>
      <w:numPr>
        <w:numId w:val="18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rsid w:val="00EA6902"/>
    <w:rPr>
      <w:rFonts w:cs="Tahoma"/>
      <w:szCs w:val="18"/>
    </w:rPr>
  </w:style>
  <w:style w:type="character" w:customStyle="1" w:styleId="BalloonTextChar">
    <w:name w:val="Balloon Text Char"/>
    <w:link w:val="BalloonText"/>
    <w:rsid w:val="00EA6902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9B551E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EA690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EA6902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65FB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A690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A690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A690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A6902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EA6902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A690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EA6902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EA690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A690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A690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A690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A690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EA690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690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A6902"/>
  </w:style>
  <w:style w:type="paragraph" w:styleId="Bibliography">
    <w:name w:val="Bibliography"/>
    <w:basedOn w:val="Normal"/>
    <w:next w:val="Normal"/>
    <w:uiPriority w:val="37"/>
    <w:semiHidden/>
    <w:unhideWhenUsed/>
    <w:rsid w:val="00EA6902"/>
  </w:style>
  <w:style w:type="paragraph" w:styleId="BodyText">
    <w:name w:val="Body Text"/>
    <w:link w:val="BodyTextChar"/>
    <w:rsid w:val="00EA690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EA6902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EA6902"/>
    <w:rPr>
      <w:sz w:val="21"/>
      <w:szCs w:val="21"/>
    </w:rPr>
  </w:style>
  <w:style w:type="paragraph" w:styleId="CommentText">
    <w:name w:val="annotation text"/>
    <w:basedOn w:val="Normal"/>
    <w:link w:val="CommentTextChar"/>
    <w:rsid w:val="00EA6902"/>
  </w:style>
  <w:style w:type="character" w:customStyle="1" w:styleId="CommentTextChar">
    <w:name w:val="Comment Text Char"/>
    <w:link w:val="CommentText"/>
    <w:rsid w:val="00EA6902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EA6902"/>
    <w:rPr>
      <w:b/>
      <w:bCs/>
    </w:rPr>
  </w:style>
  <w:style w:type="character" w:customStyle="1" w:styleId="CommentSubjectChar">
    <w:name w:val="Comment Subject Char"/>
    <w:link w:val="CommentSubject"/>
    <w:rsid w:val="00EA6902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EA6902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EA6902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EA6902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EA6902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EA6902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EA6902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EA6902"/>
    <w:rPr>
      <w:szCs w:val="24"/>
    </w:rPr>
  </w:style>
  <w:style w:type="paragraph" w:customStyle="1" w:styleId="MsoFootnoteText0">
    <w:name w:val="MsoFootnoteText"/>
    <w:basedOn w:val="NormalWeb"/>
    <w:qFormat/>
    <w:rsid w:val="00EA6902"/>
    <w:rPr>
      <w:rFonts w:ascii="Times New Roman" w:hAnsi="Times New Roman"/>
    </w:rPr>
  </w:style>
  <w:style w:type="character" w:styleId="PageNumber">
    <w:name w:val="page number"/>
    <w:rsid w:val="00EA6902"/>
  </w:style>
  <w:style w:type="character" w:styleId="PlaceholderText">
    <w:name w:val="Placeholder Text"/>
    <w:uiPriority w:val="99"/>
    <w:semiHidden/>
    <w:rsid w:val="00EA6902"/>
    <w:rPr>
      <w:color w:val="808080"/>
    </w:rPr>
  </w:style>
  <w:style w:type="paragraph" w:customStyle="1" w:styleId="MDPI71FootNotes">
    <w:name w:val="MDPI_7.1_FootNotes"/>
    <w:qFormat/>
    <w:rsid w:val="00D15FD7"/>
    <w:pPr>
      <w:numPr>
        <w:numId w:val="19"/>
      </w:numPr>
      <w:adjustRightInd w:val="0"/>
      <w:snapToGrid w:val="0"/>
      <w:spacing w:line="228" w:lineRule="auto"/>
      <w:jc w:val="both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biit.cs.ut.ee/gprofiler/page/r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a%20Ravai\OneDrive%20-%20MDPI%20AG\Desktop\Word%20templates\ijm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ijms-template.dot</Template>
  <TotalTime>14</TotalTime>
  <Pages>13</Pages>
  <Words>1606</Words>
  <Characters>8948</Characters>
  <Application>Microsoft Office Word</Application>
  <DocSecurity>0</DocSecurity>
  <Lines>787</Lines>
  <Paragraphs>736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Diana Ravai</dc:creator>
  <cp:keywords/>
  <dc:description/>
  <cp:lastModifiedBy>Diana Alexandra Ilucz</cp:lastModifiedBy>
  <cp:revision>1</cp:revision>
  <dcterms:created xsi:type="dcterms:W3CDTF">2022-12-15T05:53:00Z</dcterms:created>
  <dcterms:modified xsi:type="dcterms:W3CDTF">2022-12-15T06:08:00Z</dcterms:modified>
</cp:coreProperties>
</file>