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94781CA" w14:textId="77777777" w:rsidR="005A1FA6" w:rsidRPr="003C516C" w:rsidRDefault="005A1FA6" w:rsidP="005A1FA6">
      <w:pPr>
        <w:pStyle w:val="MDPI11articletype"/>
      </w:pPr>
      <w:r>
        <w:t>Supplement of</w:t>
      </w:r>
    </w:p>
    <w:p w14:paraId="274AFBC6" w14:textId="777BF7F7" w:rsidR="005A1FA6" w:rsidRPr="003C516C" w:rsidRDefault="005A1FA6" w:rsidP="005A1FA6">
      <w:pPr>
        <w:pStyle w:val="MDPI12title"/>
        <w:spacing w:line="240" w:lineRule="atLeast"/>
      </w:pPr>
      <w:r w:rsidRPr="005A1FA6">
        <w:t xml:space="preserve">Updated European hydraulic </w:t>
      </w:r>
      <w:proofErr w:type="spellStart"/>
      <w:r w:rsidRPr="005A1FA6">
        <w:t>pedotransfer</w:t>
      </w:r>
      <w:proofErr w:type="spellEnd"/>
      <w:r w:rsidRPr="005A1FA6">
        <w:t xml:space="preserve"> functions with communicated uncertainties in the predicted variables (euptfv2)</w:t>
      </w:r>
    </w:p>
    <w:p w14:paraId="02A9A929" w14:textId="46EFCFB4" w:rsidR="005A1FA6" w:rsidRPr="003C516C" w:rsidRDefault="005A1FA6" w:rsidP="005A1FA6">
      <w:pPr>
        <w:pStyle w:val="MDPI13authornames"/>
      </w:pPr>
      <w:proofErr w:type="spellStart"/>
      <w:r>
        <w:t>Brigitta</w:t>
      </w:r>
      <w:proofErr w:type="spellEnd"/>
      <w:r>
        <w:t xml:space="preserve"> </w:t>
      </w:r>
      <w:proofErr w:type="spellStart"/>
      <w:r>
        <w:t>Szabó</w:t>
      </w:r>
      <w:proofErr w:type="spellEnd"/>
      <w:r>
        <w:t xml:space="preserve"> et al.</w:t>
      </w:r>
    </w:p>
    <w:p w14:paraId="41CB2F49" w14:textId="31170178" w:rsidR="005A1FA6" w:rsidRPr="003C516C" w:rsidRDefault="005A1FA6" w:rsidP="005A1FA6">
      <w:pPr>
        <w:pStyle w:val="MDPI14history"/>
        <w:spacing w:before="0"/>
        <w:ind w:left="311" w:hanging="198"/>
      </w:pPr>
      <w:r w:rsidRPr="003C516C">
        <w:rPr>
          <w:b/>
        </w:rPr>
        <w:t>*</w:t>
      </w:r>
      <w:r w:rsidRPr="003C516C">
        <w:tab/>
        <w:t xml:space="preserve">Correspondence: </w:t>
      </w:r>
      <w:hyperlink r:id="rId8" w:history="1">
        <w:r w:rsidRPr="00BE0825">
          <w:rPr>
            <w:rStyle w:val="Hiperhivatkozs"/>
          </w:rPr>
          <w:t>toth.brigitta@agrar.mta.hu</w:t>
        </w:r>
      </w:hyperlink>
      <w:r w:rsidRPr="003C516C">
        <w:t xml:space="preserve"> </w:t>
      </w:r>
      <w:r>
        <w:t>(</w:t>
      </w:r>
      <w:proofErr w:type="spellStart"/>
      <w:r>
        <w:t>B</w:t>
      </w:r>
      <w:r>
        <w:t>.</w:t>
      </w:r>
      <w:r>
        <w:t>Sz</w:t>
      </w:r>
      <w:proofErr w:type="spellEnd"/>
      <w:r>
        <w:t>.</w:t>
      </w:r>
      <w:r>
        <w:t>)</w:t>
      </w:r>
    </w:p>
    <w:p w14:paraId="436CE336" w14:textId="3451EB16" w:rsidR="008E7C6B" w:rsidRPr="00134962" w:rsidRDefault="008E7C6B" w:rsidP="008E7C6B">
      <w:pPr>
        <w:rPr>
          <w:b/>
          <w:szCs w:val="20"/>
        </w:rPr>
      </w:pPr>
    </w:p>
    <w:p w14:paraId="435567DB" w14:textId="426887E0" w:rsidR="008E7C6B" w:rsidRPr="00134962" w:rsidRDefault="008E7C6B" w:rsidP="008E7C6B">
      <w:pPr>
        <w:rPr>
          <w:szCs w:val="20"/>
        </w:rPr>
      </w:pPr>
    </w:p>
    <w:p w14:paraId="3E1A7222" w14:textId="0547EAA7" w:rsidR="00B42B5B" w:rsidRPr="00134962" w:rsidRDefault="00B42B5B" w:rsidP="00A74C67">
      <w:pPr>
        <w:keepNext/>
        <w:jc w:val="center"/>
        <w:rPr>
          <w:szCs w:val="20"/>
        </w:rPr>
      </w:pPr>
      <w:r w:rsidRPr="00134962">
        <w:rPr>
          <w:noProof/>
          <w:szCs w:val="20"/>
          <w:lang w:val="hu-HU" w:eastAsia="hu-HU"/>
        </w:rPr>
        <w:drawing>
          <wp:inline distT="0" distB="0" distL="0" distR="0" wp14:anchorId="56303C5E" wp14:editId="7111DC1C">
            <wp:extent cx="4359600" cy="3875200"/>
            <wp:effectExtent l="0" t="0" r="3175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atterplot_meas_vs_pred_uncert_AWC.tif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9600" cy="387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553AE" w14:textId="340A555C" w:rsidR="00A74C67" w:rsidRPr="00134962" w:rsidRDefault="00A74C67" w:rsidP="10873510">
      <w:pPr>
        <w:rPr>
          <w:szCs w:val="20"/>
        </w:rPr>
      </w:pPr>
      <w:r w:rsidRPr="00D6299C">
        <w:rPr>
          <w:b/>
        </w:rPr>
        <w:t>Figure S1.</w:t>
      </w:r>
      <w:r w:rsidRPr="00134962">
        <w:t xml:space="preserve"> The scatter plot of the measured versus predicted plant available water content values</w:t>
      </w:r>
      <w:r w:rsidR="00C76ED1" w:rsidRPr="00134962">
        <w:t xml:space="preserve"> of the worst and best performing PTF</w:t>
      </w:r>
      <w:r w:rsidRPr="00134962">
        <w:t xml:space="preserve"> with 90% prediction interval on test datasets. AWC_2: plant available water content based on filed capacity at -100 cm </w:t>
      </w:r>
      <w:r w:rsidR="008A6CEA" w:rsidRPr="00134962">
        <w:t>matric potential head</w:t>
      </w:r>
      <w:r w:rsidRPr="00134962">
        <w:t xml:space="preserve"> (PTF01 vs. PTF03); AWC: plant available water content based on filed capacity at -330 cm </w:t>
      </w:r>
      <w:r w:rsidR="008A6CEA" w:rsidRPr="00134962">
        <w:t>matric potential head</w:t>
      </w:r>
      <w:r w:rsidRPr="00134962">
        <w:t xml:space="preserve"> (PTF01 vs. PTF03); PSD: particle size distribution (sand, 50–2000 </w:t>
      </w:r>
      <w:proofErr w:type="spellStart"/>
      <w:r w:rsidRPr="00134962">
        <w:t>μm</w:t>
      </w:r>
      <w:proofErr w:type="spellEnd"/>
      <w:r w:rsidRPr="00134962">
        <w:t xml:space="preserve">; silt, 2–50 </w:t>
      </w:r>
      <w:proofErr w:type="spellStart"/>
      <w:r w:rsidRPr="00134962">
        <w:t>μm</w:t>
      </w:r>
      <w:proofErr w:type="spellEnd"/>
      <w:r w:rsidRPr="00134962">
        <w:t xml:space="preserve">; clay, &lt;2 </w:t>
      </w:r>
      <w:proofErr w:type="spellStart"/>
      <w:r w:rsidRPr="00134962">
        <w:t>μm</w:t>
      </w:r>
      <w:proofErr w:type="spellEnd"/>
      <w:r w:rsidRPr="00134962">
        <w:t xml:space="preserve"> (</w:t>
      </w:r>
      <w:r w:rsidR="0020411A" w:rsidRPr="00134962">
        <w:t>mass %</w:t>
      </w:r>
      <w:r w:rsidRPr="00134962">
        <w:t>)); DEPTH_M: mean soil depth (cm); BD: bulk density (g cm</w:t>
      </w:r>
      <w:r w:rsidRPr="00134962">
        <w:rPr>
          <w:vertAlign w:val="superscript"/>
        </w:rPr>
        <w:t>−3</w:t>
      </w:r>
      <w:r w:rsidRPr="00134962">
        <w:t>).</w:t>
      </w:r>
    </w:p>
    <w:p w14:paraId="29A303D7" w14:textId="77777777" w:rsidR="00180C6E" w:rsidRPr="00134962" w:rsidRDefault="00180C6E" w:rsidP="00A74C67">
      <w:pPr>
        <w:rPr>
          <w:szCs w:val="20"/>
        </w:rPr>
      </w:pPr>
    </w:p>
    <w:p w14:paraId="1F0EEC7C" w14:textId="77777777" w:rsidR="00180C6E" w:rsidRPr="00134962" w:rsidRDefault="00180C6E" w:rsidP="008E7C6B">
      <w:pPr>
        <w:rPr>
          <w:szCs w:val="20"/>
        </w:rPr>
        <w:sectPr w:rsidR="00180C6E" w:rsidRPr="00134962" w:rsidSect="00192454">
          <w:footerReference w:type="default" r:id="rId10"/>
          <w:pgSz w:w="11907" w:h="13608" w:code="9"/>
          <w:pgMar w:top="567" w:right="936" w:bottom="1338" w:left="936" w:header="0" w:footer="737" w:gutter="0"/>
          <w:lnNumType w:countBy="5"/>
          <w:cols w:space="708"/>
          <w:docGrid w:linePitch="360"/>
        </w:sectPr>
      </w:pPr>
      <w:bookmarkStart w:id="0" w:name="_GoBack"/>
      <w:bookmarkEnd w:id="0"/>
    </w:p>
    <w:p w14:paraId="27C036C6" w14:textId="735CFC3D" w:rsidR="00180C6E" w:rsidRPr="00134962" w:rsidRDefault="00180C6E" w:rsidP="00180C6E">
      <w:pPr>
        <w:spacing w:line="240" w:lineRule="auto"/>
      </w:pPr>
      <w:r w:rsidRPr="00D6299C">
        <w:rPr>
          <w:b/>
        </w:rPr>
        <w:lastRenderedPageBreak/>
        <w:t>Table S1.</w:t>
      </w:r>
      <w:r w:rsidRPr="00134962">
        <w:t xml:space="preserve"> Performance of </w:t>
      </w:r>
      <w:proofErr w:type="spellStart"/>
      <w:r w:rsidRPr="00134962">
        <w:t>pedotransfer</w:t>
      </w:r>
      <w:proofErr w:type="spellEnd"/>
      <w:r w:rsidRPr="00134962">
        <w:t xml:space="preserve"> functions </w:t>
      </w:r>
      <w:r w:rsidR="00A30644">
        <w:t xml:space="preserve">(PTF) </w:t>
      </w:r>
      <w:r w:rsidR="00584C47">
        <w:t>by input combination on training and test datasets</w:t>
      </w:r>
      <w:r w:rsidR="00584C47" w:rsidRPr="00134962">
        <w:t xml:space="preserve"> </w:t>
      </w:r>
      <w:r w:rsidRPr="00134962">
        <w:t xml:space="preserve">to predict the plant available water content of the soil (AWC_2) belonging to the -100 cm </w:t>
      </w:r>
      <w:r w:rsidR="008A6CEA" w:rsidRPr="00134962">
        <w:t>matric potential head</w:t>
      </w:r>
      <w:r w:rsidRPr="00134962">
        <w:t xml:space="preserve">. N: number of samples, RMSE: root mean square error </w:t>
      </w:r>
      <w:r w:rsidRPr="00134962">
        <w:rPr>
          <w:b/>
          <w:color w:val="000000"/>
          <w:szCs w:val="20"/>
          <w:lang w:eastAsia="hu-HU"/>
        </w:rPr>
        <w:t>(</w:t>
      </w:r>
      <w:r w:rsidRPr="00134962">
        <w:rPr>
          <w:szCs w:val="20"/>
        </w:rPr>
        <w:t>cm</w:t>
      </w:r>
      <w:r w:rsidRPr="00134962">
        <w:rPr>
          <w:szCs w:val="20"/>
          <w:vertAlign w:val="superscript"/>
        </w:rPr>
        <w:t>3</w:t>
      </w:r>
      <w:r w:rsidRPr="00134962">
        <w:rPr>
          <w:szCs w:val="20"/>
        </w:rPr>
        <w:t xml:space="preserve"> cm</w:t>
      </w:r>
      <w:r w:rsidRPr="00134962">
        <w:rPr>
          <w:szCs w:val="20"/>
          <w:vertAlign w:val="superscript"/>
        </w:rPr>
        <w:t>-3</w:t>
      </w:r>
      <w:r w:rsidRPr="00134962">
        <w:rPr>
          <w:b/>
          <w:color w:val="000000"/>
          <w:szCs w:val="20"/>
          <w:lang w:eastAsia="hu-HU"/>
        </w:rPr>
        <w:t>)</w:t>
      </w:r>
      <w:r w:rsidRPr="00134962">
        <w:t>, and R</w:t>
      </w:r>
      <w:r w:rsidRPr="00134962">
        <w:rPr>
          <w:vertAlign w:val="superscript"/>
        </w:rPr>
        <w:t>2</w:t>
      </w:r>
      <w:r w:rsidRPr="00134962">
        <w:t>: determination coefficient</w:t>
      </w:r>
      <w:r w:rsidRPr="00134962">
        <w:rPr>
          <w:szCs w:val="20"/>
        </w:rPr>
        <w:t xml:space="preserve">, TEST_BASIC: samples with measured </w:t>
      </w:r>
      <w:r w:rsidR="00911365" w:rsidRPr="00134962">
        <w:rPr>
          <w:szCs w:val="20"/>
        </w:rPr>
        <w:t>PSD, DEPTH, OC and BD</w:t>
      </w:r>
      <w:r w:rsidRPr="00134962">
        <w:rPr>
          <w:szCs w:val="20"/>
        </w:rPr>
        <w:t>; TEST_CHEM+: samples with measured PSD, DEPTH, OC, BD, CACO3, PH_H2O and CEC</w:t>
      </w:r>
      <w:r w:rsidRPr="00134962">
        <w:t>.</w:t>
      </w:r>
      <w:r w:rsidR="00B96871" w:rsidRPr="00134962">
        <w:t xml:space="preserve"> Recommended PTFs are highlighted </w:t>
      </w:r>
      <w:r w:rsidR="00506B46" w:rsidRPr="00134962">
        <w:t xml:space="preserve">in </w:t>
      </w:r>
      <w:r w:rsidR="00B96871" w:rsidRPr="00134962">
        <w:t>bold</w:t>
      </w:r>
      <w:r w:rsidR="00C36E9D" w:rsidRPr="00134962">
        <w:t>.</w:t>
      </w:r>
    </w:p>
    <w:tbl>
      <w:tblPr>
        <w:tblW w:w="4715" w:type="pct"/>
        <w:tblBorders>
          <w:top w:val="single" w:sz="4" w:space="0" w:color="auto"/>
          <w:bottom w:val="single" w:sz="4" w:space="0" w:color="auto"/>
        </w:tblBorders>
        <w:tblLayout w:type="fixed"/>
        <w:tblCellMar>
          <w:left w:w="11" w:type="dxa"/>
          <w:right w:w="11" w:type="dxa"/>
        </w:tblCellMar>
        <w:tblLook w:val="04A0" w:firstRow="1" w:lastRow="0" w:firstColumn="1" w:lastColumn="0" w:noHBand="0" w:noVBand="1"/>
      </w:tblPr>
      <w:tblGrid>
        <w:gridCol w:w="685"/>
        <w:gridCol w:w="4412"/>
        <w:gridCol w:w="549"/>
        <w:gridCol w:w="550"/>
        <w:gridCol w:w="550"/>
        <w:gridCol w:w="550"/>
        <w:gridCol w:w="550"/>
        <w:gridCol w:w="550"/>
        <w:gridCol w:w="684"/>
        <w:gridCol w:w="715"/>
        <w:gridCol w:w="1272"/>
      </w:tblGrid>
      <w:tr w:rsidR="00BB2780" w:rsidRPr="00134962" w14:paraId="2B4DB1D5" w14:textId="77777777" w:rsidTr="00D124CC">
        <w:trPr>
          <w:trHeight w:hRule="exact" w:val="284"/>
        </w:trPr>
        <w:tc>
          <w:tcPr>
            <w:tcW w:w="684" w:type="dxa"/>
            <w:vMerge w:val="restart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14021370" w14:textId="00F4D72A" w:rsidR="00BB2780" w:rsidRPr="00134962" w:rsidRDefault="00BB2780" w:rsidP="001F5585">
            <w:pPr>
              <w:spacing w:line="240" w:lineRule="auto"/>
              <w:jc w:val="left"/>
              <w:rPr>
                <w:b/>
                <w:sz w:val="18"/>
                <w:szCs w:val="18"/>
                <w:lang w:eastAsia="hu-HU"/>
              </w:rPr>
            </w:pPr>
            <w:r w:rsidRPr="00134962">
              <w:rPr>
                <w:b/>
                <w:sz w:val="18"/>
                <w:szCs w:val="18"/>
                <w:lang w:eastAsia="hu-HU"/>
              </w:rPr>
              <w:t>Name of PTF in euptfv2</w:t>
            </w:r>
          </w:p>
        </w:tc>
        <w:tc>
          <w:tcPr>
            <w:tcW w:w="4401" w:type="dxa"/>
            <w:vMerge w:val="restart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2EB06A6F" w14:textId="77777777" w:rsidR="00BB2780" w:rsidRPr="00134962" w:rsidRDefault="00BB2780" w:rsidP="00E6573D">
            <w:pPr>
              <w:spacing w:line="240" w:lineRule="auto"/>
              <w:rPr>
                <w:b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Predictor variables</w:t>
            </w:r>
            <w:r w:rsidRPr="00134962">
              <w:rPr>
                <w:b/>
                <w:color w:val="000000"/>
                <w:sz w:val="18"/>
                <w:szCs w:val="18"/>
                <w:vertAlign w:val="superscript"/>
                <w:lang w:eastAsia="hu-HU"/>
              </w:rPr>
              <w:t>1</w:t>
            </w:r>
          </w:p>
        </w:tc>
        <w:tc>
          <w:tcPr>
            <w:tcW w:w="1644" w:type="dxa"/>
            <w:gridSpan w:val="3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40EFE763" w14:textId="77777777" w:rsidR="00BB2780" w:rsidRPr="00134962" w:rsidRDefault="00BB2780" w:rsidP="00E6573D">
            <w:pPr>
              <w:spacing w:line="240" w:lineRule="auto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Training set</w:t>
            </w:r>
          </w:p>
        </w:tc>
        <w:tc>
          <w:tcPr>
            <w:tcW w:w="1644" w:type="dxa"/>
            <w:gridSpan w:val="3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4E8C8A3F" w14:textId="77777777" w:rsidR="00BB2780" w:rsidRPr="00134962" w:rsidRDefault="00BB2780" w:rsidP="00E6573D">
            <w:pPr>
              <w:spacing w:line="240" w:lineRule="auto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Test set</w:t>
            </w:r>
          </w:p>
        </w:tc>
        <w:tc>
          <w:tcPr>
            <w:tcW w:w="1395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00A05F18" w14:textId="77777777" w:rsidR="00BB2780" w:rsidRPr="00134962" w:rsidRDefault="00BB2780" w:rsidP="00E6573D">
            <w:pPr>
              <w:spacing w:line="240" w:lineRule="auto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Sign. difference</w:t>
            </w:r>
            <w:r w:rsidRPr="00134962">
              <w:rPr>
                <w:b/>
                <w:color w:val="000000"/>
                <w:sz w:val="18"/>
                <w:szCs w:val="18"/>
                <w:vertAlign w:val="superscript"/>
                <w:lang w:eastAsia="hu-HU"/>
              </w:rPr>
              <w:t>2</w:t>
            </w:r>
          </w:p>
        </w:tc>
        <w:tc>
          <w:tcPr>
            <w:tcW w:w="1268" w:type="dxa"/>
            <w:vMerge w:val="restart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236CC4C8" w14:textId="77777777" w:rsidR="00BB2780" w:rsidRPr="00134962" w:rsidRDefault="00BB2780" w:rsidP="00E6573D">
            <w:pPr>
              <w:spacing w:line="240" w:lineRule="auto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Recommended PTF</w:t>
            </w:r>
          </w:p>
        </w:tc>
      </w:tr>
      <w:tr w:rsidR="00BB2780" w:rsidRPr="00134962" w14:paraId="7503940A" w14:textId="77777777" w:rsidTr="001A4916">
        <w:trPr>
          <w:cantSplit/>
          <w:trHeight w:hRule="exact" w:val="855"/>
        </w:trPr>
        <w:tc>
          <w:tcPr>
            <w:tcW w:w="684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bottom"/>
            <w:hideMark/>
          </w:tcPr>
          <w:p w14:paraId="5EAC078A" w14:textId="77777777" w:rsidR="00BB2780" w:rsidRPr="00134962" w:rsidRDefault="00BB2780" w:rsidP="00E6573D">
            <w:pPr>
              <w:spacing w:line="240" w:lineRule="auto"/>
              <w:rPr>
                <w:sz w:val="18"/>
                <w:szCs w:val="18"/>
                <w:lang w:eastAsia="hu-HU"/>
              </w:rPr>
            </w:pPr>
          </w:p>
        </w:tc>
        <w:tc>
          <w:tcPr>
            <w:tcW w:w="4401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A2273" w14:textId="77777777" w:rsidR="00BB2780" w:rsidRPr="00134962" w:rsidRDefault="00BB2780" w:rsidP="00E6573D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</w:p>
        </w:tc>
        <w:tc>
          <w:tcPr>
            <w:tcW w:w="548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84164" w14:textId="77777777" w:rsidR="00BB2780" w:rsidRPr="00134962" w:rsidRDefault="00BB2780" w:rsidP="00E6573D">
            <w:pPr>
              <w:spacing w:line="240" w:lineRule="auto"/>
              <w:jc w:val="center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N</w:t>
            </w:r>
          </w:p>
        </w:tc>
        <w:tc>
          <w:tcPr>
            <w:tcW w:w="548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141DE" w14:textId="77777777" w:rsidR="00BB2780" w:rsidRPr="00134962" w:rsidRDefault="00BB2780" w:rsidP="00E6573D">
            <w:pPr>
              <w:spacing w:line="240" w:lineRule="auto"/>
              <w:jc w:val="center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 xml:space="preserve">RMSE </w:t>
            </w:r>
          </w:p>
        </w:tc>
        <w:tc>
          <w:tcPr>
            <w:tcW w:w="548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89F64" w14:textId="77777777" w:rsidR="00BB2780" w:rsidRPr="00134962" w:rsidRDefault="00BB2780" w:rsidP="00E6573D">
            <w:pPr>
              <w:spacing w:line="240" w:lineRule="auto"/>
              <w:jc w:val="center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R</w:t>
            </w:r>
            <w:r w:rsidRPr="00134962">
              <w:rPr>
                <w:b/>
                <w:color w:val="000000"/>
                <w:sz w:val="18"/>
                <w:szCs w:val="18"/>
                <w:vertAlign w:val="superscript"/>
                <w:lang w:eastAsia="hu-HU"/>
              </w:rPr>
              <w:t>2</w:t>
            </w:r>
          </w:p>
        </w:tc>
        <w:tc>
          <w:tcPr>
            <w:tcW w:w="548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7A394" w14:textId="77777777" w:rsidR="00BB2780" w:rsidRPr="00134962" w:rsidRDefault="00BB2780" w:rsidP="00E6573D">
            <w:pPr>
              <w:spacing w:line="240" w:lineRule="auto"/>
              <w:jc w:val="center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N</w:t>
            </w:r>
          </w:p>
        </w:tc>
        <w:tc>
          <w:tcPr>
            <w:tcW w:w="548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B6651" w14:textId="77777777" w:rsidR="00BB2780" w:rsidRPr="00134962" w:rsidRDefault="00BB2780" w:rsidP="00E6573D">
            <w:pPr>
              <w:spacing w:line="240" w:lineRule="auto"/>
              <w:jc w:val="center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RMSE</w:t>
            </w:r>
          </w:p>
        </w:tc>
        <w:tc>
          <w:tcPr>
            <w:tcW w:w="548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10D83" w14:textId="77777777" w:rsidR="00BB2780" w:rsidRPr="00134962" w:rsidRDefault="00BB2780" w:rsidP="00E6573D">
            <w:pPr>
              <w:spacing w:line="240" w:lineRule="auto"/>
              <w:jc w:val="center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R</w:t>
            </w:r>
            <w:r w:rsidRPr="00134962">
              <w:rPr>
                <w:b/>
                <w:color w:val="000000"/>
                <w:sz w:val="18"/>
                <w:szCs w:val="18"/>
                <w:vertAlign w:val="superscript"/>
                <w:lang w:eastAsia="hu-HU"/>
              </w:rPr>
              <w:t>2</w:t>
            </w:r>
          </w:p>
        </w:tc>
        <w:tc>
          <w:tcPr>
            <w:tcW w:w="682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C603D7E" w14:textId="77777777" w:rsidR="00BB2780" w:rsidRPr="00134962" w:rsidRDefault="00BB2780" w:rsidP="00E6573D">
            <w:pPr>
              <w:spacing w:line="240" w:lineRule="auto"/>
              <w:ind w:left="113" w:right="113"/>
              <w:jc w:val="center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TEST_BASIC set</w:t>
            </w:r>
          </w:p>
        </w:tc>
        <w:tc>
          <w:tcPr>
            <w:tcW w:w="713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432401FC" w14:textId="77777777" w:rsidR="00BB2780" w:rsidRPr="00134962" w:rsidRDefault="00BB2780" w:rsidP="00E6573D">
            <w:pPr>
              <w:spacing w:line="240" w:lineRule="auto"/>
              <w:ind w:left="113" w:right="113"/>
              <w:jc w:val="center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TEST_CHEM+ set</w:t>
            </w:r>
          </w:p>
        </w:tc>
        <w:tc>
          <w:tcPr>
            <w:tcW w:w="126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76CFA16" w14:textId="77777777" w:rsidR="00BB2780" w:rsidRPr="00134962" w:rsidRDefault="00BB2780" w:rsidP="00E6573D">
            <w:pPr>
              <w:spacing w:line="240" w:lineRule="auto"/>
              <w:jc w:val="center"/>
              <w:rPr>
                <w:color w:val="000000"/>
                <w:sz w:val="18"/>
                <w:szCs w:val="18"/>
                <w:lang w:eastAsia="hu-HU"/>
              </w:rPr>
            </w:pPr>
          </w:p>
        </w:tc>
      </w:tr>
      <w:tr w:rsidR="001A4916" w:rsidRPr="00134962" w14:paraId="3C07DA4C" w14:textId="77777777" w:rsidTr="001A4916">
        <w:trPr>
          <w:trHeight w:val="170"/>
        </w:trPr>
        <w:tc>
          <w:tcPr>
            <w:tcW w:w="684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255336BA" w14:textId="77777777" w:rsidR="001A4916" w:rsidRPr="00134962" w:rsidRDefault="001A4916" w:rsidP="001A4916">
            <w:pPr>
              <w:spacing w:line="240" w:lineRule="auto"/>
              <w:rPr>
                <w:b/>
                <w:bCs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iCs/>
                <w:color w:val="000000"/>
                <w:sz w:val="18"/>
                <w:szCs w:val="18"/>
                <w:lang w:eastAsia="hu-HU"/>
              </w:rPr>
              <w:t>PTF01</w:t>
            </w:r>
          </w:p>
        </w:tc>
        <w:tc>
          <w:tcPr>
            <w:tcW w:w="4401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0467310D" w14:textId="77777777" w:rsidR="001A4916" w:rsidRPr="00134962" w:rsidRDefault="001A4916" w:rsidP="001A4916">
            <w:pPr>
              <w:spacing w:line="240" w:lineRule="auto"/>
              <w:rPr>
                <w:b/>
                <w:bCs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iCs/>
                <w:color w:val="000000"/>
                <w:sz w:val="18"/>
                <w:szCs w:val="18"/>
                <w:lang w:eastAsia="hu-HU"/>
              </w:rPr>
              <w:t>PSD+DEPTH</w:t>
            </w:r>
          </w:p>
        </w:tc>
        <w:tc>
          <w:tcPr>
            <w:tcW w:w="548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</w:tcPr>
          <w:p w14:paraId="05D16B09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3528</w:t>
            </w:r>
          </w:p>
        </w:tc>
        <w:tc>
          <w:tcPr>
            <w:tcW w:w="548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</w:tcPr>
          <w:p w14:paraId="4E03EB4C" w14:textId="59306ECB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062</w:t>
            </w:r>
          </w:p>
        </w:tc>
        <w:tc>
          <w:tcPr>
            <w:tcW w:w="548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</w:tcPr>
          <w:p w14:paraId="076690D7" w14:textId="439A3588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446</w:t>
            </w:r>
          </w:p>
        </w:tc>
        <w:tc>
          <w:tcPr>
            <w:tcW w:w="548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</w:tcPr>
          <w:p w14:paraId="04CF2D80" w14:textId="325131A0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1372</w:t>
            </w:r>
          </w:p>
        </w:tc>
        <w:tc>
          <w:tcPr>
            <w:tcW w:w="548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</w:tcPr>
          <w:p w14:paraId="1B112D1E" w14:textId="5B8FC089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060</w:t>
            </w:r>
          </w:p>
        </w:tc>
        <w:tc>
          <w:tcPr>
            <w:tcW w:w="548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</w:tcPr>
          <w:p w14:paraId="7CFC926A" w14:textId="2ED254A6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432</w:t>
            </w:r>
          </w:p>
        </w:tc>
        <w:tc>
          <w:tcPr>
            <w:tcW w:w="682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</w:tcPr>
          <w:p w14:paraId="0089E765" w14:textId="3EA34804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713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</w:tcPr>
          <w:p w14:paraId="457EBCF9" w14:textId="190EA5DC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ab</w:t>
            </w:r>
          </w:p>
        </w:tc>
        <w:tc>
          <w:tcPr>
            <w:tcW w:w="1268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</w:tcPr>
          <w:p w14:paraId="2A24678A" w14:textId="61FDABAE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1A4916" w:rsidRPr="00134962" w14:paraId="382C7F0A" w14:textId="77777777" w:rsidTr="001A4916">
        <w:trPr>
          <w:trHeight w:val="170"/>
        </w:trPr>
        <w:tc>
          <w:tcPr>
            <w:tcW w:w="68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144E7C6A" w14:textId="77777777" w:rsidR="001A4916" w:rsidRPr="00134962" w:rsidRDefault="001A4916" w:rsidP="001A4916">
            <w:pPr>
              <w:spacing w:line="240" w:lineRule="auto"/>
              <w:rPr>
                <w:b/>
                <w:bCs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iCs/>
                <w:color w:val="000000"/>
                <w:sz w:val="18"/>
                <w:szCs w:val="18"/>
                <w:lang w:eastAsia="hu-HU"/>
              </w:rPr>
              <w:t>PTF02</w:t>
            </w:r>
          </w:p>
        </w:tc>
        <w:tc>
          <w:tcPr>
            <w:tcW w:w="4401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2207AA14" w14:textId="77777777" w:rsidR="001A4916" w:rsidRPr="00134962" w:rsidRDefault="001A4916" w:rsidP="001A4916">
            <w:pPr>
              <w:spacing w:line="240" w:lineRule="auto"/>
              <w:rPr>
                <w:b/>
                <w:bCs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iCs/>
                <w:color w:val="000000"/>
                <w:sz w:val="18"/>
                <w:szCs w:val="18"/>
                <w:lang w:eastAsia="hu-HU"/>
              </w:rPr>
              <w:t>PSD+DEPTH+OC</w:t>
            </w:r>
          </w:p>
        </w:tc>
        <w:tc>
          <w:tcPr>
            <w:tcW w:w="548" w:type="dxa"/>
            <w:tcBorders>
              <w:top w:val="nil"/>
            </w:tcBorders>
            <w:shd w:val="clear" w:color="auto" w:fill="auto"/>
            <w:noWrap/>
          </w:tcPr>
          <w:p w14:paraId="1B148441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3208</w:t>
            </w:r>
          </w:p>
        </w:tc>
        <w:tc>
          <w:tcPr>
            <w:tcW w:w="548" w:type="dxa"/>
            <w:tcBorders>
              <w:top w:val="nil"/>
            </w:tcBorders>
            <w:shd w:val="clear" w:color="auto" w:fill="auto"/>
            <w:noWrap/>
          </w:tcPr>
          <w:p w14:paraId="7D2273EC" w14:textId="450CEB55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055</w:t>
            </w:r>
          </w:p>
        </w:tc>
        <w:tc>
          <w:tcPr>
            <w:tcW w:w="548" w:type="dxa"/>
            <w:tcBorders>
              <w:top w:val="nil"/>
            </w:tcBorders>
            <w:shd w:val="clear" w:color="auto" w:fill="auto"/>
            <w:noWrap/>
          </w:tcPr>
          <w:p w14:paraId="2DC61B6C" w14:textId="57A2EB43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540</w:t>
            </w:r>
          </w:p>
        </w:tc>
        <w:tc>
          <w:tcPr>
            <w:tcW w:w="548" w:type="dxa"/>
            <w:tcBorders>
              <w:top w:val="nil"/>
            </w:tcBorders>
            <w:shd w:val="clear" w:color="auto" w:fill="auto"/>
            <w:noWrap/>
          </w:tcPr>
          <w:p w14:paraId="2416CD49" w14:textId="2B935353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1372</w:t>
            </w:r>
          </w:p>
        </w:tc>
        <w:tc>
          <w:tcPr>
            <w:tcW w:w="548" w:type="dxa"/>
            <w:tcBorders>
              <w:top w:val="nil"/>
            </w:tcBorders>
            <w:shd w:val="clear" w:color="auto" w:fill="auto"/>
            <w:noWrap/>
          </w:tcPr>
          <w:p w14:paraId="19CE3533" w14:textId="44B1615B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054</w:t>
            </w:r>
          </w:p>
        </w:tc>
        <w:tc>
          <w:tcPr>
            <w:tcW w:w="548" w:type="dxa"/>
            <w:tcBorders>
              <w:top w:val="nil"/>
            </w:tcBorders>
            <w:shd w:val="clear" w:color="auto" w:fill="auto"/>
            <w:noWrap/>
            <w:vAlign w:val="bottom"/>
          </w:tcPr>
          <w:p w14:paraId="16DBAA8A" w14:textId="25159E5C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544</w:t>
            </w:r>
          </w:p>
        </w:tc>
        <w:tc>
          <w:tcPr>
            <w:tcW w:w="682" w:type="dxa"/>
            <w:tcBorders>
              <w:top w:val="nil"/>
            </w:tcBorders>
            <w:shd w:val="clear" w:color="auto" w:fill="auto"/>
            <w:noWrap/>
          </w:tcPr>
          <w:p w14:paraId="042A2EC7" w14:textId="10A208A9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b</w:t>
            </w:r>
          </w:p>
        </w:tc>
        <w:tc>
          <w:tcPr>
            <w:tcW w:w="713" w:type="dxa"/>
            <w:tcBorders>
              <w:top w:val="nil"/>
            </w:tcBorders>
            <w:shd w:val="clear" w:color="auto" w:fill="auto"/>
            <w:noWrap/>
          </w:tcPr>
          <w:p w14:paraId="61513613" w14:textId="3332E2F5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abcd</w:t>
            </w:r>
            <w:proofErr w:type="spellEnd"/>
          </w:p>
        </w:tc>
        <w:tc>
          <w:tcPr>
            <w:tcW w:w="1268" w:type="dxa"/>
            <w:tcBorders>
              <w:top w:val="nil"/>
            </w:tcBorders>
            <w:shd w:val="clear" w:color="auto" w:fill="auto"/>
            <w:noWrap/>
          </w:tcPr>
          <w:p w14:paraId="03945012" w14:textId="4239A73F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PTF02</w:t>
            </w:r>
          </w:p>
        </w:tc>
      </w:tr>
      <w:tr w:rsidR="001A4916" w:rsidRPr="00134962" w14:paraId="00FB15AA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1E126D7D" w14:textId="77777777" w:rsidR="001A4916" w:rsidRPr="00134962" w:rsidRDefault="001A4916" w:rsidP="001A4916">
            <w:pPr>
              <w:spacing w:line="240" w:lineRule="auto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PTF03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43FF197E" w14:textId="77777777" w:rsidR="001A4916" w:rsidRPr="00134962" w:rsidRDefault="001A4916" w:rsidP="001A4916">
            <w:pPr>
              <w:spacing w:line="240" w:lineRule="auto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PSD+DEPTH+BD</w:t>
            </w:r>
          </w:p>
        </w:tc>
        <w:tc>
          <w:tcPr>
            <w:tcW w:w="548" w:type="dxa"/>
            <w:shd w:val="clear" w:color="auto" w:fill="auto"/>
            <w:noWrap/>
          </w:tcPr>
          <w:p w14:paraId="2C81E2BF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3472</w:t>
            </w:r>
          </w:p>
        </w:tc>
        <w:tc>
          <w:tcPr>
            <w:tcW w:w="548" w:type="dxa"/>
            <w:shd w:val="clear" w:color="auto" w:fill="auto"/>
            <w:noWrap/>
          </w:tcPr>
          <w:p w14:paraId="0DE4896A" w14:textId="58623CE3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054</w:t>
            </w:r>
          </w:p>
        </w:tc>
        <w:tc>
          <w:tcPr>
            <w:tcW w:w="548" w:type="dxa"/>
            <w:shd w:val="clear" w:color="auto" w:fill="auto"/>
            <w:noWrap/>
          </w:tcPr>
          <w:p w14:paraId="13785AB0" w14:textId="23AAB408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581</w:t>
            </w:r>
          </w:p>
        </w:tc>
        <w:tc>
          <w:tcPr>
            <w:tcW w:w="548" w:type="dxa"/>
            <w:shd w:val="clear" w:color="auto" w:fill="auto"/>
            <w:noWrap/>
          </w:tcPr>
          <w:p w14:paraId="0B3BC7BD" w14:textId="01EFC5AE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1372</w:t>
            </w:r>
          </w:p>
        </w:tc>
        <w:tc>
          <w:tcPr>
            <w:tcW w:w="548" w:type="dxa"/>
            <w:shd w:val="clear" w:color="auto" w:fill="auto"/>
            <w:noWrap/>
          </w:tcPr>
          <w:p w14:paraId="0F6A612D" w14:textId="53FDBA59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053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7F1EA1B5" w14:textId="648FDD81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552</w:t>
            </w:r>
          </w:p>
        </w:tc>
        <w:tc>
          <w:tcPr>
            <w:tcW w:w="682" w:type="dxa"/>
            <w:shd w:val="clear" w:color="auto" w:fill="auto"/>
            <w:noWrap/>
          </w:tcPr>
          <w:p w14:paraId="552E9CF5" w14:textId="6A314DB7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b</w:t>
            </w:r>
          </w:p>
        </w:tc>
        <w:tc>
          <w:tcPr>
            <w:tcW w:w="713" w:type="dxa"/>
            <w:shd w:val="clear" w:color="auto" w:fill="auto"/>
            <w:noWrap/>
          </w:tcPr>
          <w:p w14:paraId="784834BF" w14:textId="007F4817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abcd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051C8A1D" w14:textId="2DFD4F55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PTF03</w:t>
            </w:r>
          </w:p>
        </w:tc>
      </w:tr>
      <w:tr w:rsidR="001A4916" w:rsidRPr="00134962" w14:paraId="6C7181E5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3B7ADAF9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PTF04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732F4F7B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PSD+DEPTH+CACO3</w:t>
            </w:r>
          </w:p>
        </w:tc>
        <w:tc>
          <w:tcPr>
            <w:tcW w:w="548" w:type="dxa"/>
            <w:shd w:val="clear" w:color="auto" w:fill="auto"/>
            <w:noWrap/>
          </w:tcPr>
          <w:p w14:paraId="790922DB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1548</w:t>
            </w:r>
          </w:p>
        </w:tc>
        <w:tc>
          <w:tcPr>
            <w:tcW w:w="548" w:type="dxa"/>
            <w:shd w:val="clear" w:color="auto" w:fill="auto"/>
            <w:noWrap/>
          </w:tcPr>
          <w:p w14:paraId="6E8B3174" w14:textId="4C81D246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050</w:t>
            </w:r>
          </w:p>
        </w:tc>
        <w:tc>
          <w:tcPr>
            <w:tcW w:w="548" w:type="dxa"/>
            <w:shd w:val="clear" w:color="auto" w:fill="auto"/>
            <w:noWrap/>
          </w:tcPr>
          <w:p w14:paraId="6CF51FC1" w14:textId="04A40103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326</w:t>
            </w:r>
          </w:p>
        </w:tc>
        <w:tc>
          <w:tcPr>
            <w:tcW w:w="548" w:type="dxa"/>
            <w:shd w:val="clear" w:color="auto" w:fill="auto"/>
            <w:noWrap/>
          </w:tcPr>
          <w:p w14:paraId="12D02F9E" w14:textId="790800E2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57BF87A7" w14:textId="5DD24388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055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69C407E7" w14:textId="4AB42750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219</w:t>
            </w:r>
          </w:p>
        </w:tc>
        <w:tc>
          <w:tcPr>
            <w:tcW w:w="682" w:type="dxa"/>
            <w:shd w:val="clear" w:color="auto" w:fill="auto"/>
            <w:noWrap/>
          </w:tcPr>
          <w:p w14:paraId="20701AE3" w14:textId="3FDF29BC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07C43482" w14:textId="072CA901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abcd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0D1F21FE" w14:textId="575C4E20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1A4916" w:rsidRPr="00134962" w14:paraId="11FC0DB4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5991228E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PTF05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2FE77EDF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PSD+DEPTH+PH_H2O</w:t>
            </w:r>
          </w:p>
        </w:tc>
        <w:tc>
          <w:tcPr>
            <w:tcW w:w="548" w:type="dxa"/>
            <w:shd w:val="clear" w:color="auto" w:fill="auto"/>
            <w:noWrap/>
          </w:tcPr>
          <w:p w14:paraId="5EFB1052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1849</w:t>
            </w:r>
          </w:p>
        </w:tc>
        <w:tc>
          <w:tcPr>
            <w:tcW w:w="548" w:type="dxa"/>
            <w:shd w:val="clear" w:color="auto" w:fill="auto"/>
            <w:noWrap/>
          </w:tcPr>
          <w:p w14:paraId="60ADF56D" w14:textId="6481893A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058</w:t>
            </w:r>
          </w:p>
        </w:tc>
        <w:tc>
          <w:tcPr>
            <w:tcW w:w="548" w:type="dxa"/>
            <w:shd w:val="clear" w:color="auto" w:fill="auto"/>
            <w:noWrap/>
          </w:tcPr>
          <w:p w14:paraId="0CAD360F" w14:textId="6877E262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463</w:t>
            </w:r>
          </w:p>
        </w:tc>
        <w:tc>
          <w:tcPr>
            <w:tcW w:w="548" w:type="dxa"/>
            <w:shd w:val="clear" w:color="auto" w:fill="auto"/>
            <w:noWrap/>
          </w:tcPr>
          <w:p w14:paraId="6BFFA0A8" w14:textId="6AACF770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48C34A9C" w14:textId="31D9276E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055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07122D00" w14:textId="5A972E5B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216</w:t>
            </w:r>
          </w:p>
        </w:tc>
        <w:tc>
          <w:tcPr>
            <w:tcW w:w="682" w:type="dxa"/>
            <w:shd w:val="clear" w:color="auto" w:fill="auto"/>
            <w:noWrap/>
          </w:tcPr>
          <w:p w14:paraId="5F5502CF" w14:textId="0ED2356C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5B59A6AD" w14:textId="1C17572B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195C0EC5" w14:textId="4677BC80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1A4916" w:rsidRPr="00134962" w14:paraId="379CBF55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0DA6632C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PTF06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43374BFA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PSD+DEPTH+CEC</w:t>
            </w:r>
          </w:p>
        </w:tc>
        <w:tc>
          <w:tcPr>
            <w:tcW w:w="548" w:type="dxa"/>
            <w:shd w:val="clear" w:color="auto" w:fill="auto"/>
            <w:noWrap/>
          </w:tcPr>
          <w:p w14:paraId="3B6A8A1E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1550</w:t>
            </w:r>
          </w:p>
        </w:tc>
        <w:tc>
          <w:tcPr>
            <w:tcW w:w="548" w:type="dxa"/>
            <w:shd w:val="clear" w:color="auto" w:fill="auto"/>
            <w:noWrap/>
          </w:tcPr>
          <w:p w14:paraId="014161A4" w14:textId="7246EE91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059</w:t>
            </w:r>
          </w:p>
        </w:tc>
        <w:tc>
          <w:tcPr>
            <w:tcW w:w="548" w:type="dxa"/>
            <w:shd w:val="clear" w:color="auto" w:fill="auto"/>
            <w:noWrap/>
          </w:tcPr>
          <w:p w14:paraId="444B81A8" w14:textId="4886F135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512</w:t>
            </w:r>
          </w:p>
        </w:tc>
        <w:tc>
          <w:tcPr>
            <w:tcW w:w="548" w:type="dxa"/>
            <w:shd w:val="clear" w:color="auto" w:fill="auto"/>
            <w:noWrap/>
          </w:tcPr>
          <w:p w14:paraId="1FB9E2E6" w14:textId="3909887C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394260D4" w14:textId="6A526EDC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060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42898599" w14:textId="342FE28F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050</w:t>
            </w:r>
          </w:p>
        </w:tc>
        <w:tc>
          <w:tcPr>
            <w:tcW w:w="682" w:type="dxa"/>
            <w:shd w:val="clear" w:color="auto" w:fill="auto"/>
            <w:noWrap/>
          </w:tcPr>
          <w:p w14:paraId="30D71D98" w14:textId="1EEB7CF2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47970FFC" w14:textId="26E37A6F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abcd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094D0021" w14:textId="7FDCB043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1A4916" w:rsidRPr="00134962" w14:paraId="20B49E3F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1364E989" w14:textId="77777777" w:rsidR="001A4916" w:rsidRPr="00134962" w:rsidRDefault="001A4916" w:rsidP="001A4916">
            <w:pPr>
              <w:spacing w:line="240" w:lineRule="auto"/>
              <w:rPr>
                <w:bCs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iCs/>
                <w:color w:val="000000"/>
                <w:sz w:val="18"/>
                <w:szCs w:val="18"/>
                <w:lang w:eastAsia="hu-HU"/>
              </w:rPr>
              <w:t>PTF07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215FF574" w14:textId="77777777" w:rsidR="001A4916" w:rsidRPr="00134962" w:rsidRDefault="001A4916" w:rsidP="001A4916">
            <w:pPr>
              <w:spacing w:line="240" w:lineRule="auto"/>
              <w:rPr>
                <w:bCs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iCs/>
                <w:color w:val="000000"/>
                <w:sz w:val="18"/>
                <w:szCs w:val="18"/>
                <w:lang w:eastAsia="hu-HU"/>
              </w:rPr>
              <w:t>PSD+DEPTH+OC+BD</w:t>
            </w:r>
          </w:p>
        </w:tc>
        <w:tc>
          <w:tcPr>
            <w:tcW w:w="548" w:type="dxa"/>
            <w:shd w:val="clear" w:color="auto" w:fill="auto"/>
            <w:noWrap/>
          </w:tcPr>
          <w:p w14:paraId="79581DF5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3197</w:t>
            </w:r>
          </w:p>
        </w:tc>
        <w:tc>
          <w:tcPr>
            <w:tcW w:w="548" w:type="dxa"/>
            <w:shd w:val="clear" w:color="auto" w:fill="auto"/>
            <w:noWrap/>
          </w:tcPr>
          <w:p w14:paraId="44823065" w14:textId="7CACEA4C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051</w:t>
            </w:r>
          </w:p>
        </w:tc>
        <w:tc>
          <w:tcPr>
            <w:tcW w:w="548" w:type="dxa"/>
            <w:shd w:val="clear" w:color="auto" w:fill="auto"/>
            <w:noWrap/>
          </w:tcPr>
          <w:p w14:paraId="51877E36" w14:textId="312C11BF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609</w:t>
            </w:r>
          </w:p>
        </w:tc>
        <w:tc>
          <w:tcPr>
            <w:tcW w:w="548" w:type="dxa"/>
            <w:shd w:val="clear" w:color="auto" w:fill="auto"/>
            <w:noWrap/>
          </w:tcPr>
          <w:p w14:paraId="5601D08E" w14:textId="45CC3F06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1372</w:t>
            </w:r>
          </w:p>
        </w:tc>
        <w:tc>
          <w:tcPr>
            <w:tcW w:w="548" w:type="dxa"/>
            <w:shd w:val="clear" w:color="auto" w:fill="auto"/>
            <w:noWrap/>
          </w:tcPr>
          <w:p w14:paraId="1EAAC9DB" w14:textId="71FB4AFE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051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190E8A1D" w14:textId="49CD48A6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588</w:t>
            </w:r>
          </w:p>
        </w:tc>
        <w:tc>
          <w:tcPr>
            <w:tcW w:w="682" w:type="dxa"/>
            <w:shd w:val="clear" w:color="auto" w:fill="auto"/>
            <w:noWrap/>
          </w:tcPr>
          <w:p w14:paraId="5DD52CD0" w14:textId="01FE638E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b</w:t>
            </w:r>
          </w:p>
        </w:tc>
        <w:tc>
          <w:tcPr>
            <w:tcW w:w="713" w:type="dxa"/>
            <w:shd w:val="clear" w:color="auto" w:fill="auto"/>
            <w:noWrap/>
          </w:tcPr>
          <w:p w14:paraId="5624FCD4" w14:textId="173DF164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abcd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640445FA" w14:textId="3E6242A7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PTF03</w:t>
            </w:r>
          </w:p>
        </w:tc>
      </w:tr>
      <w:tr w:rsidR="001A4916" w:rsidRPr="00134962" w14:paraId="7ADD5425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4C279347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PTF08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2549F412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PSD+DEPTH+OC+CACO3</w:t>
            </w:r>
          </w:p>
        </w:tc>
        <w:tc>
          <w:tcPr>
            <w:tcW w:w="548" w:type="dxa"/>
            <w:shd w:val="clear" w:color="auto" w:fill="auto"/>
            <w:noWrap/>
          </w:tcPr>
          <w:p w14:paraId="212511E2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1464</w:t>
            </w:r>
          </w:p>
        </w:tc>
        <w:tc>
          <w:tcPr>
            <w:tcW w:w="548" w:type="dxa"/>
            <w:shd w:val="clear" w:color="auto" w:fill="auto"/>
            <w:noWrap/>
          </w:tcPr>
          <w:p w14:paraId="262BDF8C" w14:textId="4AF1C904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048</w:t>
            </w:r>
          </w:p>
        </w:tc>
        <w:tc>
          <w:tcPr>
            <w:tcW w:w="548" w:type="dxa"/>
            <w:shd w:val="clear" w:color="auto" w:fill="auto"/>
            <w:noWrap/>
          </w:tcPr>
          <w:p w14:paraId="7C2BCC88" w14:textId="3FE3B46D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353</w:t>
            </w:r>
          </w:p>
        </w:tc>
        <w:tc>
          <w:tcPr>
            <w:tcW w:w="548" w:type="dxa"/>
            <w:shd w:val="clear" w:color="auto" w:fill="auto"/>
            <w:noWrap/>
          </w:tcPr>
          <w:p w14:paraId="375272F8" w14:textId="4EA2D65E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71116DC8" w14:textId="5938FA0F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053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44AD7BC1" w14:textId="5480C60F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257</w:t>
            </w:r>
          </w:p>
        </w:tc>
        <w:tc>
          <w:tcPr>
            <w:tcW w:w="682" w:type="dxa"/>
            <w:shd w:val="clear" w:color="auto" w:fill="auto"/>
            <w:noWrap/>
          </w:tcPr>
          <w:p w14:paraId="4E717CBF" w14:textId="66F15A22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72CB78DC" w14:textId="5314C7DF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abcd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02E88916" w14:textId="5F44A1E8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PTF02</w:t>
            </w:r>
          </w:p>
        </w:tc>
      </w:tr>
      <w:tr w:rsidR="001A4916" w:rsidRPr="00134962" w14:paraId="216B3DC0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17F21A10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PTF09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3DDE8CCA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PSD+DEPTH+OC+PH_H2O</w:t>
            </w:r>
          </w:p>
        </w:tc>
        <w:tc>
          <w:tcPr>
            <w:tcW w:w="548" w:type="dxa"/>
            <w:shd w:val="clear" w:color="auto" w:fill="auto"/>
            <w:noWrap/>
          </w:tcPr>
          <w:p w14:paraId="1DCBE4F8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1615</w:t>
            </w:r>
          </w:p>
        </w:tc>
        <w:tc>
          <w:tcPr>
            <w:tcW w:w="548" w:type="dxa"/>
            <w:shd w:val="clear" w:color="auto" w:fill="auto"/>
            <w:noWrap/>
          </w:tcPr>
          <w:p w14:paraId="321BD1CA" w14:textId="538AA86F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055</w:t>
            </w:r>
          </w:p>
        </w:tc>
        <w:tc>
          <w:tcPr>
            <w:tcW w:w="548" w:type="dxa"/>
            <w:shd w:val="clear" w:color="auto" w:fill="auto"/>
            <w:noWrap/>
          </w:tcPr>
          <w:p w14:paraId="704C0819" w14:textId="21A7217C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490</w:t>
            </w:r>
          </w:p>
        </w:tc>
        <w:tc>
          <w:tcPr>
            <w:tcW w:w="548" w:type="dxa"/>
            <w:shd w:val="clear" w:color="auto" w:fill="auto"/>
            <w:noWrap/>
          </w:tcPr>
          <w:p w14:paraId="2FDF9F7E" w14:textId="1E5D0C49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30F67AB8" w14:textId="0D028678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053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7ACEA56E" w14:textId="134BB3DE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270</w:t>
            </w:r>
          </w:p>
        </w:tc>
        <w:tc>
          <w:tcPr>
            <w:tcW w:w="682" w:type="dxa"/>
            <w:shd w:val="clear" w:color="auto" w:fill="auto"/>
            <w:noWrap/>
          </w:tcPr>
          <w:p w14:paraId="64AD5CD4" w14:textId="4902BD96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69CF1232" w14:textId="266BDBBA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abc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47F9F88E" w14:textId="12D9359B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PTF02</w:t>
            </w:r>
          </w:p>
        </w:tc>
      </w:tr>
      <w:tr w:rsidR="001A4916" w:rsidRPr="00134962" w14:paraId="7103430D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2A2CBAA7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PTF10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11017296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PSD+DEPTH+OC+CEC</w:t>
            </w:r>
          </w:p>
        </w:tc>
        <w:tc>
          <w:tcPr>
            <w:tcW w:w="548" w:type="dxa"/>
            <w:shd w:val="clear" w:color="auto" w:fill="auto"/>
            <w:noWrap/>
          </w:tcPr>
          <w:p w14:paraId="7F9596C4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1358</w:t>
            </w:r>
          </w:p>
        </w:tc>
        <w:tc>
          <w:tcPr>
            <w:tcW w:w="548" w:type="dxa"/>
            <w:shd w:val="clear" w:color="auto" w:fill="auto"/>
            <w:noWrap/>
          </w:tcPr>
          <w:p w14:paraId="28C5D8D6" w14:textId="63C984B1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054</w:t>
            </w:r>
          </w:p>
        </w:tc>
        <w:tc>
          <w:tcPr>
            <w:tcW w:w="548" w:type="dxa"/>
            <w:shd w:val="clear" w:color="auto" w:fill="auto"/>
            <w:noWrap/>
          </w:tcPr>
          <w:p w14:paraId="491C587E" w14:textId="6FFB9054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563</w:t>
            </w:r>
          </w:p>
        </w:tc>
        <w:tc>
          <w:tcPr>
            <w:tcW w:w="548" w:type="dxa"/>
            <w:shd w:val="clear" w:color="auto" w:fill="auto"/>
            <w:noWrap/>
          </w:tcPr>
          <w:p w14:paraId="5F7BAFF0" w14:textId="477AFFE2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2719860C" w14:textId="5421C2E2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053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19383781" w14:textId="271C6D8A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278</w:t>
            </w:r>
          </w:p>
        </w:tc>
        <w:tc>
          <w:tcPr>
            <w:tcW w:w="682" w:type="dxa"/>
            <w:shd w:val="clear" w:color="auto" w:fill="auto"/>
            <w:noWrap/>
          </w:tcPr>
          <w:p w14:paraId="1CB60BBC" w14:textId="10A37CBA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0EECE3CC" w14:textId="53B60AC1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abcd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30EBBAF0" w14:textId="09C781CF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PTF02</w:t>
            </w:r>
          </w:p>
        </w:tc>
      </w:tr>
      <w:tr w:rsidR="001A4916" w:rsidRPr="00134962" w14:paraId="6E9D2A28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25303612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PTF11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45971D31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PSD+DEPTH+BD+CACO3</w:t>
            </w:r>
          </w:p>
        </w:tc>
        <w:tc>
          <w:tcPr>
            <w:tcW w:w="548" w:type="dxa"/>
            <w:shd w:val="clear" w:color="auto" w:fill="auto"/>
            <w:noWrap/>
          </w:tcPr>
          <w:p w14:paraId="5147B3AC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1545</w:t>
            </w:r>
          </w:p>
        </w:tc>
        <w:tc>
          <w:tcPr>
            <w:tcW w:w="548" w:type="dxa"/>
            <w:shd w:val="clear" w:color="auto" w:fill="auto"/>
            <w:noWrap/>
          </w:tcPr>
          <w:p w14:paraId="46C4A347" w14:textId="70A89681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044</w:t>
            </w:r>
          </w:p>
        </w:tc>
        <w:tc>
          <w:tcPr>
            <w:tcW w:w="548" w:type="dxa"/>
            <w:shd w:val="clear" w:color="auto" w:fill="auto"/>
            <w:noWrap/>
          </w:tcPr>
          <w:p w14:paraId="00B8B3D0" w14:textId="149F8659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470</w:t>
            </w:r>
          </w:p>
        </w:tc>
        <w:tc>
          <w:tcPr>
            <w:tcW w:w="548" w:type="dxa"/>
            <w:shd w:val="clear" w:color="auto" w:fill="auto"/>
            <w:noWrap/>
          </w:tcPr>
          <w:p w14:paraId="48D6DDF2" w14:textId="50BCC9D8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760D6D45" w14:textId="410E7E6A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048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7C25EBFF" w14:textId="043226FB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396</w:t>
            </w:r>
          </w:p>
        </w:tc>
        <w:tc>
          <w:tcPr>
            <w:tcW w:w="682" w:type="dxa"/>
            <w:shd w:val="clear" w:color="auto" w:fill="auto"/>
            <w:noWrap/>
          </w:tcPr>
          <w:p w14:paraId="55DB8042" w14:textId="472A0E26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60D45019" w14:textId="48524297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d</w:t>
            </w:r>
          </w:p>
        </w:tc>
        <w:tc>
          <w:tcPr>
            <w:tcW w:w="1268" w:type="dxa"/>
            <w:shd w:val="clear" w:color="auto" w:fill="auto"/>
            <w:noWrap/>
          </w:tcPr>
          <w:p w14:paraId="4C11AD0B" w14:textId="16D1863B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PTF03</w:t>
            </w:r>
          </w:p>
        </w:tc>
      </w:tr>
      <w:tr w:rsidR="001A4916" w:rsidRPr="00134962" w14:paraId="3980201A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1E67235D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PTF12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75C470BD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PSD+DEPTH+BD+PH_H2O</w:t>
            </w:r>
          </w:p>
        </w:tc>
        <w:tc>
          <w:tcPr>
            <w:tcW w:w="548" w:type="dxa"/>
            <w:shd w:val="clear" w:color="auto" w:fill="auto"/>
            <w:noWrap/>
          </w:tcPr>
          <w:p w14:paraId="0C25E738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1796</w:t>
            </w:r>
          </w:p>
        </w:tc>
        <w:tc>
          <w:tcPr>
            <w:tcW w:w="548" w:type="dxa"/>
            <w:shd w:val="clear" w:color="auto" w:fill="auto"/>
            <w:noWrap/>
          </w:tcPr>
          <w:p w14:paraId="2523F9D4" w14:textId="1D11C9B8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052</w:t>
            </w:r>
          </w:p>
        </w:tc>
        <w:tc>
          <w:tcPr>
            <w:tcW w:w="548" w:type="dxa"/>
            <w:shd w:val="clear" w:color="auto" w:fill="auto"/>
            <w:noWrap/>
          </w:tcPr>
          <w:p w14:paraId="7034137A" w14:textId="610C9CD8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565</w:t>
            </w:r>
          </w:p>
        </w:tc>
        <w:tc>
          <w:tcPr>
            <w:tcW w:w="548" w:type="dxa"/>
            <w:shd w:val="clear" w:color="auto" w:fill="auto"/>
            <w:noWrap/>
          </w:tcPr>
          <w:p w14:paraId="18DC2AE1" w14:textId="52BD39AD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5165C172" w14:textId="192482A3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048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47BB05BC" w14:textId="2D8BC17F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406</w:t>
            </w:r>
          </w:p>
        </w:tc>
        <w:tc>
          <w:tcPr>
            <w:tcW w:w="682" w:type="dxa"/>
            <w:shd w:val="clear" w:color="auto" w:fill="auto"/>
            <w:noWrap/>
          </w:tcPr>
          <w:p w14:paraId="6CD7D689" w14:textId="119F7471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2F4E2C6C" w14:textId="75E6E299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abcd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650AFF60" w14:textId="358FEE3C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PTF03</w:t>
            </w:r>
          </w:p>
        </w:tc>
      </w:tr>
      <w:tr w:rsidR="001A4916" w:rsidRPr="00134962" w14:paraId="4F72926D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035C5DA4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PTF13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0981080A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PSD+DEPTH+BD+CEC</w:t>
            </w:r>
          </w:p>
        </w:tc>
        <w:tc>
          <w:tcPr>
            <w:tcW w:w="548" w:type="dxa"/>
            <w:shd w:val="clear" w:color="auto" w:fill="auto"/>
            <w:noWrap/>
          </w:tcPr>
          <w:p w14:paraId="361E2899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1498</w:t>
            </w:r>
          </w:p>
        </w:tc>
        <w:tc>
          <w:tcPr>
            <w:tcW w:w="548" w:type="dxa"/>
            <w:shd w:val="clear" w:color="auto" w:fill="auto"/>
            <w:noWrap/>
          </w:tcPr>
          <w:p w14:paraId="3E083B91" w14:textId="1CBE588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053</w:t>
            </w:r>
          </w:p>
        </w:tc>
        <w:tc>
          <w:tcPr>
            <w:tcW w:w="548" w:type="dxa"/>
            <w:shd w:val="clear" w:color="auto" w:fill="auto"/>
            <w:noWrap/>
          </w:tcPr>
          <w:p w14:paraId="5CE1F62D" w14:textId="1943B496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598</w:t>
            </w:r>
          </w:p>
        </w:tc>
        <w:tc>
          <w:tcPr>
            <w:tcW w:w="548" w:type="dxa"/>
            <w:shd w:val="clear" w:color="auto" w:fill="auto"/>
            <w:noWrap/>
          </w:tcPr>
          <w:p w14:paraId="63AE07A5" w14:textId="0B6A3843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266822FA" w14:textId="5062A9DB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048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0412A917" w14:textId="4F1FB5E8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398</w:t>
            </w:r>
          </w:p>
        </w:tc>
        <w:tc>
          <w:tcPr>
            <w:tcW w:w="682" w:type="dxa"/>
            <w:shd w:val="clear" w:color="auto" w:fill="auto"/>
            <w:noWrap/>
          </w:tcPr>
          <w:p w14:paraId="5AED89C8" w14:textId="771A2B74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65CBA0DC" w14:textId="36A36951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abcd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4FE704A4" w14:textId="360C081E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PTF03</w:t>
            </w:r>
          </w:p>
        </w:tc>
      </w:tr>
      <w:tr w:rsidR="001A4916" w:rsidRPr="00134962" w14:paraId="6078B6FB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79683F94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PTF14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2F5C04C2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PSD+DEPTH+CACO3+PH_H2O</w:t>
            </w:r>
          </w:p>
        </w:tc>
        <w:tc>
          <w:tcPr>
            <w:tcW w:w="548" w:type="dxa"/>
            <w:shd w:val="clear" w:color="auto" w:fill="auto"/>
            <w:noWrap/>
          </w:tcPr>
          <w:p w14:paraId="782F40D8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1195</w:t>
            </w:r>
          </w:p>
        </w:tc>
        <w:tc>
          <w:tcPr>
            <w:tcW w:w="548" w:type="dxa"/>
            <w:shd w:val="clear" w:color="auto" w:fill="auto"/>
            <w:noWrap/>
          </w:tcPr>
          <w:p w14:paraId="47D78B6A" w14:textId="1E978E1C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051</w:t>
            </w:r>
          </w:p>
        </w:tc>
        <w:tc>
          <w:tcPr>
            <w:tcW w:w="548" w:type="dxa"/>
            <w:shd w:val="clear" w:color="auto" w:fill="auto"/>
            <w:noWrap/>
          </w:tcPr>
          <w:p w14:paraId="330C3F8B" w14:textId="51656F93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341</w:t>
            </w:r>
          </w:p>
        </w:tc>
        <w:tc>
          <w:tcPr>
            <w:tcW w:w="548" w:type="dxa"/>
            <w:shd w:val="clear" w:color="auto" w:fill="auto"/>
            <w:noWrap/>
          </w:tcPr>
          <w:p w14:paraId="77EE8FC2" w14:textId="5221CEC1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160E04A2" w14:textId="407A034D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052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32D477C5" w14:textId="003F2BF3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284</w:t>
            </w:r>
          </w:p>
        </w:tc>
        <w:tc>
          <w:tcPr>
            <w:tcW w:w="682" w:type="dxa"/>
            <w:shd w:val="clear" w:color="auto" w:fill="auto"/>
            <w:noWrap/>
          </w:tcPr>
          <w:p w14:paraId="1C038DE5" w14:textId="5E068C3D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4F674F0D" w14:textId="4E31B02A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abcd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49507CCA" w14:textId="6340086F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1A4916" w:rsidRPr="00134962" w14:paraId="2031AEB3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1210A1EA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PTF15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2320429C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PSD+DEPTH+CACO3+CEC</w:t>
            </w:r>
          </w:p>
        </w:tc>
        <w:tc>
          <w:tcPr>
            <w:tcW w:w="548" w:type="dxa"/>
            <w:shd w:val="clear" w:color="auto" w:fill="auto"/>
            <w:noWrap/>
          </w:tcPr>
          <w:p w14:paraId="27A821C8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726</w:t>
            </w:r>
          </w:p>
        </w:tc>
        <w:tc>
          <w:tcPr>
            <w:tcW w:w="548" w:type="dxa"/>
            <w:shd w:val="clear" w:color="auto" w:fill="auto"/>
            <w:noWrap/>
          </w:tcPr>
          <w:p w14:paraId="7824B797" w14:textId="2EB594A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050</w:t>
            </w:r>
          </w:p>
        </w:tc>
        <w:tc>
          <w:tcPr>
            <w:tcW w:w="548" w:type="dxa"/>
            <w:shd w:val="clear" w:color="auto" w:fill="auto"/>
            <w:noWrap/>
          </w:tcPr>
          <w:p w14:paraId="33A41611" w14:textId="3A70918F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286</w:t>
            </w:r>
          </w:p>
        </w:tc>
        <w:tc>
          <w:tcPr>
            <w:tcW w:w="548" w:type="dxa"/>
            <w:shd w:val="clear" w:color="auto" w:fill="auto"/>
            <w:noWrap/>
          </w:tcPr>
          <w:p w14:paraId="38EF478B" w14:textId="3BCF9359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4E987045" w14:textId="386428E5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052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4917D990" w14:textId="08C44DDA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303</w:t>
            </w:r>
          </w:p>
        </w:tc>
        <w:tc>
          <w:tcPr>
            <w:tcW w:w="682" w:type="dxa"/>
            <w:shd w:val="clear" w:color="auto" w:fill="auto"/>
            <w:noWrap/>
          </w:tcPr>
          <w:p w14:paraId="330242A1" w14:textId="522424D6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78C2E1BE" w14:textId="39233AD2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abcd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675B2C42" w14:textId="179469C0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1A4916" w:rsidRPr="00134962" w14:paraId="75B26FB1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2D07C38C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PTF16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1DE5A662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PSD+DEPTH+PH_H2O+CEC</w:t>
            </w:r>
          </w:p>
        </w:tc>
        <w:tc>
          <w:tcPr>
            <w:tcW w:w="548" w:type="dxa"/>
            <w:shd w:val="clear" w:color="auto" w:fill="auto"/>
            <w:noWrap/>
          </w:tcPr>
          <w:p w14:paraId="0E2CACE2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1255</w:t>
            </w:r>
          </w:p>
        </w:tc>
        <w:tc>
          <w:tcPr>
            <w:tcW w:w="548" w:type="dxa"/>
            <w:shd w:val="clear" w:color="auto" w:fill="auto"/>
            <w:noWrap/>
          </w:tcPr>
          <w:p w14:paraId="62F1252E" w14:textId="7B2FD4E4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058</w:t>
            </w:r>
          </w:p>
        </w:tc>
        <w:tc>
          <w:tcPr>
            <w:tcW w:w="548" w:type="dxa"/>
            <w:shd w:val="clear" w:color="auto" w:fill="auto"/>
            <w:noWrap/>
          </w:tcPr>
          <w:p w14:paraId="582C2FB3" w14:textId="2EC9A17C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539</w:t>
            </w:r>
          </w:p>
        </w:tc>
        <w:tc>
          <w:tcPr>
            <w:tcW w:w="548" w:type="dxa"/>
            <w:shd w:val="clear" w:color="auto" w:fill="auto"/>
            <w:noWrap/>
          </w:tcPr>
          <w:p w14:paraId="322EC5A3" w14:textId="7FFF83C5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4760CF5D" w14:textId="5348E11B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051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67FFF1C2" w14:textId="068DAA19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331</w:t>
            </w:r>
          </w:p>
        </w:tc>
        <w:tc>
          <w:tcPr>
            <w:tcW w:w="682" w:type="dxa"/>
            <w:shd w:val="clear" w:color="auto" w:fill="auto"/>
            <w:noWrap/>
          </w:tcPr>
          <w:p w14:paraId="60EA8A8C" w14:textId="2E08ABC7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20D20C5B" w14:textId="2CF0C0BA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abcd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3530BD53" w14:textId="2B1E5C57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1A4916" w:rsidRPr="00134962" w14:paraId="333B802C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5973DD79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PTF17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4D0454AE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PSD+DEPTH+OC+BD+CACO3</w:t>
            </w:r>
          </w:p>
        </w:tc>
        <w:tc>
          <w:tcPr>
            <w:tcW w:w="548" w:type="dxa"/>
            <w:shd w:val="clear" w:color="auto" w:fill="auto"/>
            <w:noWrap/>
          </w:tcPr>
          <w:p w14:paraId="3A317C5D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1464</w:t>
            </w:r>
          </w:p>
        </w:tc>
        <w:tc>
          <w:tcPr>
            <w:tcW w:w="548" w:type="dxa"/>
            <w:shd w:val="clear" w:color="auto" w:fill="auto"/>
            <w:noWrap/>
          </w:tcPr>
          <w:p w14:paraId="177CDDDE" w14:textId="71DE2DF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044</w:t>
            </w:r>
          </w:p>
        </w:tc>
        <w:tc>
          <w:tcPr>
            <w:tcW w:w="548" w:type="dxa"/>
            <w:shd w:val="clear" w:color="auto" w:fill="auto"/>
            <w:noWrap/>
          </w:tcPr>
          <w:p w14:paraId="2C585E93" w14:textId="6810EA3F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465</w:t>
            </w:r>
          </w:p>
        </w:tc>
        <w:tc>
          <w:tcPr>
            <w:tcW w:w="548" w:type="dxa"/>
            <w:shd w:val="clear" w:color="auto" w:fill="auto"/>
            <w:noWrap/>
          </w:tcPr>
          <w:p w14:paraId="5530E779" w14:textId="68E6D62B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502CDE07" w14:textId="0A3302A4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048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644EA0E9" w14:textId="29B2BBDD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390</w:t>
            </w:r>
          </w:p>
        </w:tc>
        <w:tc>
          <w:tcPr>
            <w:tcW w:w="682" w:type="dxa"/>
            <w:shd w:val="clear" w:color="auto" w:fill="auto"/>
            <w:noWrap/>
          </w:tcPr>
          <w:p w14:paraId="377FF9D7" w14:textId="6C0B6CD8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43A075DC" w14:textId="7A8113F9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bcd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7DD66112" w14:textId="44E84140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PTF03</w:t>
            </w:r>
          </w:p>
        </w:tc>
      </w:tr>
      <w:tr w:rsidR="001A4916" w:rsidRPr="00134962" w14:paraId="3AFC8024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0CB0E803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iCs/>
                <w:color w:val="000000"/>
                <w:sz w:val="18"/>
                <w:szCs w:val="18"/>
                <w:lang w:eastAsia="hu-HU"/>
              </w:rPr>
              <w:t>PTF18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79C16E43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iCs/>
                <w:color w:val="000000"/>
                <w:sz w:val="18"/>
                <w:szCs w:val="18"/>
                <w:lang w:eastAsia="hu-HU"/>
              </w:rPr>
              <w:t>PSD+DEPTH+OC+BD+PH_H2O</w:t>
            </w:r>
          </w:p>
        </w:tc>
        <w:tc>
          <w:tcPr>
            <w:tcW w:w="548" w:type="dxa"/>
            <w:shd w:val="clear" w:color="auto" w:fill="auto"/>
            <w:noWrap/>
          </w:tcPr>
          <w:p w14:paraId="0CB002DE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1607</w:t>
            </w:r>
          </w:p>
        </w:tc>
        <w:tc>
          <w:tcPr>
            <w:tcW w:w="548" w:type="dxa"/>
            <w:shd w:val="clear" w:color="auto" w:fill="auto"/>
            <w:noWrap/>
          </w:tcPr>
          <w:p w14:paraId="576AC24F" w14:textId="7ED40386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051</w:t>
            </w:r>
          </w:p>
        </w:tc>
        <w:tc>
          <w:tcPr>
            <w:tcW w:w="548" w:type="dxa"/>
            <w:shd w:val="clear" w:color="auto" w:fill="auto"/>
            <w:noWrap/>
          </w:tcPr>
          <w:p w14:paraId="35AD2B5D" w14:textId="37EC426F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556</w:t>
            </w:r>
          </w:p>
        </w:tc>
        <w:tc>
          <w:tcPr>
            <w:tcW w:w="548" w:type="dxa"/>
            <w:shd w:val="clear" w:color="auto" w:fill="auto"/>
            <w:noWrap/>
          </w:tcPr>
          <w:p w14:paraId="4F656062" w14:textId="587CEC40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7F2F6205" w14:textId="6799245E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048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57D05286" w14:textId="3B0F5B7D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407</w:t>
            </w:r>
          </w:p>
        </w:tc>
        <w:tc>
          <w:tcPr>
            <w:tcW w:w="682" w:type="dxa"/>
            <w:shd w:val="clear" w:color="auto" w:fill="auto"/>
            <w:noWrap/>
          </w:tcPr>
          <w:p w14:paraId="6DFAD07E" w14:textId="0CD0FB1A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4A1D6E9B" w14:textId="7AEBDDBE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abcd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6628FB76" w14:textId="45A6BE1B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PTF03</w:t>
            </w:r>
          </w:p>
        </w:tc>
      </w:tr>
      <w:tr w:rsidR="001A4916" w:rsidRPr="00134962" w14:paraId="0833BCDC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03CCB69B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PTF19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5F85FD66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PSD+DEPTH+OC+BD+CEC</w:t>
            </w:r>
          </w:p>
        </w:tc>
        <w:tc>
          <w:tcPr>
            <w:tcW w:w="548" w:type="dxa"/>
            <w:shd w:val="clear" w:color="auto" w:fill="auto"/>
            <w:noWrap/>
          </w:tcPr>
          <w:p w14:paraId="32570886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1349</w:t>
            </w:r>
          </w:p>
        </w:tc>
        <w:tc>
          <w:tcPr>
            <w:tcW w:w="548" w:type="dxa"/>
            <w:shd w:val="clear" w:color="auto" w:fill="auto"/>
            <w:noWrap/>
          </w:tcPr>
          <w:p w14:paraId="4FEEC7AF" w14:textId="41386DEC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052</w:t>
            </w:r>
          </w:p>
        </w:tc>
        <w:tc>
          <w:tcPr>
            <w:tcW w:w="548" w:type="dxa"/>
            <w:shd w:val="clear" w:color="auto" w:fill="auto"/>
            <w:noWrap/>
          </w:tcPr>
          <w:p w14:paraId="166F5799" w14:textId="51DFC85F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593</w:t>
            </w:r>
          </w:p>
        </w:tc>
        <w:tc>
          <w:tcPr>
            <w:tcW w:w="548" w:type="dxa"/>
            <w:shd w:val="clear" w:color="auto" w:fill="auto"/>
            <w:noWrap/>
          </w:tcPr>
          <w:p w14:paraId="488045F3" w14:textId="1CF0647B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7C084C0C" w14:textId="307A556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046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655A6137" w14:textId="7220C1BC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441</w:t>
            </w:r>
          </w:p>
        </w:tc>
        <w:tc>
          <w:tcPr>
            <w:tcW w:w="682" w:type="dxa"/>
            <w:shd w:val="clear" w:color="auto" w:fill="auto"/>
            <w:noWrap/>
          </w:tcPr>
          <w:p w14:paraId="57507ABB" w14:textId="05849667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45814C86" w14:textId="12951B95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abcd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0C617C70" w14:textId="7D4FF0D3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PTF03</w:t>
            </w:r>
          </w:p>
        </w:tc>
      </w:tr>
      <w:tr w:rsidR="001A4916" w:rsidRPr="00134962" w14:paraId="720D8D7C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43E0F214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PTF20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27B3BEE9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PSD+DEPTH+OC+CACO3+PH_H2O</w:t>
            </w:r>
          </w:p>
        </w:tc>
        <w:tc>
          <w:tcPr>
            <w:tcW w:w="548" w:type="dxa"/>
            <w:shd w:val="clear" w:color="auto" w:fill="auto"/>
            <w:noWrap/>
          </w:tcPr>
          <w:p w14:paraId="35AFBBB9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1130</w:t>
            </w:r>
          </w:p>
        </w:tc>
        <w:tc>
          <w:tcPr>
            <w:tcW w:w="548" w:type="dxa"/>
            <w:shd w:val="clear" w:color="auto" w:fill="auto"/>
            <w:noWrap/>
          </w:tcPr>
          <w:p w14:paraId="31C18232" w14:textId="5B2E2F26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050</w:t>
            </w:r>
          </w:p>
        </w:tc>
        <w:tc>
          <w:tcPr>
            <w:tcW w:w="548" w:type="dxa"/>
            <w:shd w:val="clear" w:color="auto" w:fill="auto"/>
            <w:noWrap/>
          </w:tcPr>
          <w:p w14:paraId="67AC97C5" w14:textId="7257732A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367</w:t>
            </w:r>
          </w:p>
        </w:tc>
        <w:tc>
          <w:tcPr>
            <w:tcW w:w="548" w:type="dxa"/>
            <w:shd w:val="clear" w:color="auto" w:fill="auto"/>
            <w:noWrap/>
          </w:tcPr>
          <w:p w14:paraId="63475813" w14:textId="5D348EC0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430AC63D" w14:textId="6DAB7A76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051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0F63FD3C" w14:textId="3D6846C6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309</w:t>
            </w:r>
          </w:p>
        </w:tc>
        <w:tc>
          <w:tcPr>
            <w:tcW w:w="682" w:type="dxa"/>
            <w:shd w:val="clear" w:color="auto" w:fill="auto"/>
            <w:noWrap/>
          </w:tcPr>
          <w:p w14:paraId="09F6AFEE" w14:textId="4154397F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57C7FBBA" w14:textId="507C2BAC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abcd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2E10E63D" w14:textId="46A43343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PTF02</w:t>
            </w:r>
          </w:p>
        </w:tc>
      </w:tr>
      <w:tr w:rsidR="001A4916" w:rsidRPr="00134962" w14:paraId="746B6A6B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0CF9B7C6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PTF21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630BE5CB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PSD+DEPTH+OC+CACO3+CEC</w:t>
            </w:r>
          </w:p>
        </w:tc>
        <w:tc>
          <w:tcPr>
            <w:tcW w:w="548" w:type="dxa"/>
            <w:shd w:val="clear" w:color="auto" w:fill="auto"/>
            <w:noWrap/>
          </w:tcPr>
          <w:p w14:paraId="5A7B85CB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683</w:t>
            </w:r>
          </w:p>
        </w:tc>
        <w:tc>
          <w:tcPr>
            <w:tcW w:w="548" w:type="dxa"/>
            <w:shd w:val="clear" w:color="auto" w:fill="auto"/>
            <w:noWrap/>
          </w:tcPr>
          <w:p w14:paraId="4FC8AFE9" w14:textId="33A5D83C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049</w:t>
            </w:r>
          </w:p>
        </w:tc>
        <w:tc>
          <w:tcPr>
            <w:tcW w:w="548" w:type="dxa"/>
            <w:shd w:val="clear" w:color="auto" w:fill="auto"/>
            <w:noWrap/>
          </w:tcPr>
          <w:p w14:paraId="61115E73" w14:textId="5342EDB1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305</w:t>
            </w:r>
          </w:p>
        </w:tc>
        <w:tc>
          <w:tcPr>
            <w:tcW w:w="548" w:type="dxa"/>
            <w:shd w:val="clear" w:color="auto" w:fill="auto"/>
            <w:noWrap/>
          </w:tcPr>
          <w:p w14:paraId="726155B0" w14:textId="74A797D6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1B214111" w14:textId="6CA3A60F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050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65C9F407" w14:textId="26D6824D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359</w:t>
            </w:r>
          </w:p>
        </w:tc>
        <w:tc>
          <w:tcPr>
            <w:tcW w:w="682" w:type="dxa"/>
            <w:shd w:val="clear" w:color="auto" w:fill="auto"/>
            <w:noWrap/>
          </w:tcPr>
          <w:p w14:paraId="0FA39BFE" w14:textId="30297497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12A424E3" w14:textId="0B45DF94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abcd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3E27C220" w14:textId="129EF40E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PTF02</w:t>
            </w:r>
          </w:p>
        </w:tc>
      </w:tr>
      <w:tr w:rsidR="001A4916" w:rsidRPr="00134962" w14:paraId="31269D1A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57DE74BE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PTF22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0C319031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PSD+DEPTH+OC+PH_H2O+CEC</w:t>
            </w:r>
          </w:p>
        </w:tc>
        <w:tc>
          <w:tcPr>
            <w:tcW w:w="548" w:type="dxa"/>
            <w:shd w:val="clear" w:color="auto" w:fill="auto"/>
            <w:noWrap/>
          </w:tcPr>
          <w:p w14:paraId="6475623E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1067</w:t>
            </w:r>
          </w:p>
        </w:tc>
        <w:tc>
          <w:tcPr>
            <w:tcW w:w="548" w:type="dxa"/>
            <w:shd w:val="clear" w:color="auto" w:fill="auto"/>
            <w:noWrap/>
          </w:tcPr>
          <w:p w14:paraId="0646D871" w14:textId="6AD5751B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054</w:t>
            </w:r>
          </w:p>
        </w:tc>
        <w:tc>
          <w:tcPr>
            <w:tcW w:w="548" w:type="dxa"/>
            <w:shd w:val="clear" w:color="auto" w:fill="auto"/>
            <w:noWrap/>
          </w:tcPr>
          <w:p w14:paraId="66EA1A73" w14:textId="3837C97F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561</w:t>
            </w:r>
          </w:p>
        </w:tc>
        <w:tc>
          <w:tcPr>
            <w:tcW w:w="548" w:type="dxa"/>
            <w:shd w:val="clear" w:color="auto" w:fill="auto"/>
            <w:noWrap/>
          </w:tcPr>
          <w:p w14:paraId="3E059ED8" w14:textId="65D151A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78ABA1FA" w14:textId="78CC941B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049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6B71E808" w14:textId="438C500D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367</w:t>
            </w:r>
          </w:p>
        </w:tc>
        <w:tc>
          <w:tcPr>
            <w:tcW w:w="682" w:type="dxa"/>
            <w:shd w:val="clear" w:color="auto" w:fill="auto"/>
            <w:noWrap/>
          </w:tcPr>
          <w:p w14:paraId="0BDF709F" w14:textId="30995862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15F04507" w14:textId="14983B99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abcd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3D94D909" w14:textId="2F331A2D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PTF02</w:t>
            </w:r>
          </w:p>
        </w:tc>
      </w:tr>
      <w:tr w:rsidR="001A4916" w:rsidRPr="00134962" w14:paraId="1DCC1D16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3165BE65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PTF23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2745FB44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PSD+DEPTH+BD+CACO3+PH_H2O</w:t>
            </w:r>
          </w:p>
        </w:tc>
        <w:tc>
          <w:tcPr>
            <w:tcW w:w="548" w:type="dxa"/>
            <w:shd w:val="clear" w:color="auto" w:fill="auto"/>
            <w:noWrap/>
          </w:tcPr>
          <w:p w14:paraId="42C5199F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1192</w:t>
            </w:r>
          </w:p>
        </w:tc>
        <w:tc>
          <w:tcPr>
            <w:tcW w:w="548" w:type="dxa"/>
            <w:shd w:val="clear" w:color="auto" w:fill="auto"/>
            <w:noWrap/>
          </w:tcPr>
          <w:p w14:paraId="1E74D243" w14:textId="700888DF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046</w:t>
            </w:r>
          </w:p>
        </w:tc>
        <w:tc>
          <w:tcPr>
            <w:tcW w:w="548" w:type="dxa"/>
            <w:shd w:val="clear" w:color="auto" w:fill="auto"/>
            <w:noWrap/>
          </w:tcPr>
          <w:p w14:paraId="02B32498" w14:textId="19F47679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471</w:t>
            </w:r>
          </w:p>
        </w:tc>
        <w:tc>
          <w:tcPr>
            <w:tcW w:w="548" w:type="dxa"/>
            <w:shd w:val="clear" w:color="auto" w:fill="auto"/>
            <w:noWrap/>
          </w:tcPr>
          <w:p w14:paraId="2D8F7CF0" w14:textId="6D4B0973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74B8D2FC" w14:textId="6EBB5DF8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049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71830F8B" w14:textId="13364042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375</w:t>
            </w:r>
          </w:p>
        </w:tc>
        <w:tc>
          <w:tcPr>
            <w:tcW w:w="682" w:type="dxa"/>
            <w:shd w:val="clear" w:color="auto" w:fill="auto"/>
            <w:noWrap/>
          </w:tcPr>
          <w:p w14:paraId="4BF84D64" w14:textId="0EBED5A7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0FBDE5F3" w14:textId="54538F44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bcd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032B4EFB" w14:textId="24AC06C3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PTF03</w:t>
            </w:r>
          </w:p>
        </w:tc>
      </w:tr>
      <w:tr w:rsidR="001A4916" w:rsidRPr="00134962" w14:paraId="000CA930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3A8494FB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PTF24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0B543FAC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PSD+DEPTH+BD+CACO3+CEC</w:t>
            </w:r>
          </w:p>
        </w:tc>
        <w:tc>
          <w:tcPr>
            <w:tcW w:w="548" w:type="dxa"/>
            <w:shd w:val="clear" w:color="auto" w:fill="auto"/>
            <w:noWrap/>
          </w:tcPr>
          <w:p w14:paraId="3A1B5ED6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725</w:t>
            </w:r>
          </w:p>
        </w:tc>
        <w:tc>
          <w:tcPr>
            <w:tcW w:w="548" w:type="dxa"/>
            <w:shd w:val="clear" w:color="auto" w:fill="auto"/>
            <w:noWrap/>
          </w:tcPr>
          <w:p w14:paraId="4711F7CE" w14:textId="303367B3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045</w:t>
            </w:r>
          </w:p>
        </w:tc>
        <w:tc>
          <w:tcPr>
            <w:tcW w:w="548" w:type="dxa"/>
            <w:shd w:val="clear" w:color="auto" w:fill="auto"/>
            <w:noWrap/>
          </w:tcPr>
          <w:p w14:paraId="175C7F4B" w14:textId="00FC4C06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420</w:t>
            </w:r>
          </w:p>
        </w:tc>
        <w:tc>
          <w:tcPr>
            <w:tcW w:w="548" w:type="dxa"/>
            <w:shd w:val="clear" w:color="auto" w:fill="auto"/>
            <w:noWrap/>
          </w:tcPr>
          <w:p w14:paraId="528C1179" w14:textId="5FD911A4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628735C2" w14:textId="2F9BFB41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046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78263568" w14:textId="16BB98E8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444</w:t>
            </w:r>
          </w:p>
        </w:tc>
        <w:tc>
          <w:tcPr>
            <w:tcW w:w="682" w:type="dxa"/>
            <w:shd w:val="clear" w:color="auto" w:fill="auto"/>
            <w:noWrap/>
          </w:tcPr>
          <w:p w14:paraId="6CDBC021" w14:textId="72AD154B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45669AD0" w14:textId="7ED95040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d</w:t>
            </w:r>
          </w:p>
        </w:tc>
        <w:tc>
          <w:tcPr>
            <w:tcW w:w="1268" w:type="dxa"/>
            <w:shd w:val="clear" w:color="auto" w:fill="auto"/>
            <w:noWrap/>
          </w:tcPr>
          <w:p w14:paraId="0C4DFBE7" w14:textId="71E8B4A3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PTF03</w:t>
            </w:r>
          </w:p>
        </w:tc>
      </w:tr>
      <w:tr w:rsidR="001A4916" w:rsidRPr="00134962" w14:paraId="1328F8B1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00C354C8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PTF25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609834ED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PSD+DEPTH+BD+PH_H2O+CEC</w:t>
            </w:r>
          </w:p>
        </w:tc>
        <w:tc>
          <w:tcPr>
            <w:tcW w:w="548" w:type="dxa"/>
            <w:shd w:val="clear" w:color="auto" w:fill="auto"/>
            <w:noWrap/>
          </w:tcPr>
          <w:p w14:paraId="4A335F67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1204</w:t>
            </w:r>
          </w:p>
        </w:tc>
        <w:tc>
          <w:tcPr>
            <w:tcW w:w="548" w:type="dxa"/>
            <w:shd w:val="clear" w:color="auto" w:fill="auto"/>
            <w:noWrap/>
          </w:tcPr>
          <w:p w14:paraId="2FDFC54A" w14:textId="4BE4457D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052</w:t>
            </w:r>
          </w:p>
        </w:tc>
        <w:tc>
          <w:tcPr>
            <w:tcW w:w="548" w:type="dxa"/>
            <w:shd w:val="clear" w:color="auto" w:fill="auto"/>
            <w:noWrap/>
          </w:tcPr>
          <w:p w14:paraId="36A07DAD" w14:textId="3C578841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621</w:t>
            </w:r>
          </w:p>
        </w:tc>
        <w:tc>
          <w:tcPr>
            <w:tcW w:w="548" w:type="dxa"/>
            <w:shd w:val="clear" w:color="auto" w:fill="auto"/>
            <w:noWrap/>
          </w:tcPr>
          <w:p w14:paraId="46022EDD" w14:textId="49E1B3C0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5CCCA608" w14:textId="41527FAE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046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320A6144" w14:textId="3187D8CB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456</w:t>
            </w:r>
          </w:p>
        </w:tc>
        <w:tc>
          <w:tcPr>
            <w:tcW w:w="682" w:type="dxa"/>
            <w:shd w:val="clear" w:color="auto" w:fill="auto"/>
            <w:noWrap/>
          </w:tcPr>
          <w:p w14:paraId="534237CE" w14:textId="072A6D14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2E63CC54" w14:textId="79E78E50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abcd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45A27AF9" w14:textId="434B7B70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PTF03</w:t>
            </w:r>
          </w:p>
        </w:tc>
      </w:tr>
      <w:tr w:rsidR="001A4916" w:rsidRPr="00134962" w14:paraId="42E8F91E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25D96256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PTF26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1F9E5463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PSD+DEPTH+CACO3+PH_H2O+CEC</w:t>
            </w:r>
          </w:p>
        </w:tc>
        <w:tc>
          <w:tcPr>
            <w:tcW w:w="548" w:type="dxa"/>
            <w:shd w:val="clear" w:color="auto" w:fill="auto"/>
            <w:noWrap/>
          </w:tcPr>
          <w:p w14:paraId="181816F6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684</w:t>
            </w:r>
          </w:p>
        </w:tc>
        <w:tc>
          <w:tcPr>
            <w:tcW w:w="548" w:type="dxa"/>
            <w:shd w:val="clear" w:color="auto" w:fill="auto"/>
            <w:noWrap/>
          </w:tcPr>
          <w:p w14:paraId="6F35894C" w14:textId="3A290CF6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049</w:t>
            </w:r>
          </w:p>
        </w:tc>
        <w:tc>
          <w:tcPr>
            <w:tcW w:w="548" w:type="dxa"/>
            <w:shd w:val="clear" w:color="auto" w:fill="auto"/>
            <w:noWrap/>
          </w:tcPr>
          <w:p w14:paraId="73E10FB5" w14:textId="47FA7A38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318</w:t>
            </w:r>
          </w:p>
        </w:tc>
        <w:tc>
          <w:tcPr>
            <w:tcW w:w="548" w:type="dxa"/>
            <w:shd w:val="clear" w:color="auto" w:fill="auto"/>
            <w:noWrap/>
          </w:tcPr>
          <w:p w14:paraId="1C249090" w14:textId="787080D3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41CA96E4" w14:textId="11BD8A1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048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140B739C" w14:textId="29667A9A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388</w:t>
            </w:r>
          </w:p>
        </w:tc>
        <w:tc>
          <w:tcPr>
            <w:tcW w:w="682" w:type="dxa"/>
            <w:shd w:val="clear" w:color="auto" w:fill="auto"/>
            <w:noWrap/>
          </w:tcPr>
          <w:p w14:paraId="165EE5CA" w14:textId="0D08678F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51A2401D" w14:textId="183B0558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abcd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5882682F" w14:textId="2B48AE14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1A4916" w:rsidRPr="00134962" w14:paraId="3B7D2932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7EA9DBE5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PTF27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5565E4E3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PSD+DEPTH+OC+BD+CACO3+PH_H2O</w:t>
            </w:r>
          </w:p>
        </w:tc>
        <w:tc>
          <w:tcPr>
            <w:tcW w:w="548" w:type="dxa"/>
            <w:shd w:val="clear" w:color="auto" w:fill="auto"/>
            <w:noWrap/>
          </w:tcPr>
          <w:p w14:paraId="410ACCAE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1130</w:t>
            </w:r>
          </w:p>
        </w:tc>
        <w:tc>
          <w:tcPr>
            <w:tcW w:w="548" w:type="dxa"/>
            <w:shd w:val="clear" w:color="auto" w:fill="auto"/>
            <w:noWrap/>
          </w:tcPr>
          <w:p w14:paraId="565AFE7C" w14:textId="7ADF9FD8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045</w:t>
            </w:r>
          </w:p>
        </w:tc>
        <w:tc>
          <w:tcPr>
            <w:tcW w:w="548" w:type="dxa"/>
            <w:shd w:val="clear" w:color="auto" w:fill="auto"/>
            <w:noWrap/>
          </w:tcPr>
          <w:p w14:paraId="7BE1BBA0" w14:textId="6A0B0F8A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475</w:t>
            </w:r>
          </w:p>
        </w:tc>
        <w:tc>
          <w:tcPr>
            <w:tcW w:w="548" w:type="dxa"/>
            <w:shd w:val="clear" w:color="auto" w:fill="auto"/>
            <w:noWrap/>
          </w:tcPr>
          <w:p w14:paraId="1DE7EE80" w14:textId="55152D6C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65B56443" w14:textId="10BB56A5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049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7AD44E48" w14:textId="245218B2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367</w:t>
            </w:r>
          </w:p>
        </w:tc>
        <w:tc>
          <w:tcPr>
            <w:tcW w:w="682" w:type="dxa"/>
            <w:shd w:val="clear" w:color="auto" w:fill="auto"/>
            <w:noWrap/>
          </w:tcPr>
          <w:p w14:paraId="3DCC083B" w14:textId="4DEAE758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5764A4CF" w14:textId="75313097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abcd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4B13902F" w14:textId="7B21FB66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PTF03</w:t>
            </w:r>
          </w:p>
        </w:tc>
      </w:tr>
      <w:tr w:rsidR="001A4916" w:rsidRPr="00134962" w14:paraId="386BEDF9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4BA229AC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PTF28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27258267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PSD+DEPTH+OC+BD+CACO3+CEC</w:t>
            </w:r>
          </w:p>
        </w:tc>
        <w:tc>
          <w:tcPr>
            <w:tcW w:w="548" w:type="dxa"/>
            <w:shd w:val="clear" w:color="auto" w:fill="auto"/>
            <w:noWrap/>
          </w:tcPr>
          <w:p w14:paraId="650877DE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683</w:t>
            </w:r>
          </w:p>
        </w:tc>
        <w:tc>
          <w:tcPr>
            <w:tcW w:w="548" w:type="dxa"/>
            <w:shd w:val="clear" w:color="auto" w:fill="auto"/>
            <w:noWrap/>
          </w:tcPr>
          <w:p w14:paraId="10EB604F" w14:textId="5CD7C031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045</w:t>
            </w:r>
          </w:p>
        </w:tc>
        <w:tc>
          <w:tcPr>
            <w:tcW w:w="548" w:type="dxa"/>
            <w:shd w:val="clear" w:color="auto" w:fill="auto"/>
            <w:noWrap/>
          </w:tcPr>
          <w:p w14:paraId="30DA7651" w14:textId="60BE5D0A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408</w:t>
            </w:r>
          </w:p>
        </w:tc>
        <w:tc>
          <w:tcPr>
            <w:tcW w:w="548" w:type="dxa"/>
            <w:shd w:val="clear" w:color="auto" w:fill="auto"/>
            <w:noWrap/>
          </w:tcPr>
          <w:p w14:paraId="47F9BD12" w14:textId="47A19714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52D7257E" w14:textId="75CD750E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045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22C63754" w14:textId="238F0D7E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466</w:t>
            </w:r>
          </w:p>
        </w:tc>
        <w:tc>
          <w:tcPr>
            <w:tcW w:w="682" w:type="dxa"/>
            <w:shd w:val="clear" w:color="auto" w:fill="auto"/>
            <w:noWrap/>
          </w:tcPr>
          <w:p w14:paraId="29456237" w14:textId="42AE1975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65D5A382" w14:textId="41F171F2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bcd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4FEE8FA9" w14:textId="66AD2D99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PTF03</w:t>
            </w:r>
          </w:p>
        </w:tc>
      </w:tr>
      <w:tr w:rsidR="001A4916" w:rsidRPr="00134962" w14:paraId="2B827C82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1F9549AB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PTF29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3D37E14A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PSD+DEPTH+OC+BD+PH_H2O+CEC</w:t>
            </w:r>
          </w:p>
        </w:tc>
        <w:tc>
          <w:tcPr>
            <w:tcW w:w="548" w:type="dxa"/>
            <w:shd w:val="clear" w:color="auto" w:fill="auto"/>
            <w:noWrap/>
          </w:tcPr>
          <w:p w14:paraId="23CAA841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1059</w:t>
            </w:r>
          </w:p>
        </w:tc>
        <w:tc>
          <w:tcPr>
            <w:tcW w:w="548" w:type="dxa"/>
            <w:shd w:val="clear" w:color="auto" w:fill="auto"/>
            <w:noWrap/>
          </w:tcPr>
          <w:p w14:paraId="30A58D52" w14:textId="66155FAE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052</w:t>
            </w:r>
          </w:p>
        </w:tc>
        <w:tc>
          <w:tcPr>
            <w:tcW w:w="548" w:type="dxa"/>
            <w:shd w:val="clear" w:color="auto" w:fill="auto"/>
            <w:noWrap/>
          </w:tcPr>
          <w:p w14:paraId="5A2B561C" w14:textId="10EEF602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603</w:t>
            </w:r>
          </w:p>
        </w:tc>
        <w:tc>
          <w:tcPr>
            <w:tcW w:w="548" w:type="dxa"/>
            <w:shd w:val="clear" w:color="auto" w:fill="auto"/>
            <w:noWrap/>
          </w:tcPr>
          <w:p w14:paraId="4B934969" w14:textId="7D290B6F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6C7427CB" w14:textId="1C923382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045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3F27911B" w14:textId="2876A80E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473</w:t>
            </w:r>
          </w:p>
        </w:tc>
        <w:tc>
          <w:tcPr>
            <w:tcW w:w="682" w:type="dxa"/>
            <w:shd w:val="clear" w:color="auto" w:fill="auto"/>
            <w:noWrap/>
          </w:tcPr>
          <w:p w14:paraId="6BF6841C" w14:textId="02C7B1C8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6B371510" w14:textId="675CC113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bcd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3B30006C" w14:textId="6C67D549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PTF03</w:t>
            </w:r>
          </w:p>
        </w:tc>
      </w:tr>
      <w:tr w:rsidR="001A4916" w:rsidRPr="00134962" w14:paraId="68D8A428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47EF56BA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iCs/>
                <w:color w:val="000000"/>
                <w:sz w:val="18"/>
                <w:szCs w:val="18"/>
                <w:lang w:eastAsia="hu-HU"/>
              </w:rPr>
              <w:t>PTF30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43DEECB2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iCs/>
                <w:color w:val="000000"/>
                <w:sz w:val="18"/>
                <w:szCs w:val="18"/>
                <w:lang w:eastAsia="hu-HU"/>
              </w:rPr>
              <w:t>PSD+DEPTH+OC+CACO3+PH_H2O+CEC</w:t>
            </w:r>
          </w:p>
        </w:tc>
        <w:tc>
          <w:tcPr>
            <w:tcW w:w="548" w:type="dxa"/>
            <w:shd w:val="clear" w:color="auto" w:fill="auto"/>
            <w:noWrap/>
          </w:tcPr>
          <w:p w14:paraId="5A2B3B4F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641</w:t>
            </w:r>
          </w:p>
        </w:tc>
        <w:tc>
          <w:tcPr>
            <w:tcW w:w="548" w:type="dxa"/>
            <w:shd w:val="clear" w:color="auto" w:fill="auto"/>
            <w:noWrap/>
          </w:tcPr>
          <w:p w14:paraId="478F2CF3" w14:textId="5CC51E66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049</w:t>
            </w:r>
          </w:p>
        </w:tc>
        <w:tc>
          <w:tcPr>
            <w:tcW w:w="548" w:type="dxa"/>
            <w:shd w:val="clear" w:color="auto" w:fill="auto"/>
            <w:noWrap/>
          </w:tcPr>
          <w:p w14:paraId="5ABC4BA7" w14:textId="65E7569D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330</w:t>
            </w:r>
          </w:p>
        </w:tc>
        <w:tc>
          <w:tcPr>
            <w:tcW w:w="548" w:type="dxa"/>
            <w:shd w:val="clear" w:color="auto" w:fill="auto"/>
            <w:noWrap/>
          </w:tcPr>
          <w:p w14:paraId="04AF3CA8" w14:textId="276BC57F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51B6BD97" w14:textId="5829E1FD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048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6A942B69" w14:textId="0BAFF337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393</w:t>
            </w:r>
          </w:p>
        </w:tc>
        <w:tc>
          <w:tcPr>
            <w:tcW w:w="682" w:type="dxa"/>
            <w:shd w:val="clear" w:color="auto" w:fill="auto"/>
            <w:noWrap/>
          </w:tcPr>
          <w:p w14:paraId="51524804" w14:textId="7A5DA15A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5CA1985E" w14:textId="2429E951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proofErr w:type="spellStart"/>
            <w:r w:rsidRPr="00134962">
              <w:rPr>
                <w:sz w:val="18"/>
                <w:szCs w:val="18"/>
              </w:rPr>
              <w:t>abcd</w:t>
            </w:r>
            <w:proofErr w:type="spellEnd"/>
          </w:p>
        </w:tc>
        <w:tc>
          <w:tcPr>
            <w:tcW w:w="1268" w:type="dxa"/>
            <w:shd w:val="clear" w:color="auto" w:fill="auto"/>
            <w:noWrap/>
          </w:tcPr>
          <w:p w14:paraId="3E5F42F6" w14:textId="76E89C1E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PTF02</w:t>
            </w:r>
          </w:p>
        </w:tc>
      </w:tr>
      <w:tr w:rsidR="001A4916" w:rsidRPr="00134962" w14:paraId="1E6A4215" w14:textId="77777777" w:rsidTr="001A4916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5A1E7489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PTF31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5D699C16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PSD+DEPTH+BD+CACO3+PH_H2O+CEC</w:t>
            </w:r>
          </w:p>
        </w:tc>
        <w:tc>
          <w:tcPr>
            <w:tcW w:w="548" w:type="dxa"/>
            <w:shd w:val="clear" w:color="auto" w:fill="auto"/>
            <w:noWrap/>
          </w:tcPr>
          <w:p w14:paraId="3795DC8C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683</w:t>
            </w:r>
          </w:p>
        </w:tc>
        <w:tc>
          <w:tcPr>
            <w:tcW w:w="548" w:type="dxa"/>
            <w:shd w:val="clear" w:color="auto" w:fill="auto"/>
            <w:noWrap/>
          </w:tcPr>
          <w:p w14:paraId="0B3AB790" w14:textId="6D88781F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044</w:t>
            </w:r>
          </w:p>
        </w:tc>
        <w:tc>
          <w:tcPr>
            <w:tcW w:w="548" w:type="dxa"/>
            <w:shd w:val="clear" w:color="auto" w:fill="auto"/>
            <w:noWrap/>
          </w:tcPr>
          <w:p w14:paraId="66A0B47A" w14:textId="575C54A2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450</w:t>
            </w:r>
          </w:p>
        </w:tc>
        <w:tc>
          <w:tcPr>
            <w:tcW w:w="548" w:type="dxa"/>
            <w:shd w:val="clear" w:color="auto" w:fill="auto"/>
            <w:noWrap/>
          </w:tcPr>
          <w:p w14:paraId="3E3889C2" w14:textId="5CA805DD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</w:tcPr>
          <w:p w14:paraId="1A099E5D" w14:textId="681C8983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045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7E0D02D0" w14:textId="542AAEE9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480</w:t>
            </w:r>
          </w:p>
        </w:tc>
        <w:tc>
          <w:tcPr>
            <w:tcW w:w="682" w:type="dxa"/>
            <w:shd w:val="clear" w:color="auto" w:fill="auto"/>
            <w:noWrap/>
          </w:tcPr>
          <w:p w14:paraId="5431EC22" w14:textId="31D67E10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1A3CB6E3" w14:textId="4717D64D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cd</w:t>
            </w:r>
          </w:p>
        </w:tc>
        <w:tc>
          <w:tcPr>
            <w:tcW w:w="1268" w:type="dxa"/>
            <w:shd w:val="clear" w:color="auto" w:fill="auto"/>
            <w:noWrap/>
          </w:tcPr>
          <w:p w14:paraId="2640D079" w14:textId="788527F4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PTF03</w:t>
            </w:r>
          </w:p>
        </w:tc>
      </w:tr>
      <w:tr w:rsidR="001A4916" w:rsidRPr="00134962" w14:paraId="2466B33E" w14:textId="77777777" w:rsidTr="00E6573D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6D75D281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iCs/>
                <w:color w:val="000000"/>
                <w:sz w:val="18"/>
                <w:szCs w:val="18"/>
                <w:lang w:eastAsia="hu-HU"/>
              </w:rPr>
              <w:t>PTF32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5C198583" w14:textId="77777777" w:rsidR="001A4916" w:rsidRPr="00134962" w:rsidRDefault="001A4916" w:rsidP="001A4916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iCs/>
                <w:color w:val="000000"/>
                <w:sz w:val="18"/>
                <w:szCs w:val="18"/>
                <w:lang w:eastAsia="hu-HU"/>
              </w:rPr>
              <w:t>PSD+DEPTH+OC+BD+CACO3+PH_H2O+CEC</w:t>
            </w:r>
          </w:p>
        </w:tc>
        <w:tc>
          <w:tcPr>
            <w:tcW w:w="548" w:type="dxa"/>
            <w:shd w:val="clear" w:color="auto" w:fill="auto"/>
            <w:noWrap/>
            <w:hideMark/>
          </w:tcPr>
          <w:p w14:paraId="5A23ED19" w14:textId="777777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641</w:t>
            </w:r>
          </w:p>
        </w:tc>
        <w:tc>
          <w:tcPr>
            <w:tcW w:w="548" w:type="dxa"/>
            <w:shd w:val="clear" w:color="auto" w:fill="auto"/>
            <w:noWrap/>
            <w:hideMark/>
          </w:tcPr>
          <w:p w14:paraId="2F4BB13F" w14:textId="7BE66016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045</w:t>
            </w:r>
          </w:p>
        </w:tc>
        <w:tc>
          <w:tcPr>
            <w:tcW w:w="548" w:type="dxa"/>
            <w:shd w:val="clear" w:color="auto" w:fill="auto"/>
            <w:noWrap/>
          </w:tcPr>
          <w:p w14:paraId="05DB9D93" w14:textId="58AD2477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425</w:t>
            </w:r>
          </w:p>
        </w:tc>
        <w:tc>
          <w:tcPr>
            <w:tcW w:w="548" w:type="dxa"/>
            <w:shd w:val="clear" w:color="auto" w:fill="auto"/>
            <w:noWrap/>
          </w:tcPr>
          <w:p w14:paraId="5538C227" w14:textId="67CC058B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548" w:type="dxa"/>
            <w:shd w:val="clear" w:color="auto" w:fill="auto"/>
            <w:noWrap/>
            <w:hideMark/>
          </w:tcPr>
          <w:p w14:paraId="7D7D4362" w14:textId="51EE0422" w:rsidR="001A4916" w:rsidRPr="00134962" w:rsidRDefault="001A4916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045</w:t>
            </w:r>
          </w:p>
        </w:tc>
        <w:tc>
          <w:tcPr>
            <w:tcW w:w="548" w:type="dxa"/>
            <w:shd w:val="clear" w:color="auto" w:fill="auto"/>
            <w:noWrap/>
            <w:vAlign w:val="bottom"/>
          </w:tcPr>
          <w:p w14:paraId="498EF20C" w14:textId="25A77CF6" w:rsidR="001A4916" w:rsidRPr="00134962" w:rsidRDefault="001A4916" w:rsidP="00961F87">
            <w:pPr>
              <w:spacing w:line="240" w:lineRule="auto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  <w:r w:rsidR="006E738B"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.</w:t>
            </w:r>
            <w:r w:rsidRPr="00134962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471</w:t>
            </w:r>
          </w:p>
        </w:tc>
        <w:tc>
          <w:tcPr>
            <w:tcW w:w="682" w:type="dxa"/>
            <w:shd w:val="clear" w:color="auto" w:fill="auto"/>
            <w:noWrap/>
          </w:tcPr>
          <w:p w14:paraId="0BE8A27C" w14:textId="2F95BF11" w:rsidR="001A4916" w:rsidRPr="00134962" w:rsidRDefault="00C63DC4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76AE26A4" w14:textId="6013154A" w:rsidR="001A4916" w:rsidRPr="00134962" w:rsidRDefault="001A4916" w:rsidP="001A4916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cd</w:t>
            </w:r>
          </w:p>
        </w:tc>
        <w:tc>
          <w:tcPr>
            <w:tcW w:w="1268" w:type="dxa"/>
            <w:shd w:val="clear" w:color="auto" w:fill="auto"/>
            <w:noWrap/>
          </w:tcPr>
          <w:p w14:paraId="120D593E" w14:textId="572495C4" w:rsidR="001A4916" w:rsidRPr="00134962" w:rsidRDefault="001A4916" w:rsidP="001A4916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PTF03</w:t>
            </w:r>
          </w:p>
        </w:tc>
      </w:tr>
    </w:tbl>
    <w:p w14:paraId="12F71749" w14:textId="69BB2804" w:rsidR="00180C6E" w:rsidRPr="00134962" w:rsidRDefault="00180C6E" w:rsidP="005F0B86">
      <w:pPr>
        <w:spacing w:line="240" w:lineRule="auto"/>
        <w:rPr>
          <w:sz w:val="16"/>
          <w:szCs w:val="16"/>
        </w:rPr>
      </w:pPr>
      <w:r w:rsidRPr="00134962">
        <w:rPr>
          <w:sz w:val="16"/>
          <w:szCs w:val="16"/>
          <w:vertAlign w:val="superscript"/>
        </w:rPr>
        <w:t>1</w:t>
      </w:r>
      <w:r w:rsidRPr="00134962">
        <w:rPr>
          <w:sz w:val="16"/>
          <w:szCs w:val="16"/>
        </w:rPr>
        <w:t xml:space="preserve">PSD: particle size distribution (sand, 50–2000 </w:t>
      </w:r>
      <w:proofErr w:type="spellStart"/>
      <w:r w:rsidRPr="00134962">
        <w:rPr>
          <w:sz w:val="16"/>
          <w:szCs w:val="16"/>
        </w:rPr>
        <w:t>μm</w:t>
      </w:r>
      <w:proofErr w:type="spellEnd"/>
      <w:r w:rsidRPr="00134962">
        <w:rPr>
          <w:sz w:val="16"/>
          <w:szCs w:val="16"/>
        </w:rPr>
        <w:t xml:space="preserve">; silt, 2–50 </w:t>
      </w:r>
      <w:proofErr w:type="spellStart"/>
      <w:r w:rsidRPr="00134962">
        <w:rPr>
          <w:sz w:val="16"/>
          <w:szCs w:val="16"/>
        </w:rPr>
        <w:t>μm</w:t>
      </w:r>
      <w:proofErr w:type="spellEnd"/>
      <w:r w:rsidRPr="00134962">
        <w:rPr>
          <w:sz w:val="16"/>
          <w:szCs w:val="16"/>
        </w:rPr>
        <w:t xml:space="preserve">; clay, &lt;2 </w:t>
      </w:r>
      <w:proofErr w:type="spellStart"/>
      <w:r w:rsidRPr="00134962">
        <w:rPr>
          <w:sz w:val="16"/>
          <w:szCs w:val="16"/>
        </w:rPr>
        <w:t>μm</w:t>
      </w:r>
      <w:proofErr w:type="spellEnd"/>
      <w:r w:rsidRPr="00134962">
        <w:rPr>
          <w:sz w:val="16"/>
          <w:szCs w:val="16"/>
        </w:rPr>
        <w:t xml:space="preserve"> (</w:t>
      </w:r>
      <w:r w:rsidR="0020411A" w:rsidRPr="00134962">
        <w:rPr>
          <w:sz w:val="16"/>
          <w:szCs w:val="16"/>
        </w:rPr>
        <w:t>mass %</w:t>
      </w:r>
      <w:r w:rsidRPr="00134962">
        <w:rPr>
          <w:sz w:val="16"/>
          <w:szCs w:val="16"/>
        </w:rPr>
        <w:t>)); DEPTH: mean soil depth (cm); OC: organic carbon content (</w:t>
      </w:r>
      <w:r w:rsidR="0020411A" w:rsidRPr="00134962">
        <w:rPr>
          <w:sz w:val="16"/>
          <w:szCs w:val="16"/>
        </w:rPr>
        <w:t>mass %</w:t>
      </w:r>
      <w:r w:rsidRPr="00134962">
        <w:rPr>
          <w:sz w:val="16"/>
          <w:szCs w:val="16"/>
        </w:rPr>
        <w:t>); BD: bulk density (g cm</w:t>
      </w:r>
      <w:r w:rsidRPr="00134962">
        <w:rPr>
          <w:sz w:val="16"/>
          <w:szCs w:val="16"/>
          <w:vertAlign w:val="superscript"/>
        </w:rPr>
        <w:t>−3</w:t>
      </w:r>
      <w:r w:rsidRPr="00134962">
        <w:rPr>
          <w:sz w:val="16"/>
          <w:szCs w:val="16"/>
        </w:rPr>
        <w:t>); CACO3: calcium carbonate content (</w:t>
      </w:r>
      <w:r w:rsidR="0020411A" w:rsidRPr="00134962">
        <w:rPr>
          <w:sz w:val="16"/>
          <w:szCs w:val="16"/>
        </w:rPr>
        <w:t>mass %</w:t>
      </w:r>
      <w:r w:rsidRPr="00134962">
        <w:rPr>
          <w:sz w:val="16"/>
          <w:szCs w:val="16"/>
        </w:rPr>
        <w:t>); PH_H2O: pH in water (-); CEC: cation exchange capacity (</w:t>
      </w:r>
      <w:proofErr w:type="spellStart"/>
      <w:r w:rsidRPr="00134962">
        <w:rPr>
          <w:sz w:val="16"/>
          <w:szCs w:val="16"/>
        </w:rPr>
        <w:t>cmol</w:t>
      </w:r>
      <w:proofErr w:type="spellEnd"/>
      <w:r w:rsidRPr="00134962">
        <w:rPr>
          <w:sz w:val="16"/>
          <w:szCs w:val="16"/>
        </w:rPr>
        <w:t xml:space="preserve"> (+) kg</w:t>
      </w:r>
      <w:r w:rsidRPr="00134962">
        <w:rPr>
          <w:sz w:val="16"/>
          <w:szCs w:val="16"/>
          <w:vertAlign w:val="superscript"/>
        </w:rPr>
        <w:t>−1</w:t>
      </w:r>
      <w:r w:rsidRPr="00134962">
        <w:rPr>
          <w:sz w:val="16"/>
          <w:szCs w:val="16"/>
        </w:rPr>
        <w:t>).</w:t>
      </w:r>
    </w:p>
    <w:p w14:paraId="2C45031E" w14:textId="3609E55F" w:rsidR="00180C6E" w:rsidRPr="00134962" w:rsidRDefault="00180C6E" w:rsidP="005F0B86">
      <w:pPr>
        <w:spacing w:line="240" w:lineRule="auto"/>
        <w:rPr>
          <w:sz w:val="16"/>
          <w:szCs w:val="16"/>
        </w:rPr>
      </w:pPr>
      <w:r w:rsidRPr="00134962">
        <w:rPr>
          <w:sz w:val="16"/>
          <w:szCs w:val="16"/>
          <w:vertAlign w:val="superscript"/>
        </w:rPr>
        <w:t>2</w:t>
      </w:r>
      <w:r w:rsidRPr="00134962">
        <w:rPr>
          <w:sz w:val="16"/>
          <w:szCs w:val="16"/>
        </w:rPr>
        <w:t>Different letters indicate significant differences at the 0.05 level between the accuracy of the methods based on the squared error;</w:t>
      </w:r>
      <w:r w:rsidR="00A30644">
        <w:rPr>
          <w:sz w:val="16"/>
          <w:szCs w:val="16"/>
        </w:rPr>
        <w:t xml:space="preserve"> </w:t>
      </w:r>
      <w:r w:rsidRPr="00134962">
        <w:rPr>
          <w:sz w:val="16"/>
          <w:szCs w:val="16"/>
        </w:rPr>
        <w:t xml:space="preserve">for </w:t>
      </w:r>
      <w:proofErr w:type="gramStart"/>
      <w:r w:rsidRPr="00134962">
        <w:rPr>
          <w:sz w:val="16"/>
          <w:szCs w:val="16"/>
        </w:rPr>
        <w:t>example</w:t>
      </w:r>
      <w:proofErr w:type="gramEnd"/>
      <w:r w:rsidRPr="00134962">
        <w:rPr>
          <w:sz w:val="16"/>
          <w:szCs w:val="16"/>
        </w:rPr>
        <w:t xml:space="preserve"> performance indicated with the letter c is significantly better than the one noted with letters b and a.</w:t>
      </w:r>
    </w:p>
    <w:p w14:paraId="6E956731" w14:textId="1138D1C1" w:rsidR="00180C6E" w:rsidRPr="00134962" w:rsidRDefault="00180C6E" w:rsidP="00180C6E">
      <w:pPr>
        <w:spacing w:line="240" w:lineRule="auto"/>
      </w:pPr>
      <w:r w:rsidRPr="00D6299C">
        <w:rPr>
          <w:b/>
        </w:rPr>
        <w:lastRenderedPageBreak/>
        <w:t>Table S2.</w:t>
      </w:r>
      <w:r w:rsidRPr="00134962">
        <w:t xml:space="preserve"> Performance of </w:t>
      </w:r>
      <w:proofErr w:type="spellStart"/>
      <w:r w:rsidRPr="00134962">
        <w:t>pedotransfer</w:t>
      </w:r>
      <w:proofErr w:type="spellEnd"/>
      <w:r w:rsidRPr="00134962">
        <w:t xml:space="preserve"> functions </w:t>
      </w:r>
      <w:r w:rsidR="00A30644">
        <w:t xml:space="preserve">(PTF) </w:t>
      </w:r>
      <w:r w:rsidR="00E8372D">
        <w:t>by input combination on training and test datasets</w:t>
      </w:r>
      <w:r w:rsidR="00E8372D" w:rsidRPr="00134962">
        <w:t xml:space="preserve"> </w:t>
      </w:r>
      <w:r w:rsidRPr="00134962">
        <w:t xml:space="preserve">to predict the plant available water content of the soil (AWC) belonging to the -330 cm </w:t>
      </w:r>
      <w:r w:rsidR="008A6CEA" w:rsidRPr="00134962">
        <w:t>matric potential head</w:t>
      </w:r>
      <w:r w:rsidRPr="00134962">
        <w:t xml:space="preserve">. N: number of samples, RMSE: root mean square error </w:t>
      </w:r>
      <w:r w:rsidRPr="00134962">
        <w:rPr>
          <w:b/>
          <w:color w:val="000000"/>
          <w:szCs w:val="20"/>
          <w:lang w:eastAsia="hu-HU"/>
        </w:rPr>
        <w:t>(</w:t>
      </w:r>
      <w:r w:rsidRPr="00134962">
        <w:rPr>
          <w:szCs w:val="20"/>
        </w:rPr>
        <w:t>cm</w:t>
      </w:r>
      <w:r w:rsidRPr="00134962">
        <w:rPr>
          <w:szCs w:val="20"/>
          <w:vertAlign w:val="superscript"/>
        </w:rPr>
        <w:t>3</w:t>
      </w:r>
      <w:r w:rsidRPr="00134962">
        <w:rPr>
          <w:szCs w:val="20"/>
        </w:rPr>
        <w:t xml:space="preserve"> cm</w:t>
      </w:r>
      <w:r w:rsidRPr="00134962">
        <w:rPr>
          <w:szCs w:val="20"/>
          <w:vertAlign w:val="superscript"/>
        </w:rPr>
        <w:t>-3</w:t>
      </w:r>
      <w:r w:rsidRPr="00134962">
        <w:rPr>
          <w:b/>
          <w:color w:val="000000"/>
          <w:szCs w:val="20"/>
          <w:lang w:eastAsia="hu-HU"/>
        </w:rPr>
        <w:t>)</w:t>
      </w:r>
      <w:r w:rsidRPr="00134962">
        <w:t>, and R</w:t>
      </w:r>
      <w:r w:rsidRPr="00134962">
        <w:rPr>
          <w:vertAlign w:val="superscript"/>
        </w:rPr>
        <w:t>2</w:t>
      </w:r>
      <w:r w:rsidRPr="00134962">
        <w:t>: determination coefficient</w:t>
      </w:r>
      <w:r w:rsidRPr="00134962">
        <w:rPr>
          <w:szCs w:val="20"/>
        </w:rPr>
        <w:t xml:space="preserve">, TEST_BASIC: samples with measured </w:t>
      </w:r>
      <w:r w:rsidR="00911365" w:rsidRPr="00134962">
        <w:rPr>
          <w:szCs w:val="20"/>
        </w:rPr>
        <w:t>PSD, DEPTH, OC and BD</w:t>
      </w:r>
      <w:r w:rsidRPr="00134962">
        <w:rPr>
          <w:szCs w:val="20"/>
        </w:rPr>
        <w:t>; TEST_CHEM+: samples with measured PSD, DEPTH, OC, BD, CACO3, PH_H2O and CEC</w:t>
      </w:r>
      <w:r w:rsidRPr="00134962">
        <w:t>.</w:t>
      </w:r>
      <w:r w:rsidR="0014696A" w:rsidRPr="00134962">
        <w:t xml:space="preserve"> Recommended PTFs are highlighted </w:t>
      </w:r>
      <w:r w:rsidR="00C36E9D" w:rsidRPr="00134962">
        <w:t>in</w:t>
      </w:r>
      <w:r w:rsidR="0014696A" w:rsidRPr="00134962">
        <w:t xml:space="preserve"> bold</w:t>
      </w:r>
      <w:r w:rsidR="00C36E9D" w:rsidRPr="00134962">
        <w:t>.</w:t>
      </w:r>
    </w:p>
    <w:tbl>
      <w:tblPr>
        <w:tblW w:w="4715" w:type="pct"/>
        <w:tblBorders>
          <w:top w:val="single" w:sz="4" w:space="0" w:color="auto"/>
          <w:bottom w:val="single" w:sz="4" w:space="0" w:color="auto"/>
        </w:tblBorders>
        <w:tblLayout w:type="fixed"/>
        <w:tblCellMar>
          <w:left w:w="11" w:type="dxa"/>
          <w:right w:w="11" w:type="dxa"/>
        </w:tblCellMar>
        <w:tblLook w:val="04A0" w:firstRow="1" w:lastRow="0" w:firstColumn="1" w:lastColumn="0" w:noHBand="0" w:noVBand="1"/>
      </w:tblPr>
      <w:tblGrid>
        <w:gridCol w:w="685"/>
        <w:gridCol w:w="4412"/>
        <w:gridCol w:w="549"/>
        <w:gridCol w:w="550"/>
        <w:gridCol w:w="550"/>
        <w:gridCol w:w="550"/>
        <w:gridCol w:w="550"/>
        <w:gridCol w:w="550"/>
        <w:gridCol w:w="684"/>
        <w:gridCol w:w="715"/>
        <w:gridCol w:w="1272"/>
      </w:tblGrid>
      <w:tr w:rsidR="00BB2780" w:rsidRPr="00134962" w14:paraId="41AB479C" w14:textId="77777777" w:rsidTr="006C2AAD">
        <w:trPr>
          <w:trHeight w:hRule="exact" w:val="284"/>
        </w:trPr>
        <w:tc>
          <w:tcPr>
            <w:tcW w:w="684" w:type="dxa"/>
            <w:vMerge w:val="restart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74A4C612" w14:textId="3326A80F" w:rsidR="00BB2780" w:rsidRPr="00134962" w:rsidRDefault="00BB2780" w:rsidP="001F5585">
            <w:pPr>
              <w:spacing w:line="240" w:lineRule="auto"/>
              <w:jc w:val="left"/>
              <w:rPr>
                <w:b/>
                <w:sz w:val="18"/>
                <w:szCs w:val="18"/>
                <w:lang w:eastAsia="hu-HU"/>
              </w:rPr>
            </w:pPr>
            <w:r w:rsidRPr="00134962">
              <w:rPr>
                <w:b/>
                <w:sz w:val="18"/>
                <w:szCs w:val="18"/>
                <w:lang w:eastAsia="hu-HU"/>
              </w:rPr>
              <w:t xml:space="preserve">Name of PTF in </w:t>
            </w:r>
            <w:proofErr w:type="spellStart"/>
            <w:r w:rsidRPr="00134962">
              <w:rPr>
                <w:b/>
                <w:sz w:val="18"/>
                <w:szCs w:val="18"/>
                <w:lang w:eastAsia="hu-HU"/>
              </w:rPr>
              <w:t>euptf</w:t>
            </w:r>
            <w:proofErr w:type="spellEnd"/>
            <w:r w:rsidRPr="00134962">
              <w:rPr>
                <w:b/>
                <w:sz w:val="18"/>
                <w:szCs w:val="18"/>
                <w:lang w:eastAsia="hu-HU"/>
              </w:rPr>
              <w:t xml:space="preserve"> </w:t>
            </w:r>
            <w:r w:rsidRPr="00134962">
              <w:rPr>
                <w:rFonts w:asciiTheme="minorHAnsi" w:hAnsiTheme="minorHAnsi" w:cstheme="minorHAnsi"/>
                <w:b/>
                <w:color w:val="000000"/>
                <w:sz w:val="18"/>
                <w:szCs w:val="18"/>
                <w:lang w:val="hu-HU" w:eastAsia="hu-HU"/>
              </w:rPr>
              <w:t>euptfv2</w:t>
            </w:r>
          </w:p>
        </w:tc>
        <w:tc>
          <w:tcPr>
            <w:tcW w:w="4401" w:type="dxa"/>
            <w:vMerge w:val="restart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704FA9BB" w14:textId="77777777" w:rsidR="00BB2780" w:rsidRPr="00134962" w:rsidRDefault="00BB2780" w:rsidP="00E6573D">
            <w:pPr>
              <w:spacing w:line="240" w:lineRule="auto"/>
              <w:rPr>
                <w:b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Predictor variables</w:t>
            </w:r>
            <w:r w:rsidRPr="00134962">
              <w:rPr>
                <w:b/>
                <w:color w:val="000000"/>
                <w:sz w:val="18"/>
                <w:szCs w:val="18"/>
                <w:vertAlign w:val="superscript"/>
                <w:lang w:eastAsia="hu-HU"/>
              </w:rPr>
              <w:t>1</w:t>
            </w:r>
          </w:p>
        </w:tc>
        <w:tc>
          <w:tcPr>
            <w:tcW w:w="1644" w:type="dxa"/>
            <w:gridSpan w:val="3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3B2F5B40" w14:textId="77777777" w:rsidR="00BB2780" w:rsidRPr="00134962" w:rsidRDefault="00BB2780" w:rsidP="00E6573D">
            <w:pPr>
              <w:spacing w:line="240" w:lineRule="auto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Training set</w:t>
            </w:r>
          </w:p>
        </w:tc>
        <w:tc>
          <w:tcPr>
            <w:tcW w:w="1644" w:type="dxa"/>
            <w:gridSpan w:val="3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22CC8AE1" w14:textId="77777777" w:rsidR="00BB2780" w:rsidRPr="00134962" w:rsidRDefault="00BB2780" w:rsidP="00E6573D">
            <w:pPr>
              <w:spacing w:line="240" w:lineRule="auto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Test set</w:t>
            </w:r>
          </w:p>
        </w:tc>
        <w:tc>
          <w:tcPr>
            <w:tcW w:w="1395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1BF8B168" w14:textId="77777777" w:rsidR="00BB2780" w:rsidRPr="00134962" w:rsidRDefault="00BB2780" w:rsidP="00E6573D">
            <w:pPr>
              <w:spacing w:line="240" w:lineRule="auto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Sign. difference</w:t>
            </w:r>
            <w:r w:rsidRPr="00134962">
              <w:rPr>
                <w:b/>
                <w:color w:val="000000"/>
                <w:sz w:val="18"/>
                <w:szCs w:val="18"/>
                <w:vertAlign w:val="superscript"/>
                <w:lang w:eastAsia="hu-HU"/>
              </w:rPr>
              <w:t>2</w:t>
            </w:r>
          </w:p>
        </w:tc>
        <w:tc>
          <w:tcPr>
            <w:tcW w:w="1268" w:type="dxa"/>
            <w:vMerge w:val="restart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2EBAAA30" w14:textId="77777777" w:rsidR="00BB2780" w:rsidRPr="00134962" w:rsidRDefault="00BB2780" w:rsidP="00E6573D">
            <w:pPr>
              <w:spacing w:line="240" w:lineRule="auto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Recommended PTF</w:t>
            </w:r>
          </w:p>
        </w:tc>
      </w:tr>
      <w:tr w:rsidR="00BB2780" w:rsidRPr="00134962" w14:paraId="5054F89D" w14:textId="77777777" w:rsidTr="00995720">
        <w:trPr>
          <w:cantSplit/>
          <w:trHeight w:hRule="exact" w:val="855"/>
        </w:trPr>
        <w:tc>
          <w:tcPr>
            <w:tcW w:w="684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bottom"/>
            <w:hideMark/>
          </w:tcPr>
          <w:p w14:paraId="62E710D3" w14:textId="77777777" w:rsidR="00BB2780" w:rsidRPr="00134962" w:rsidRDefault="00BB2780" w:rsidP="00E6573D">
            <w:pPr>
              <w:spacing w:line="240" w:lineRule="auto"/>
              <w:rPr>
                <w:sz w:val="18"/>
                <w:szCs w:val="18"/>
                <w:lang w:eastAsia="hu-HU"/>
              </w:rPr>
            </w:pPr>
          </w:p>
        </w:tc>
        <w:tc>
          <w:tcPr>
            <w:tcW w:w="4401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D50BC" w14:textId="77777777" w:rsidR="00BB2780" w:rsidRPr="00134962" w:rsidRDefault="00BB2780" w:rsidP="00E6573D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</w:p>
        </w:tc>
        <w:tc>
          <w:tcPr>
            <w:tcW w:w="548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8F0D38" w14:textId="77777777" w:rsidR="00BB2780" w:rsidRPr="00134962" w:rsidRDefault="00BB2780" w:rsidP="00E6573D">
            <w:pPr>
              <w:spacing w:line="240" w:lineRule="auto"/>
              <w:jc w:val="center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N</w:t>
            </w:r>
          </w:p>
        </w:tc>
        <w:tc>
          <w:tcPr>
            <w:tcW w:w="548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AFDC6" w14:textId="77777777" w:rsidR="00BB2780" w:rsidRPr="00134962" w:rsidRDefault="00BB2780" w:rsidP="00E6573D">
            <w:pPr>
              <w:spacing w:line="240" w:lineRule="auto"/>
              <w:jc w:val="center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 xml:space="preserve">RMSE </w:t>
            </w:r>
          </w:p>
        </w:tc>
        <w:tc>
          <w:tcPr>
            <w:tcW w:w="548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68C5D" w14:textId="77777777" w:rsidR="00BB2780" w:rsidRPr="00134962" w:rsidRDefault="00BB2780" w:rsidP="00E6573D">
            <w:pPr>
              <w:spacing w:line="240" w:lineRule="auto"/>
              <w:jc w:val="center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R</w:t>
            </w:r>
            <w:r w:rsidRPr="00134962">
              <w:rPr>
                <w:b/>
                <w:color w:val="000000"/>
                <w:sz w:val="18"/>
                <w:szCs w:val="18"/>
                <w:vertAlign w:val="superscript"/>
                <w:lang w:eastAsia="hu-HU"/>
              </w:rPr>
              <w:t>2</w:t>
            </w:r>
          </w:p>
        </w:tc>
        <w:tc>
          <w:tcPr>
            <w:tcW w:w="548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A3BA27" w14:textId="77777777" w:rsidR="00BB2780" w:rsidRPr="00134962" w:rsidRDefault="00BB2780" w:rsidP="00E6573D">
            <w:pPr>
              <w:spacing w:line="240" w:lineRule="auto"/>
              <w:jc w:val="center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N</w:t>
            </w:r>
          </w:p>
        </w:tc>
        <w:tc>
          <w:tcPr>
            <w:tcW w:w="548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9596F" w14:textId="77777777" w:rsidR="00BB2780" w:rsidRPr="00134962" w:rsidRDefault="00BB2780" w:rsidP="00E6573D">
            <w:pPr>
              <w:spacing w:line="240" w:lineRule="auto"/>
              <w:jc w:val="center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RMSE</w:t>
            </w:r>
          </w:p>
        </w:tc>
        <w:tc>
          <w:tcPr>
            <w:tcW w:w="548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8ED69" w14:textId="77777777" w:rsidR="00BB2780" w:rsidRPr="00134962" w:rsidRDefault="00BB2780" w:rsidP="00E6573D">
            <w:pPr>
              <w:spacing w:line="240" w:lineRule="auto"/>
              <w:jc w:val="center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R</w:t>
            </w:r>
            <w:r w:rsidRPr="00134962">
              <w:rPr>
                <w:b/>
                <w:color w:val="000000"/>
                <w:sz w:val="18"/>
                <w:szCs w:val="18"/>
                <w:vertAlign w:val="superscript"/>
                <w:lang w:eastAsia="hu-HU"/>
              </w:rPr>
              <w:t>2</w:t>
            </w:r>
          </w:p>
        </w:tc>
        <w:tc>
          <w:tcPr>
            <w:tcW w:w="682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2298B92D" w14:textId="77777777" w:rsidR="00BB2780" w:rsidRPr="00134962" w:rsidRDefault="00BB2780" w:rsidP="00E6573D">
            <w:pPr>
              <w:spacing w:line="240" w:lineRule="auto"/>
              <w:ind w:left="113" w:right="113"/>
              <w:jc w:val="center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TEST_BASIC set</w:t>
            </w:r>
          </w:p>
        </w:tc>
        <w:tc>
          <w:tcPr>
            <w:tcW w:w="713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804B9A1" w14:textId="77777777" w:rsidR="00BB2780" w:rsidRPr="00134962" w:rsidRDefault="00BB2780" w:rsidP="00E6573D">
            <w:pPr>
              <w:spacing w:line="240" w:lineRule="auto"/>
              <w:ind w:left="113" w:right="113"/>
              <w:jc w:val="center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TEST_CHEM+ set</w:t>
            </w:r>
          </w:p>
        </w:tc>
        <w:tc>
          <w:tcPr>
            <w:tcW w:w="126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8523DDD" w14:textId="77777777" w:rsidR="00BB2780" w:rsidRPr="00134962" w:rsidRDefault="00BB2780" w:rsidP="00E6573D">
            <w:pPr>
              <w:spacing w:line="240" w:lineRule="auto"/>
              <w:jc w:val="center"/>
              <w:rPr>
                <w:color w:val="000000"/>
                <w:sz w:val="18"/>
                <w:szCs w:val="18"/>
                <w:lang w:eastAsia="hu-HU"/>
              </w:rPr>
            </w:pPr>
          </w:p>
        </w:tc>
      </w:tr>
      <w:tr w:rsidR="00995720" w:rsidRPr="00134962" w14:paraId="59F1C633" w14:textId="77777777" w:rsidTr="00995720">
        <w:trPr>
          <w:trHeight w:val="170"/>
        </w:trPr>
        <w:tc>
          <w:tcPr>
            <w:tcW w:w="684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66D28F93" w14:textId="77777777" w:rsidR="00995720" w:rsidRPr="00134962" w:rsidRDefault="00995720" w:rsidP="00995720">
            <w:pPr>
              <w:spacing w:line="240" w:lineRule="auto"/>
              <w:rPr>
                <w:b/>
                <w:bCs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iCs/>
                <w:color w:val="000000"/>
                <w:sz w:val="18"/>
                <w:szCs w:val="18"/>
                <w:lang w:eastAsia="hu-HU"/>
              </w:rPr>
              <w:t>PTF01</w:t>
            </w:r>
          </w:p>
        </w:tc>
        <w:tc>
          <w:tcPr>
            <w:tcW w:w="4401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36DAF3DD" w14:textId="77777777" w:rsidR="00995720" w:rsidRPr="00134962" w:rsidRDefault="00995720" w:rsidP="00995720">
            <w:pPr>
              <w:spacing w:line="240" w:lineRule="auto"/>
              <w:rPr>
                <w:b/>
                <w:bCs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iCs/>
                <w:color w:val="000000"/>
                <w:sz w:val="18"/>
                <w:szCs w:val="18"/>
                <w:lang w:eastAsia="hu-HU"/>
              </w:rPr>
              <w:t>PSD+DEPTH</w:t>
            </w:r>
          </w:p>
        </w:tc>
        <w:tc>
          <w:tcPr>
            <w:tcW w:w="548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</w:tcPr>
          <w:p w14:paraId="08CA29A0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1863</w:t>
            </w:r>
          </w:p>
        </w:tc>
        <w:tc>
          <w:tcPr>
            <w:tcW w:w="548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</w:tcPr>
          <w:p w14:paraId="4EAB856A" w14:textId="762FA48F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042</w:t>
            </w:r>
          </w:p>
        </w:tc>
        <w:tc>
          <w:tcPr>
            <w:tcW w:w="548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</w:tcPr>
          <w:p w14:paraId="252A0661" w14:textId="63118A32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312</w:t>
            </w:r>
          </w:p>
        </w:tc>
        <w:tc>
          <w:tcPr>
            <w:tcW w:w="548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</w:tcPr>
          <w:p w14:paraId="58438D08" w14:textId="219D8118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705</w:t>
            </w:r>
          </w:p>
        </w:tc>
        <w:tc>
          <w:tcPr>
            <w:tcW w:w="548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</w:tcPr>
          <w:p w14:paraId="328644EC" w14:textId="27F76C3C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048</w:t>
            </w:r>
          </w:p>
        </w:tc>
        <w:tc>
          <w:tcPr>
            <w:tcW w:w="548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</w:tcPr>
          <w:p w14:paraId="640EE37B" w14:textId="4EED122C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196</w:t>
            </w:r>
          </w:p>
        </w:tc>
        <w:tc>
          <w:tcPr>
            <w:tcW w:w="682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</w:tcPr>
          <w:p w14:paraId="2A39C60B" w14:textId="50CE54F1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713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</w:tcPr>
          <w:p w14:paraId="056F5E1B" w14:textId="169D80B6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</w:tcPr>
          <w:p w14:paraId="1C79D793" w14:textId="335F93D2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995720" w:rsidRPr="00134962" w14:paraId="0D6E4D46" w14:textId="77777777" w:rsidTr="00995720">
        <w:trPr>
          <w:trHeight w:val="170"/>
        </w:trPr>
        <w:tc>
          <w:tcPr>
            <w:tcW w:w="684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2B4D68EC" w14:textId="77777777" w:rsidR="00995720" w:rsidRPr="00134962" w:rsidRDefault="00995720" w:rsidP="00995720">
            <w:pPr>
              <w:spacing w:line="240" w:lineRule="auto"/>
              <w:rPr>
                <w:bCs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iCs/>
                <w:color w:val="000000"/>
                <w:sz w:val="18"/>
                <w:szCs w:val="18"/>
                <w:lang w:eastAsia="hu-HU"/>
              </w:rPr>
              <w:t>PTF02</w:t>
            </w:r>
          </w:p>
        </w:tc>
        <w:tc>
          <w:tcPr>
            <w:tcW w:w="4401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53BEE9C5" w14:textId="77777777" w:rsidR="00995720" w:rsidRPr="00134962" w:rsidRDefault="00995720" w:rsidP="00995720">
            <w:pPr>
              <w:spacing w:line="240" w:lineRule="auto"/>
              <w:rPr>
                <w:bCs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iCs/>
                <w:color w:val="000000"/>
                <w:sz w:val="18"/>
                <w:szCs w:val="18"/>
                <w:lang w:eastAsia="hu-HU"/>
              </w:rPr>
              <w:t>PSD+DEPTH+OC</w:t>
            </w:r>
          </w:p>
        </w:tc>
        <w:tc>
          <w:tcPr>
            <w:tcW w:w="548" w:type="dxa"/>
            <w:tcBorders>
              <w:top w:val="nil"/>
            </w:tcBorders>
            <w:shd w:val="clear" w:color="auto" w:fill="auto"/>
            <w:noWrap/>
          </w:tcPr>
          <w:p w14:paraId="5E1B01B5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1650</w:t>
            </w:r>
          </w:p>
        </w:tc>
        <w:tc>
          <w:tcPr>
            <w:tcW w:w="548" w:type="dxa"/>
            <w:tcBorders>
              <w:top w:val="nil"/>
            </w:tcBorders>
            <w:shd w:val="clear" w:color="auto" w:fill="auto"/>
            <w:noWrap/>
          </w:tcPr>
          <w:p w14:paraId="4D1D601C" w14:textId="418C3285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041</w:t>
            </w:r>
          </w:p>
        </w:tc>
        <w:tc>
          <w:tcPr>
            <w:tcW w:w="548" w:type="dxa"/>
            <w:tcBorders>
              <w:top w:val="nil"/>
            </w:tcBorders>
            <w:shd w:val="clear" w:color="auto" w:fill="auto"/>
            <w:noWrap/>
          </w:tcPr>
          <w:p w14:paraId="7AFCE677" w14:textId="1BB3E2AB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337</w:t>
            </w:r>
          </w:p>
        </w:tc>
        <w:tc>
          <w:tcPr>
            <w:tcW w:w="548" w:type="dxa"/>
            <w:tcBorders>
              <w:top w:val="nil"/>
            </w:tcBorders>
            <w:shd w:val="clear" w:color="auto" w:fill="auto"/>
            <w:noWrap/>
          </w:tcPr>
          <w:p w14:paraId="53224A55" w14:textId="476B921F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705</w:t>
            </w:r>
          </w:p>
        </w:tc>
        <w:tc>
          <w:tcPr>
            <w:tcW w:w="548" w:type="dxa"/>
            <w:tcBorders>
              <w:top w:val="nil"/>
            </w:tcBorders>
            <w:shd w:val="clear" w:color="auto" w:fill="auto"/>
            <w:noWrap/>
          </w:tcPr>
          <w:p w14:paraId="658A7651" w14:textId="56FC3B49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045</w:t>
            </w:r>
          </w:p>
        </w:tc>
        <w:tc>
          <w:tcPr>
            <w:tcW w:w="548" w:type="dxa"/>
            <w:tcBorders>
              <w:top w:val="nil"/>
            </w:tcBorders>
            <w:shd w:val="clear" w:color="auto" w:fill="auto"/>
            <w:noWrap/>
          </w:tcPr>
          <w:p w14:paraId="0BEA00A8" w14:textId="02E71503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288</w:t>
            </w:r>
          </w:p>
        </w:tc>
        <w:tc>
          <w:tcPr>
            <w:tcW w:w="682" w:type="dxa"/>
            <w:tcBorders>
              <w:top w:val="nil"/>
            </w:tcBorders>
            <w:shd w:val="clear" w:color="auto" w:fill="auto"/>
            <w:noWrap/>
          </w:tcPr>
          <w:p w14:paraId="2B27F0D8" w14:textId="1D3D02F4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ab</w:t>
            </w:r>
          </w:p>
        </w:tc>
        <w:tc>
          <w:tcPr>
            <w:tcW w:w="713" w:type="dxa"/>
            <w:tcBorders>
              <w:top w:val="nil"/>
            </w:tcBorders>
            <w:shd w:val="clear" w:color="auto" w:fill="auto"/>
            <w:noWrap/>
          </w:tcPr>
          <w:p w14:paraId="364F50B5" w14:textId="48A7029D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tcBorders>
              <w:top w:val="nil"/>
            </w:tcBorders>
            <w:shd w:val="clear" w:color="auto" w:fill="auto"/>
            <w:noWrap/>
          </w:tcPr>
          <w:p w14:paraId="1BD7F91C" w14:textId="4A1C0ECF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995720" w:rsidRPr="00134962" w14:paraId="7193173E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5B973EF5" w14:textId="77777777" w:rsidR="00995720" w:rsidRPr="00134962" w:rsidRDefault="00995720" w:rsidP="00995720">
            <w:pPr>
              <w:spacing w:line="240" w:lineRule="auto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PTF03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5457369D" w14:textId="77777777" w:rsidR="00995720" w:rsidRPr="00134962" w:rsidRDefault="00995720" w:rsidP="00995720">
            <w:pPr>
              <w:spacing w:line="240" w:lineRule="auto"/>
              <w:rPr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color w:val="000000"/>
                <w:sz w:val="18"/>
                <w:szCs w:val="18"/>
                <w:lang w:eastAsia="hu-HU"/>
              </w:rPr>
              <w:t>PSD+DEPTH+BD</w:t>
            </w:r>
          </w:p>
        </w:tc>
        <w:tc>
          <w:tcPr>
            <w:tcW w:w="548" w:type="dxa"/>
            <w:shd w:val="clear" w:color="auto" w:fill="auto"/>
            <w:noWrap/>
          </w:tcPr>
          <w:p w14:paraId="30D6F74F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1849</w:t>
            </w:r>
          </w:p>
        </w:tc>
        <w:tc>
          <w:tcPr>
            <w:tcW w:w="548" w:type="dxa"/>
            <w:shd w:val="clear" w:color="auto" w:fill="auto"/>
            <w:noWrap/>
          </w:tcPr>
          <w:p w14:paraId="41DA561C" w14:textId="6FE552B1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040</w:t>
            </w:r>
          </w:p>
        </w:tc>
        <w:tc>
          <w:tcPr>
            <w:tcW w:w="548" w:type="dxa"/>
            <w:shd w:val="clear" w:color="auto" w:fill="auto"/>
            <w:noWrap/>
          </w:tcPr>
          <w:p w14:paraId="702643CA" w14:textId="2B5F08FA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374</w:t>
            </w:r>
          </w:p>
        </w:tc>
        <w:tc>
          <w:tcPr>
            <w:tcW w:w="548" w:type="dxa"/>
            <w:shd w:val="clear" w:color="auto" w:fill="auto"/>
            <w:noWrap/>
          </w:tcPr>
          <w:p w14:paraId="07039180" w14:textId="73FBADD5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705</w:t>
            </w:r>
          </w:p>
        </w:tc>
        <w:tc>
          <w:tcPr>
            <w:tcW w:w="548" w:type="dxa"/>
            <w:shd w:val="clear" w:color="auto" w:fill="auto"/>
            <w:noWrap/>
          </w:tcPr>
          <w:p w14:paraId="2EF18B61" w14:textId="1F828338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045</w:t>
            </w:r>
          </w:p>
        </w:tc>
        <w:tc>
          <w:tcPr>
            <w:tcW w:w="548" w:type="dxa"/>
            <w:shd w:val="clear" w:color="auto" w:fill="auto"/>
            <w:noWrap/>
          </w:tcPr>
          <w:p w14:paraId="037CE4B4" w14:textId="6C57D2F4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285</w:t>
            </w:r>
          </w:p>
        </w:tc>
        <w:tc>
          <w:tcPr>
            <w:tcW w:w="682" w:type="dxa"/>
            <w:shd w:val="clear" w:color="auto" w:fill="auto"/>
            <w:noWrap/>
          </w:tcPr>
          <w:p w14:paraId="695E8669" w14:textId="58946E5A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ab</w:t>
            </w:r>
          </w:p>
        </w:tc>
        <w:tc>
          <w:tcPr>
            <w:tcW w:w="713" w:type="dxa"/>
            <w:shd w:val="clear" w:color="auto" w:fill="auto"/>
            <w:noWrap/>
          </w:tcPr>
          <w:p w14:paraId="6A574CBF" w14:textId="515A5154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32283D17" w14:textId="10EEED2B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995720" w:rsidRPr="00134962" w14:paraId="04731328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32EFA19B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PTF04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2E17895B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PSD+DEPTH+CACO3</w:t>
            </w:r>
          </w:p>
        </w:tc>
        <w:tc>
          <w:tcPr>
            <w:tcW w:w="548" w:type="dxa"/>
            <w:shd w:val="clear" w:color="auto" w:fill="auto"/>
            <w:noWrap/>
          </w:tcPr>
          <w:p w14:paraId="57FD3DED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1531</w:t>
            </w:r>
          </w:p>
        </w:tc>
        <w:tc>
          <w:tcPr>
            <w:tcW w:w="548" w:type="dxa"/>
            <w:shd w:val="clear" w:color="auto" w:fill="auto"/>
            <w:noWrap/>
          </w:tcPr>
          <w:p w14:paraId="293D8D15" w14:textId="6A4D7C14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040</w:t>
            </w:r>
          </w:p>
        </w:tc>
        <w:tc>
          <w:tcPr>
            <w:tcW w:w="548" w:type="dxa"/>
            <w:shd w:val="clear" w:color="auto" w:fill="auto"/>
            <w:noWrap/>
          </w:tcPr>
          <w:p w14:paraId="395A2C41" w14:textId="7D2E118A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366</w:t>
            </w:r>
          </w:p>
        </w:tc>
        <w:tc>
          <w:tcPr>
            <w:tcW w:w="548" w:type="dxa"/>
            <w:shd w:val="clear" w:color="auto" w:fill="auto"/>
            <w:noWrap/>
          </w:tcPr>
          <w:p w14:paraId="53609A58" w14:textId="15F84D55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3C0E0EEA" w14:textId="702D2C0F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050</w:t>
            </w:r>
          </w:p>
        </w:tc>
        <w:tc>
          <w:tcPr>
            <w:tcW w:w="548" w:type="dxa"/>
            <w:shd w:val="clear" w:color="auto" w:fill="auto"/>
            <w:noWrap/>
          </w:tcPr>
          <w:p w14:paraId="025F04E6" w14:textId="7298D773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199</w:t>
            </w:r>
          </w:p>
        </w:tc>
        <w:tc>
          <w:tcPr>
            <w:tcW w:w="682" w:type="dxa"/>
            <w:shd w:val="clear" w:color="auto" w:fill="auto"/>
            <w:noWrap/>
          </w:tcPr>
          <w:p w14:paraId="124B8F86" w14:textId="71E09A98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77CDC259" w14:textId="35ADC12A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2BA5C9CB" w14:textId="65D825D9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995720" w:rsidRPr="00134962" w14:paraId="35CE5E9C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4DB28DEB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PTF05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55FB468A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PSD+DEPTH+PH_H2O</w:t>
            </w:r>
          </w:p>
        </w:tc>
        <w:tc>
          <w:tcPr>
            <w:tcW w:w="548" w:type="dxa"/>
            <w:shd w:val="clear" w:color="auto" w:fill="auto"/>
            <w:noWrap/>
          </w:tcPr>
          <w:p w14:paraId="23CDF1A1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1245</w:t>
            </w:r>
          </w:p>
        </w:tc>
        <w:tc>
          <w:tcPr>
            <w:tcW w:w="548" w:type="dxa"/>
            <w:shd w:val="clear" w:color="auto" w:fill="auto"/>
            <w:noWrap/>
          </w:tcPr>
          <w:p w14:paraId="2EBB6AA2" w14:textId="28BD6EC3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042</w:t>
            </w:r>
          </w:p>
        </w:tc>
        <w:tc>
          <w:tcPr>
            <w:tcW w:w="548" w:type="dxa"/>
            <w:shd w:val="clear" w:color="auto" w:fill="auto"/>
            <w:noWrap/>
          </w:tcPr>
          <w:p w14:paraId="66F684B8" w14:textId="1D8BF53C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344</w:t>
            </w:r>
          </w:p>
        </w:tc>
        <w:tc>
          <w:tcPr>
            <w:tcW w:w="548" w:type="dxa"/>
            <w:shd w:val="clear" w:color="auto" w:fill="auto"/>
            <w:noWrap/>
          </w:tcPr>
          <w:p w14:paraId="1A4E65B5" w14:textId="3EF92BE5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4CA08295" w14:textId="7EE897BB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048</w:t>
            </w:r>
          </w:p>
        </w:tc>
        <w:tc>
          <w:tcPr>
            <w:tcW w:w="548" w:type="dxa"/>
            <w:shd w:val="clear" w:color="auto" w:fill="auto"/>
            <w:noWrap/>
          </w:tcPr>
          <w:p w14:paraId="44BE5FF3" w14:textId="16893B5C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238</w:t>
            </w:r>
          </w:p>
        </w:tc>
        <w:tc>
          <w:tcPr>
            <w:tcW w:w="682" w:type="dxa"/>
            <w:shd w:val="clear" w:color="auto" w:fill="auto"/>
            <w:noWrap/>
          </w:tcPr>
          <w:p w14:paraId="5673D49A" w14:textId="67273C30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34B0044B" w14:textId="1242F1A6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5FA17DBF" w14:textId="2D3D2A00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995720" w:rsidRPr="00134962" w14:paraId="7E0C06D3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49105EF0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PTF06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1416F5FB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PSD+DEPTH+CEC</w:t>
            </w:r>
          </w:p>
        </w:tc>
        <w:tc>
          <w:tcPr>
            <w:tcW w:w="548" w:type="dxa"/>
            <w:shd w:val="clear" w:color="auto" w:fill="auto"/>
            <w:noWrap/>
          </w:tcPr>
          <w:p w14:paraId="4FE75B06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1092</w:t>
            </w:r>
          </w:p>
        </w:tc>
        <w:tc>
          <w:tcPr>
            <w:tcW w:w="548" w:type="dxa"/>
            <w:shd w:val="clear" w:color="auto" w:fill="auto"/>
            <w:noWrap/>
          </w:tcPr>
          <w:p w14:paraId="799BE1E6" w14:textId="6A453F8F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041</w:t>
            </w:r>
          </w:p>
        </w:tc>
        <w:tc>
          <w:tcPr>
            <w:tcW w:w="548" w:type="dxa"/>
            <w:shd w:val="clear" w:color="auto" w:fill="auto"/>
            <w:noWrap/>
          </w:tcPr>
          <w:p w14:paraId="6C3623E5" w14:textId="229684AE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356</w:t>
            </w:r>
          </w:p>
        </w:tc>
        <w:tc>
          <w:tcPr>
            <w:tcW w:w="548" w:type="dxa"/>
            <w:shd w:val="clear" w:color="auto" w:fill="auto"/>
            <w:noWrap/>
          </w:tcPr>
          <w:p w14:paraId="740C0565" w14:textId="740EC7F1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0C37E19D" w14:textId="000BA38A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053</w:t>
            </w:r>
          </w:p>
        </w:tc>
        <w:tc>
          <w:tcPr>
            <w:tcW w:w="548" w:type="dxa"/>
            <w:shd w:val="clear" w:color="auto" w:fill="auto"/>
            <w:noWrap/>
          </w:tcPr>
          <w:p w14:paraId="56D7097E" w14:textId="2A241354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078</w:t>
            </w:r>
          </w:p>
        </w:tc>
        <w:tc>
          <w:tcPr>
            <w:tcW w:w="682" w:type="dxa"/>
            <w:shd w:val="clear" w:color="auto" w:fill="auto"/>
            <w:noWrap/>
          </w:tcPr>
          <w:p w14:paraId="12940F3A" w14:textId="25FB9ADF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5518DF7D" w14:textId="747DA872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364299D3" w14:textId="13B4045E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995720" w:rsidRPr="00134962" w14:paraId="1114E370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2E6EC91C" w14:textId="77777777" w:rsidR="00995720" w:rsidRPr="00134962" w:rsidRDefault="00995720" w:rsidP="00995720">
            <w:pPr>
              <w:spacing w:line="240" w:lineRule="auto"/>
              <w:rPr>
                <w:bCs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iCs/>
                <w:color w:val="000000"/>
                <w:sz w:val="18"/>
                <w:szCs w:val="18"/>
                <w:lang w:eastAsia="hu-HU"/>
              </w:rPr>
              <w:t>PTF07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6B2605C5" w14:textId="77777777" w:rsidR="00995720" w:rsidRPr="00134962" w:rsidRDefault="00995720" w:rsidP="00995720">
            <w:pPr>
              <w:spacing w:line="240" w:lineRule="auto"/>
              <w:rPr>
                <w:bCs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iCs/>
                <w:color w:val="000000"/>
                <w:sz w:val="18"/>
                <w:szCs w:val="18"/>
                <w:lang w:eastAsia="hu-HU"/>
              </w:rPr>
              <w:t>PSD+DEPTH+OC+BD</w:t>
            </w:r>
          </w:p>
        </w:tc>
        <w:tc>
          <w:tcPr>
            <w:tcW w:w="548" w:type="dxa"/>
            <w:shd w:val="clear" w:color="auto" w:fill="auto"/>
            <w:noWrap/>
          </w:tcPr>
          <w:p w14:paraId="2CB84529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1645</w:t>
            </w:r>
          </w:p>
        </w:tc>
        <w:tc>
          <w:tcPr>
            <w:tcW w:w="548" w:type="dxa"/>
            <w:shd w:val="clear" w:color="auto" w:fill="auto"/>
            <w:noWrap/>
          </w:tcPr>
          <w:p w14:paraId="344213A2" w14:textId="1ADA0334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040</w:t>
            </w:r>
          </w:p>
        </w:tc>
        <w:tc>
          <w:tcPr>
            <w:tcW w:w="548" w:type="dxa"/>
            <w:shd w:val="clear" w:color="auto" w:fill="auto"/>
            <w:noWrap/>
          </w:tcPr>
          <w:p w14:paraId="65F7EA3E" w14:textId="46E857AD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381</w:t>
            </w:r>
          </w:p>
        </w:tc>
        <w:tc>
          <w:tcPr>
            <w:tcW w:w="548" w:type="dxa"/>
            <w:shd w:val="clear" w:color="auto" w:fill="auto"/>
            <w:noWrap/>
          </w:tcPr>
          <w:p w14:paraId="72E235CB" w14:textId="461F9984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705</w:t>
            </w:r>
          </w:p>
        </w:tc>
        <w:tc>
          <w:tcPr>
            <w:tcW w:w="548" w:type="dxa"/>
            <w:shd w:val="clear" w:color="auto" w:fill="auto"/>
            <w:noWrap/>
          </w:tcPr>
          <w:p w14:paraId="6B36B4D0" w14:textId="583FA37C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043</w:t>
            </w:r>
          </w:p>
        </w:tc>
        <w:tc>
          <w:tcPr>
            <w:tcW w:w="548" w:type="dxa"/>
            <w:shd w:val="clear" w:color="auto" w:fill="auto"/>
            <w:noWrap/>
          </w:tcPr>
          <w:p w14:paraId="2CC38A5F" w14:textId="068B957B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337</w:t>
            </w:r>
          </w:p>
        </w:tc>
        <w:tc>
          <w:tcPr>
            <w:tcW w:w="682" w:type="dxa"/>
            <w:shd w:val="clear" w:color="auto" w:fill="auto"/>
            <w:noWrap/>
          </w:tcPr>
          <w:p w14:paraId="64A02D42" w14:textId="4C53CE84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b</w:t>
            </w:r>
          </w:p>
        </w:tc>
        <w:tc>
          <w:tcPr>
            <w:tcW w:w="713" w:type="dxa"/>
            <w:shd w:val="clear" w:color="auto" w:fill="auto"/>
            <w:noWrap/>
          </w:tcPr>
          <w:p w14:paraId="6FF53981" w14:textId="46267F49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2DAC05B9" w14:textId="4DEDEB7C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PTF03</w:t>
            </w:r>
          </w:p>
        </w:tc>
      </w:tr>
      <w:tr w:rsidR="00995720" w:rsidRPr="00134962" w14:paraId="20678968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6965F40F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PTF08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0750E262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PSD+DEPTH+OC+CACO3</w:t>
            </w:r>
          </w:p>
        </w:tc>
        <w:tc>
          <w:tcPr>
            <w:tcW w:w="548" w:type="dxa"/>
            <w:shd w:val="clear" w:color="auto" w:fill="auto"/>
            <w:noWrap/>
          </w:tcPr>
          <w:p w14:paraId="4509718A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1336</w:t>
            </w:r>
          </w:p>
        </w:tc>
        <w:tc>
          <w:tcPr>
            <w:tcW w:w="548" w:type="dxa"/>
            <w:shd w:val="clear" w:color="auto" w:fill="auto"/>
            <w:noWrap/>
          </w:tcPr>
          <w:p w14:paraId="16558DDB" w14:textId="6E861EE5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041</w:t>
            </w:r>
          </w:p>
        </w:tc>
        <w:tc>
          <w:tcPr>
            <w:tcW w:w="548" w:type="dxa"/>
            <w:shd w:val="clear" w:color="auto" w:fill="auto"/>
            <w:noWrap/>
          </w:tcPr>
          <w:p w14:paraId="6B2FD26A" w14:textId="2B39984F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345</w:t>
            </w:r>
          </w:p>
        </w:tc>
        <w:tc>
          <w:tcPr>
            <w:tcW w:w="548" w:type="dxa"/>
            <w:shd w:val="clear" w:color="auto" w:fill="auto"/>
            <w:noWrap/>
          </w:tcPr>
          <w:p w14:paraId="24A80DC4" w14:textId="5A8FBA4F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5E24E959" w14:textId="7593A263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049</w:t>
            </w:r>
          </w:p>
        </w:tc>
        <w:tc>
          <w:tcPr>
            <w:tcW w:w="548" w:type="dxa"/>
            <w:shd w:val="clear" w:color="auto" w:fill="auto"/>
            <w:noWrap/>
          </w:tcPr>
          <w:p w14:paraId="4918F0AB" w14:textId="4175AA71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219</w:t>
            </w:r>
          </w:p>
        </w:tc>
        <w:tc>
          <w:tcPr>
            <w:tcW w:w="682" w:type="dxa"/>
            <w:shd w:val="clear" w:color="auto" w:fill="auto"/>
            <w:noWrap/>
          </w:tcPr>
          <w:p w14:paraId="5CD5BB31" w14:textId="4CDA39D9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0E7B364C" w14:textId="5DA2E954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27DEBFE0" w14:textId="4DDE1295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995720" w:rsidRPr="00134962" w14:paraId="40C1EB4A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3F0F123B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PTF09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403B24CB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PSD+DEPTH+OC+PH_H2O</w:t>
            </w:r>
          </w:p>
        </w:tc>
        <w:tc>
          <w:tcPr>
            <w:tcW w:w="548" w:type="dxa"/>
            <w:shd w:val="clear" w:color="auto" w:fill="auto"/>
            <w:noWrap/>
          </w:tcPr>
          <w:p w14:paraId="37FF64E6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1074</w:t>
            </w:r>
          </w:p>
        </w:tc>
        <w:tc>
          <w:tcPr>
            <w:tcW w:w="548" w:type="dxa"/>
            <w:shd w:val="clear" w:color="auto" w:fill="auto"/>
            <w:noWrap/>
          </w:tcPr>
          <w:p w14:paraId="5BCEADA2" w14:textId="7BD43024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042</w:t>
            </w:r>
          </w:p>
        </w:tc>
        <w:tc>
          <w:tcPr>
            <w:tcW w:w="548" w:type="dxa"/>
            <w:shd w:val="clear" w:color="auto" w:fill="auto"/>
            <w:noWrap/>
          </w:tcPr>
          <w:p w14:paraId="22E81724" w14:textId="5D2CD88F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345</w:t>
            </w:r>
          </w:p>
        </w:tc>
        <w:tc>
          <w:tcPr>
            <w:tcW w:w="548" w:type="dxa"/>
            <w:shd w:val="clear" w:color="auto" w:fill="auto"/>
            <w:noWrap/>
          </w:tcPr>
          <w:p w14:paraId="3CCC7A26" w14:textId="1D33197A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0B76D4E1" w14:textId="7B62FCB2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048</w:t>
            </w:r>
          </w:p>
        </w:tc>
        <w:tc>
          <w:tcPr>
            <w:tcW w:w="548" w:type="dxa"/>
            <w:shd w:val="clear" w:color="auto" w:fill="auto"/>
            <w:noWrap/>
          </w:tcPr>
          <w:p w14:paraId="68D183BE" w14:textId="529BE893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242</w:t>
            </w:r>
          </w:p>
        </w:tc>
        <w:tc>
          <w:tcPr>
            <w:tcW w:w="682" w:type="dxa"/>
            <w:shd w:val="clear" w:color="auto" w:fill="auto"/>
            <w:noWrap/>
          </w:tcPr>
          <w:p w14:paraId="48B7FF38" w14:textId="32BF0B1D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55C6D019" w14:textId="402C26E0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472A373B" w14:textId="78DC3A56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995720" w:rsidRPr="00134962" w14:paraId="4C2B06DB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6A6C3EF0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PTF10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55B75AD9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PSD+DEPTH+OC+CEC</w:t>
            </w:r>
          </w:p>
        </w:tc>
        <w:tc>
          <w:tcPr>
            <w:tcW w:w="548" w:type="dxa"/>
            <w:shd w:val="clear" w:color="auto" w:fill="auto"/>
            <w:noWrap/>
          </w:tcPr>
          <w:p w14:paraId="7625129E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998</w:t>
            </w:r>
          </w:p>
        </w:tc>
        <w:tc>
          <w:tcPr>
            <w:tcW w:w="548" w:type="dxa"/>
            <w:shd w:val="clear" w:color="auto" w:fill="auto"/>
            <w:noWrap/>
          </w:tcPr>
          <w:p w14:paraId="074824CC" w14:textId="31AB2EC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039</w:t>
            </w:r>
          </w:p>
        </w:tc>
        <w:tc>
          <w:tcPr>
            <w:tcW w:w="548" w:type="dxa"/>
            <w:shd w:val="clear" w:color="auto" w:fill="auto"/>
            <w:noWrap/>
          </w:tcPr>
          <w:p w14:paraId="75B86113" w14:textId="7D419484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413</w:t>
            </w:r>
          </w:p>
        </w:tc>
        <w:tc>
          <w:tcPr>
            <w:tcW w:w="548" w:type="dxa"/>
            <w:shd w:val="clear" w:color="auto" w:fill="auto"/>
            <w:noWrap/>
          </w:tcPr>
          <w:p w14:paraId="3D71143B" w14:textId="5D05AAFC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3621FEDD" w14:textId="03FC3A61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051</w:t>
            </w:r>
          </w:p>
        </w:tc>
        <w:tc>
          <w:tcPr>
            <w:tcW w:w="548" w:type="dxa"/>
            <w:shd w:val="clear" w:color="auto" w:fill="auto"/>
            <w:noWrap/>
          </w:tcPr>
          <w:p w14:paraId="513B3F8C" w14:textId="1F3A9859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147</w:t>
            </w:r>
          </w:p>
        </w:tc>
        <w:tc>
          <w:tcPr>
            <w:tcW w:w="682" w:type="dxa"/>
            <w:shd w:val="clear" w:color="auto" w:fill="auto"/>
            <w:noWrap/>
          </w:tcPr>
          <w:p w14:paraId="6901C0D6" w14:textId="12196D43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034FCFED" w14:textId="2CFDE497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27E86614" w14:textId="23372E07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995720" w:rsidRPr="00134962" w14:paraId="19253DBD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29B2D49B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PTF11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4C92F801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PSD+DEPTH+BD+CACO3</w:t>
            </w:r>
          </w:p>
        </w:tc>
        <w:tc>
          <w:tcPr>
            <w:tcW w:w="548" w:type="dxa"/>
            <w:shd w:val="clear" w:color="auto" w:fill="auto"/>
            <w:noWrap/>
          </w:tcPr>
          <w:p w14:paraId="3D4112F5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1522</w:t>
            </w:r>
          </w:p>
        </w:tc>
        <w:tc>
          <w:tcPr>
            <w:tcW w:w="548" w:type="dxa"/>
            <w:shd w:val="clear" w:color="auto" w:fill="auto"/>
            <w:noWrap/>
          </w:tcPr>
          <w:p w14:paraId="04811D9F" w14:textId="0554F8A5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038</w:t>
            </w:r>
          </w:p>
        </w:tc>
        <w:tc>
          <w:tcPr>
            <w:tcW w:w="548" w:type="dxa"/>
            <w:shd w:val="clear" w:color="auto" w:fill="auto"/>
            <w:noWrap/>
          </w:tcPr>
          <w:p w14:paraId="6859FD5A" w14:textId="777BB982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428</w:t>
            </w:r>
          </w:p>
        </w:tc>
        <w:tc>
          <w:tcPr>
            <w:tcW w:w="548" w:type="dxa"/>
            <w:shd w:val="clear" w:color="auto" w:fill="auto"/>
            <w:noWrap/>
          </w:tcPr>
          <w:p w14:paraId="5F59666C" w14:textId="11AF3D60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03BB1953" w14:textId="748998DD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048</w:t>
            </w:r>
          </w:p>
        </w:tc>
        <w:tc>
          <w:tcPr>
            <w:tcW w:w="548" w:type="dxa"/>
            <w:shd w:val="clear" w:color="auto" w:fill="auto"/>
            <w:noWrap/>
          </w:tcPr>
          <w:p w14:paraId="3BC741B2" w14:textId="4F053D0F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258</w:t>
            </w:r>
          </w:p>
        </w:tc>
        <w:tc>
          <w:tcPr>
            <w:tcW w:w="682" w:type="dxa"/>
            <w:shd w:val="clear" w:color="auto" w:fill="auto"/>
            <w:noWrap/>
          </w:tcPr>
          <w:p w14:paraId="66301A82" w14:textId="22A14DF1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5E75ED0D" w14:textId="527A3CAB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6D140747" w14:textId="36765F23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995720" w:rsidRPr="00134962" w14:paraId="0E60BB40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44BE32A8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PTF12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4FAA3D4F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PSD+DEPTH+BD+PH_H2O</w:t>
            </w:r>
          </w:p>
        </w:tc>
        <w:tc>
          <w:tcPr>
            <w:tcW w:w="548" w:type="dxa"/>
            <w:shd w:val="clear" w:color="auto" w:fill="auto"/>
            <w:noWrap/>
          </w:tcPr>
          <w:p w14:paraId="50FED737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1236</w:t>
            </w:r>
          </w:p>
        </w:tc>
        <w:tc>
          <w:tcPr>
            <w:tcW w:w="548" w:type="dxa"/>
            <w:shd w:val="clear" w:color="auto" w:fill="auto"/>
            <w:noWrap/>
          </w:tcPr>
          <w:p w14:paraId="5B9338D0" w14:textId="18FA07DC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039</w:t>
            </w:r>
          </w:p>
        </w:tc>
        <w:tc>
          <w:tcPr>
            <w:tcW w:w="548" w:type="dxa"/>
            <w:shd w:val="clear" w:color="auto" w:fill="auto"/>
            <w:noWrap/>
          </w:tcPr>
          <w:p w14:paraId="39F7699E" w14:textId="30D17EBC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429</w:t>
            </w:r>
          </w:p>
        </w:tc>
        <w:tc>
          <w:tcPr>
            <w:tcW w:w="548" w:type="dxa"/>
            <w:shd w:val="clear" w:color="auto" w:fill="auto"/>
            <w:noWrap/>
          </w:tcPr>
          <w:p w14:paraId="639B9502" w14:textId="41141781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62B059EC" w14:textId="0CE6F45A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047</w:t>
            </w:r>
          </w:p>
        </w:tc>
        <w:tc>
          <w:tcPr>
            <w:tcW w:w="548" w:type="dxa"/>
            <w:shd w:val="clear" w:color="auto" w:fill="auto"/>
            <w:noWrap/>
          </w:tcPr>
          <w:p w14:paraId="227697AA" w14:textId="073EA181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287</w:t>
            </w:r>
          </w:p>
        </w:tc>
        <w:tc>
          <w:tcPr>
            <w:tcW w:w="682" w:type="dxa"/>
            <w:shd w:val="clear" w:color="auto" w:fill="auto"/>
            <w:noWrap/>
          </w:tcPr>
          <w:p w14:paraId="3AA521EF" w14:textId="781F943E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6C13AB1C" w14:textId="53100D9C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4998307B" w14:textId="29E6F263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995720" w:rsidRPr="00134962" w14:paraId="22CB1F22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2FFC499D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PTF13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7CA0CAD2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PSD+DEPTH+BD+CEC</w:t>
            </w:r>
          </w:p>
        </w:tc>
        <w:tc>
          <w:tcPr>
            <w:tcW w:w="548" w:type="dxa"/>
            <w:shd w:val="clear" w:color="auto" w:fill="auto"/>
            <w:noWrap/>
          </w:tcPr>
          <w:p w14:paraId="3F91E2BC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1088</w:t>
            </w:r>
          </w:p>
        </w:tc>
        <w:tc>
          <w:tcPr>
            <w:tcW w:w="548" w:type="dxa"/>
            <w:shd w:val="clear" w:color="auto" w:fill="auto"/>
            <w:noWrap/>
          </w:tcPr>
          <w:p w14:paraId="5AB4174B" w14:textId="42553385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038</w:t>
            </w:r>
          </w:p>
        </w:tc>
        <w:tc>
          <w:tcPr>
            <w:tcW w:w="548" w:type="dxa"/>
            <w:shd w:val="clear" w:color="auto" w:fill="auto"/>
            <w:noWrap/>
          </w:tcPr>
          <w:p w14:paraId="49EE7FA6" w14:textId="5C3D42F1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429</w:t>
            </w:r>
          </w:p>
        </w:tc>
        <w:tc>
          <w:tcPr>
            <w:tcW w:w="548" w:type="dxa"/>
            <w:shd w:val="clear" w:color="auto" w:fill="auto"/>
            <w:noWrap/>
          </w:tcPr>
          <w:p w14:paraId="5DA3D041" w14:textId="509370E9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70793C5B" w14:textId="28D4A7CA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049</w:t>
            </w:r>
          </w:p>
        </w:tc>
        <w:tc>
          <w:tcPr>
            <w:tcW w:w="548" w:type="dxa"/>
            <w:shd w:val="clear" w:color="auto" w:fill="auto"/>
            <w:noWrap/>
          </w:tcPr>
          <w:p w14:paraId="760D5ABA" w14:textId="047122DA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231</w:t>
            </w:r>
          </w:p>
        </w:tc>
        <w:tc>
          <w:tcPr>
            <w:tcW w:w="682" w:type="dxa"/>
            <w:shd w:val="clear" w:color="auto" w:fill="auto"/>
            <w:noWrap/>
          </w:tcPr>
          <w:p w14:paraId="795E9285" w14:textId="4B392AC1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3C27E962" w14:textId="3D6EA21E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6231322F" w14:textId="584E331C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995720" w:rsidRPr="00134962" w14:paraId="74B27F12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657615F2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PTF14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7E34C066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PSD+DEPTH+CACO3+PH_H2O</w:t>
            </w:r>
          </w:p>
        </w:tc>
        <w:tc>
          <w:tcPr>
            <w:tcW w:w="548" w:type="dxa"/>
            <w:shd w:val="clear" w:color="auto" w:fill="auto"/>
            <w:noWrap/>
          </w:tcPr>
          <w:p w14:paraId="48C600F1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1230</w:t>
            </w:r>
          </w:p>
        </w:tc>
        <w:tc>
          <w:tcPr>
            <w:tcW w:w="548" w:type="dxa"/>
            <w:shd w:val="clear" w:color="auto" w:fill="auto"/>
            <w:noWrap/>
          </w:tcPr>
          <w:p w14:paraId="6F1EE900" w14:textId="19216908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041</w:t>
            </w:r>
          </w:p>
        </w:tc>
        <w:tc>
          <w:tcPr>
            <w:tcW w:w="548" w:type="dxa"/>
            <w:shd w:val="clear" w:color="auto" w:fill="auto"/>
            <w:noWrap/>
          </w:tcPr>
          <w:p w14:paraId="0FDDA1D5" w14:textId="401682BF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376</w:t>
            </w:r>
          </w:p>
        </w:tc>
        <w:tc>
          <w:tcPr>
            <w:tcW w:w="548" w:type="dxa"/>
            <w:shd w:val="clear" w:color="auto" w:fill="auto"/>
            <w:noWrap/>
          </w:tcPr>
          <w:p w14:paraId="44963388" w14:textId="4196F89D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5143C95D" w14:textId="0DC874FF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047</w:t>
            </w:r>
          </w:p>
        </w:tc>
        <w:tc>
          <w:tcPr>
            <w:tcW w:w="548" w:type="dxa"/>
            <w:shd w:val="clear" w:color="auto" w:fill="auto"/>
            <w:noWrap/>
          </w:tcPr>
          <w:p w14:paraId="3090D046" w14:textId="693ECA1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263</w:t>
            </w:r>
          </w:p>
        </w:tc>
        <w:tc>
          <w:tcPr>
            <w:tcW w:w="682" w:type="dxa"/>
            <w:shd w:val="clear" w:color="auto" w:fill="auto"/>
            <w:noWrap/>
          </w:tcPr>
          <w:p w14:paraId="3E92DEF4" w14:textId="443B4770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23800218" w14:textId="659C724E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00DD2931" w14:textId="3DD9FAD8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995720" w:rsidRPr="00134962" w14:paraId="29416FF3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7EC1C4BB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PTF15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6AA5290D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PSD+DEPTH+CACO3+CEC</w:t>
            </w:r>
          </w:p>
        </w:tc>
        <w:tc>
          <w:tcPr>
            <w:tcW w:w="548" w:type="dxa"/>
            <w:shd w:val="clear" w:color="auto" w:fill="auto"/>
            <w:noWrap/>
          </w:tcPr>
          <w:p w14:paraId="5D24BFF2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791</w:t>
            </w:r>
          </w:p>
        </w:tc>
        <w:tc>
          <w:tcPr>
            <w:tcW w:w="548" w:type="dxa"/>
            <w:shd w:val="clear" w:color="auto" w:fill="auto"/>
            <w:noWrap/>
          </w:tcPr>
          <w:p w14:paraId="65E49A27" w14:textId="1245BCD8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041</w:t>
            </w:r>
          </w:p>
        </w:tc>
        <w:tc>
          <w:tcPr>
            <w:tcW w:w="548" w:type="dxa"/>
            <w:shd w:val="clear" w:color="auto" w:fill="auto"/>
            <w:noWrap/>
          </w:tcPr>
          <w:p w14:paraId="0DFAB1F2" w14:textId="434402DB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366</w:t>
            </w:r>
          </w:p>
        </w:tc>
        <w:tc>
          <w:tcPr>
            <w:tcW w:w="548" w:type="dxa"/>
            <w:shd w:val="clear" w:color="auto" w:fill="auto"/>
            <w:noWrap/>
          </w:tcPr>
          <w:p w14:paraId="65895A58" w14:textId="59FB3E68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615BBC1B" w14:textId="4345CAA3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049</w:t>
            </w:r>
          </w:p>
        </w:tc>
        <w:tc>
          <w:tcPr>
            <w:tcW w:w="548" w:type="dxa"/>
            <w:shd w:val="clear" w:color="auto" w:fill="auto"/>
            <w:noWrap/>
          </w:tcPr>
          <w:p w14:paraId="174C455B" w14:textId="0C200622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214</w:t>
            </w:r>
          </w:p>
        </w:tc>
        <w:tc>
          <w:tcPr>
            <w:tcW w:w="682" w:type="dxa"/>
            <w:shd w:val="clear" w:color="auto" w:fill="auto"/>
            <w:noWrap/>
          </w:tcPr>
          <w:p w14:paraId="640D7CF6" w14:textId="281ABA69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747FDF74" w14:textId="54D10AAD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68AC492B" w14:textId="72936204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995720" w:rsidRPr="00134962" w14:paraId="3EC3EF77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4E7093F8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PTF16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4FE97100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PSD+DEPTH+PH_H2O+CEC</w:t>
            </w:r>
          </w:p>
        </w:tc>
        <w:tc>
          <w:tcPr>
            <w:tcW w:w="548" w:type="dxa"/>
            <w:shd w:val="clear" w:color="auto" w:fill="auto"/>
            <w:noWrap/>
          </w:tcPr>
          <w:p w14:paraId="49A0FA05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739</w:t>
            </w:r>
          </w:p>
        </w:tc>
        <w:tc>
          <w:tcPr>
            <w:tcW w:w="548" w:type="dxa"/>
            <w:shd w:val="clear" w:color="auto" w:fill="auto"/>
            <w:noWrap/>
          </w:tcPr>
          <w:p w14:paraId="3FA476AC" w14:textId="3BA245CC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042</w:t>
            </w:r>
          </w:p>
        </w:tc>
        <w:tc>
          <w:tcPr>
            <w:tcW w:w="548" w:type="dxa"/>
            <w:shd w:val="clear" w:color="auto" w:fill="auto"/>
            <w:noWrap/>
          </w:tcPr>
          <w:p w14:paraId="23696AB2" w14:textId="03668828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321</w:t>
            </w:r>
          </w:p>
        </w:tc>
        <w:tc>
          <w:tcPr>
            <w:tcW w:w="548" w:type="dxa"/>
            <w:shd w:val="clear" w:color="auto" w:fill="auto"/>
            <w:noWrap/>
          </w:tcPr>
          <w:p w14:paraId="1E2EE9B6" w14:textId="167A72B5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08C8A3B1" w14:textId="0BA881DC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048</w:t>
            </w:r>
          </w:p>
        </w:tc>
        <w:tc>
          <w:tcPr>
            <w:tcW w:w="548" w:type="dxa"/>
            <w:shd w:val="clear" w:color="auto" w:fill="auto"/>
            <w:noWrap/>
          </w:tcPr>
          <w:p w14:paraId="143C7619" w14:textId="12710245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237</w:t>
            </w:r>
          </w:p>
        </w:tc>
        <w:tc>
          <w:tcPr>
            <w:tcW w:w="682" w:type="dxa"/>
            <w:shd w:val="clear" w:color="auto" w:fill="auto"/>
            <w:noWrap/>
          </w:tcPr>
          <w:p w14:paraId="6E8B6AC8" w14:textId="2C43B6CC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758C625B" w14:textId="2062C4DD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25A625E3" w14:textId="08272070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995720" w:rsidRPr="00134962" w14:paraId="407792B3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7DC670AF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PTF17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40DDDC37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PSD+DEPTH+OC+BD+CACO3</w:t>
            </w:r>
          </w:p>
        </w:tc>
        <w:tc>
          <w:tcPr>
            <w:tcW w:w="548" w:type="dxa"/>
            <w:shd w:val="clear" w:color="auto" w:fill="auto"/>
            <w:noWrap/>
          </w:tcPr>
          <w:p w14:paraId="1A560086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1334</w:t>
            </w:r>
          </w:p>
        </w:tc>
        <w:tc>
          <w:tcPr>
            <w:tcW w:w="548" w:type="dxa"/>
            <w:shd w:val="clear" w:color="auto" w:fill="auto"/>
            <w:noWrap/>
          </w:tcPr>
          <w:p w14:paraId="705EE6A6" w14:textId="4556387D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039</w:t>
            </w:r>
          </w:p>
        </w:tc>
        <w:tc>
          <w:tcPr>
            <w:tcW w:w="548" w:type="dxa"/>
            <w:shd w:val="clear" w:color="auto" w:fill="auto"/>
            <w:noWrap/>
          </w:tcPr>
          <w:p w14:paraId="03C36392" w14:textId="035EBCF4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399</w:t>
            </w:r>
          </w:p>
        </w:tc>
        <w:tc>
          <w:tcPr>
            <w:tcW w:w="548" w:type="dxa"/>
            <w:shd w:val="clear" w:color="auto" w:fill="auto"/>
            <w:noWrap/>
          </w:tcPr>
          <w:p w14:paraId="79CF95DA" w14:textId="7C4990CF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2BB4C6C8" w14:textId="28C36379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048</w:t>
            </w:r>
          </w:p>
        </w:tc>
        <w:tc>
          <w:tcPr>
            <w:tcW w:w="548" w:type="dxa"/>
            <w:shd w:val="clear" w:color="auto" w:fill="auto"/>
            <w:noWrap/>
          </w:tcPr>
          <w:p w14:paraId="513AA06D" w14:textId="2C22F9CF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262</w:t>
            </w:r>
          </w:p>
        </w:tc>
        <w:tc>
          <w:tcPr>
            <w:tcW w:w="682" w:type="dxa"/>
            <w:shd w:val="clear" w:color="auto" w:fill="auto"/>
            <w:noWrap/>
          </w:tcPr>
          <w:p w14:paraId="51295129" w14:textId="7078ADF4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391B6A63" w14:textId="75493897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6BCD1F4B" w14:textId="150CF743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PTF03</w:t>
            </w:r>
          </w:p>
        </w:tc>
      </w:tr>
      <w:tr w:rsidR="00995720" w:rsidRPr="00134962" w14:paraId="4CD57D9D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4643A269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iCs/>
                <w:color w:val="000000"/>
                <w:sz w:val="18"/>
                <w:szCs w:val="18"/>
                <w:lang w:eastAsia="hu-HU"/>
              </w:rPr>
              <w:t>PTF18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2BBA77A1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iCs/>
                <w:color w:val="000000"/>
                <w:sz w:val="18"/>
                <w:szCs w:val="18"/>
                <w:lang w:eastAsia="hu-HU"/>
              </w:rPr>
              <w:t>PSD+DEPTH+OC+BD+PH_H2O</w:t>
            </w:r>
          </w:p>
        </w:tc>
        <w:tc>
          <w:tcPr>
            <w:tcW w:w="548" w:type="dxa"/>
            <w:shd w:val="clear" w:color="auto" w:fill="auto"/>
            <w:noWrap/>
          </w:tcPr>
          <w:p w14:paraId="2B8C1B07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1072</w:t>
            </w:r>
          </w:p>
        </w:tc>
        <w:tc>
          <w:tcPr>
            <w:tcW w:w="548" w:type="dxa"/>
            <w:shd w:val="clear" w:color="auto" w:fill="auto"/>
            <w:noWrap/>
          </w:tcPr>
          <w:p w14:paraId="38F5B695" w14:textId="3D461699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040</w:t>
            </w:r>
          </w:p>
        </w:tc>
        <w:tc>
          <w:tcPr>
            <w:tcW w:w="548" w:type="dxa"/>
            <w:shd w:val="clear" w:color="auto" w:fill="auto"/>
            <w:noWrap/>
          </w:tcPr>
          <w:p w14:paraId="456A4034" w14:textId="0B478DC5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393</w:t>
            </w:r>
          </w:p>
        </w:tc>
        <w:tc>
          <w:tcPr>
            <w:tcW w:w="548" w:type="dxa"/>
            <w:shd w:val="clear" w:color="auto" w:fill="auto"/>
            <w:noWrap/>
          </w:tcPr>
          <w:p w14:paraId="182DEF13" w14:textId="576BA7DB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353959C2" w14:textId="224C7D33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047</w:t>
            </w:r>
          </w:p>
        </w:tc>
        <w:tc>
          <w:tcPr>
            <w:tcW w:w="548" w:type="dxa"/>
            <w:shd w:val="clear" w:color="auto" w:fill="auto"/>
            <w:noWrap/>
          </w:tcPr>
          <w:p w14:paraId="7435479B" w14:textId="23D766FF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293</w:t>
            </w:r>
          </w:p>
        </w:tc>
        <w:tc>
          <w:tcPr>
            <w:tcW w:w="682" w:type="dxa"/>
            <w:shd w:val="clear" w:color="auto" w:fill="auto"/>
            <w:noWrap/>
          </w:tcPr>
          <w:p w14:paraId="3B09073C" w14:textId="4D69BEDC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6467616F" w14:textId="52D96914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6D11DAF4" w14:textId="79A10B83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PTF03</w:t>
            </w:r>
          </w:p>
        </w:tc>
      </w:tr>
      <w:tr w:rsidR="00995720" w:rsidRPr="00134962" w14:paraId="587A8FF4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3540D4BD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PTF19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132E354C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PSD+DEPTH+OC+BD+CEC</w:t>
            </w:r>
          </w:p>
        </w:tc>
        <w:tc>
          <w:tcPr>
            <w:tcW w:w="548" w:type="dxa"/>
            <w:shd w:val="clear" w:color="auto" w:fill="auto"/>
            <w:noWrap/>
          </w:tcPr>
          <w:p w14:paraId="6EBF67E4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995</w:t>
            </w:r>
          </w:p>
        </w:tc>
        <w:tc>
          <w:tcPr>
            <w:tcW w:w="548" w:type="dxa"/>
            <w:shd w:val="clear" w:color="auto" w:fill="auto"/>
            <w:noWrap/>
          </w:tcPr>
          <w:p w14:paraId="40019A60" w14:textId="5409108C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038</w:t>
            </w:r>
          </w:p>
        </w:tc>
        <w:tc>
          <w:tcPr>
            <w:tcW w:w="548" w:type="dxa"/>
            <w:shd w:val="clear" w:color="auto" w:fill="auto"/>
            <w:noWrap/>
          </w:tcPr>
          <w:p w14:paraId="188C3B28" w14:textId="16560A08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432</w:t>
            </w:r>
          </w:p>
        </w:tc>
        <w:tc>
          <w:tcPr>
            <w:tcW w:w="548" w:type="dxa"/>
            <w:shd w:val="clear" w:color="auto" w:fill="auto"/>
            <w:noWrap/>
          </w:tcPr>
          <w:p w14:paraId="56C61EAF" w14:textId="784DFF94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0993FF69" w14:textId="066F4FEE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049</w:t>
            </w:r>
          </w:p>
        </w:tc>
        <w:tc>
          <w:tcPr>
            <w:tcW w:w="548" w:type="dxa"/>
            <w:shd w:val="clear" w:color="auto" w:fill="auto"/>
            <w:noWrap/>
          </w:tcPr>
          <w:p w14:paraId="0DBA1ED6" w14:textId="54EC9CFF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223</w:t>
            </w:r>
          </w:p>
        </w:tc>
        <w:tc>
          <w:tcPr>
            <w:tcW w:w="682" w:type="dxa"/>
            <w:shd w:val="clear" w:color="auto" w:fill="auto"/>
            <w:noWrap/>
          </w:tcPr>
          <w:p w14:paraId="383DBA5B" w14:textId="61BF956B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3322FAE5" w14:textId="7F773E4A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5FFFE1C1" w14:textId="1C9DA0AF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PTF03</w:t>
            </w:r>
          </w:p>
        </w:tc>
      </w:tr>
      <w:tr w:rsidR="00995720" w:rsidRPr="00134962" w14:paraId="702743E8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70F16306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PTF20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7770BFC8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PSD+DEPTH+OC+CACO3+PH_H2O</w:t>
            </w:r>
          </w:p>
        </w:tc>
        <w:tc>
          <w:tcPr>
            <w:tcW w:w="548" w:type="dxa"/>
            <w:shd w:val="clear" w:color="auto" w:fill="auto"/>
            <w:noWrap/>
          </w:tcPr>
          <w:p w14:paraId="3B7A5D5C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1059</w:t>
            </w:r>
          </w:p>
        </w:tc>
        <w:tc>
          <w:tcPr>
            <w:tcW w:w="548" w:type="dxa"/>
            <w:shd w:val="clear" w:color="auto" w:fill="auto"/>
            <w:noWrap/>
          </w:tcPr>
          <w:p w14:paraId="605C5615" w14:textId="5476C98A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042</w:t>
            </w:r>
          </w:p>
        </w:tc>
        <w:tc>
          <w:tcPr>
            <w:tcW w:w="548" w:type="dxa"/>
            <w:shd w:val="clear" w:color="auto" w:fill="auto"/>
            <w:noWrap/>
          </w:tcPr>
          <w:p w14:paraId="515F3E4B" w14:textId="6D1E269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362</w:t>
            </w:r>
          </w:p>
        </w:tc>
        <w:tc>
          <w:tcPr>
            <w:tcW w:w="548" w:type="dxa"/>
            <w:shd w:val="clear" w:color="auto" w:fill="auto"/>
            <w:noWrap/>
          </w:tcPr>
          <w:p w14:paraId="4DE594D8" w14:textId="795300D8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7B8BF4E3" w14:textId="06648972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047</w:t>
            </w:r>
          </w:p>
        </w:tc>
        <w:tc>
          <w:tcPr>
            <w:tcW w:w="548" w:type="dxa"/>
            <w:shd w:val="clear" w:color="auto" w:fill="auto"/>
            <w:noWrap/>
          </w:tcPr>
          <w:p w14:paraId="433EA12D" w14:textId="56634E63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289</w:t>
            </w:r>
          </w:p>
        </w:tc>
        <w:tc>
          <w:tcPr>
            <w:tcW w:w="682" w:type="dxa"/>
            <w:shd w:val="clear" w:color="auto" w:fill="auto"/>
            <w:noWrap/>
          </w:tcPr>
          <w:p w14:paraId="54BA06CD" w14:textId="1ACA2157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7FA3BCF0" w14:textId="15B1F0A8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4794348E" w14:textId="666A19A5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995720" w:rsidRPr="00134962" w14:paraId="2C053109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2D650E4C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PTF21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18E24C8F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PSD+DEPTH+OC+CACO3+CEC</w:t>
            </w:r>
          </w:p>
        </w:tc>
        <w:tc>
          <w:tcPr>
            <w:tcW w:w="548" w:type="dxa"/>
            <w:shd w:val="clear" w:color="auto" w:fill="auto"/>
            <w:noWrap/>
          </w:tcPr>
          <w:p w14:paraId="3C9FC059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707</w:t>
            </w:r>
          </w:p>
        </w:tc>
        <w:tc>
          <w:tcPr>
            <w:tcW w:w="548" w:type="dxa"/>
            <w:shd w:val="clear" w:color="auto" w:fill="auto"/>
            <w:noWrap/>
          </w:tcPr>
          <w:p w14:paraId="57A2EB3A" w14:textId="67385C34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041</w:t>
            </w:r>
          </w:p>
        </w:tc>
        <w:tc>
          <w:tcPr>
            <w:tcW w:w="548" w:type="dxa"/>
            <w:shd w:val="clear" w:color="auto" w:fill="auto"/>
            <w:noWrap/>
          </w:tcPr>
          <w:p w14:paraId="2026E232" w14:textId="508820F0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358</w:t>
            </w:r>
          </w:p>
        </w:tc>
        <w:tc>
          <w:tcPr>
            <w:tcW w:w="548" w:type="dxa"/>
            <w:shd w:val="clear" w:color="auto" w:fill="auto"/>
            <w:noWrap/>
          </w:tcPr>
          <w:p w14:paraId="0EC04EA4" w14:textId="3CDDFF8B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02959F15" w14:textId="549333C0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049</w:t>
            </w:r>
          </w:p>
        </w:tc>
        <w:tc>
          <w:tcPr>
            <w:tcW w:w="548" w:type="dxa"/>
            <w:shd w:val="clear" w:color="auto" w:fill="auto"/>
            <w:noWrap/>
          </w:tcPr>
          <w:p w14:paraId="41049044" w14:textId="48893B5B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229</w:t>
            </w:r>
          </w:p>
        </w:tc>
        <w:tc>
          <w:tcPr>
            <w:tcW w:w="682" w:type="dxa"/>
            <w:shd w:val="clear" w:color="auto" w:fill="auto"/>
            <w:noWrap/>
          </w:tcPr>
          <w:p w14:paraId="671F5DEA" w14:textId="2C3A133E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3962C95A" w14:textId="78A956E0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1DD35864" w14:textId="1376BA00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995720" w:rsidRPr="00134962" w14:paraId="522452BE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5E36E4C2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PTF22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7AF2D30B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PSD+DEPTH+OC+PH_H2O+CEC</w:t>
            </w:r>
          </w:p>
        </w:tc>
        <w:tc>
          <w:tcPr>
            <w:tcW w:w="548" w:type="dxa"/>
            <w:shd w:val="clear" w:color="auto" w:fill="auto"/>
            <w:noWrap/>
          </w:tcPr>
          <w:p w14:paraId="509754C4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660</w:t>
            </w:r>
          </w:p>
        </w:tc>
        <w:tc>
          <w:tcPr>
            <w:tcW w:w="548" w:type="dxa"/>
            <w:shd w:val="clear" w:color="auto" w:fill="auto"/>
            <w:noWrap/>
          </w:tcPr>
          <w:p w14:paraId="589BC223" w14:textId="29BE7CA9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041</w:t>
            </w:r>
          </w:p>
        </w:tc>
        <w:tc>
          <w:tcPr>
            <w:tcW w:w="548" w:type="dxa"/>
            <w:shd w:val="clear" w:color="auto" w:fill="auto"/>
            <w:noWrap/>
          </w:tcPr>
          <w:p w14:paraId="6A7397DF" w14:textId="0E84070F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339</w:t>
            </w:r>
          </w:p>
        </w:tc>
        <w:tc>
          <w:tcPr>
            <w:tcW w:w="548" w:type="dxa"/>
            <w:shd w:val="clear" w:color="auto" w:fill="auto"/>
            <w:noWrap/>
          </w:tcPr>
          <w:p w14:paraId="6F963A13" w14:textId="667DD304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713ED29A" w14:textId="4027F5B8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048</w:t>
            </w:r>
          </w:p>
        </w:tc>
        <w:tc>
          <w:tcPr>
            <w:tcW w:w="548" w:type="dxa"/>
            <w:shd w:val="clear" w:color="auto" w:fill="auto"/>
            <w:noWrap/>
          </w:tcPr>
          <w:p w14:paraId="122246C6" w14:textId="2010C76D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253</w:t>
            </w:r>
          </w:p>
        </w:tc>
        <w:tc>
          <w:tcPr>
            <w:tcW w:w="682" w:type="dxa"/>
            <w:shd w:val="clear" w:color="auto" w:fill="auto"/>
            <w:noWrap/>
          </w:tcPr>
          <w:p w14:paraId="4801D1E7" w14:textId="029C3AC5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08DE58B2" w14:textId="491318FC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54FD6CF8" w14:textId="7CB25874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995720" w:rsidRPr="00134962" w14:paraId="261C81F7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56872CAC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PTF23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1AC9A0AC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PSD+DEPTH+BD+CACO3+PH_H2O</w:t>
            </w:r>
          </w:p>
        </w:tc>
        <w:tc>
          <w:tcPr>
            <w:tcW w:w="548" w:type="dxa"/>
            <w:shd w:val="clear" w:color="auto" w:fill="auto"/>
            <w:noWrap/>
          </w:tcPr>
          <w:p w14:paraId="4425A653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1221</w:t>
            </w:r>
          </w:p>
        </w:tc>
        <w:tc>
          <w:tcPr>
            <w:tcW w:w="548" w:type="dxa"/>
            <w:shd w:val="clear" w:color="auto" w:fill="auto"/>
            <w:noWrap/>
          </w:tcPr>
          <w:p w14:paraId="736A8EB3" w14:textId="4E39E0DD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039</w:t>
            </w:r>
          </w:p>
        </w:tc>
        <w:tc>
          <w:tcPr>
            <w:tcW w:w="548" w:type="dxa"/>
            <w:shd w:val="clear" w:color="auto" w:fill="auto"/>
            <w:noWrap/>
          </w:tcPr>
          <w:p w14:paraId="59F14CFB" w14:textId="16DAED78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442</w:t>
            </w:r>
          </w:p>
        </w:tc>
        <w:tc>
          <w:tcPr>
            <w:tcW w:w="548" w:type="dxa"/>
            <w:shd w:val="clear" w:color="auto" w:fill="auto"/>
            <w:noWrap/>
          </w:tcPr>
          <w:p w14:paraId="19231F04" w14:textId="394DD908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73698A28" w14:textId="687C72AD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047</w:t>
            </w:r>
          </w:p>
        </w:tc>
        <w:tc>
          <w:tcPr>
            <w:tcW w:w="548" w:type="dxa"/>
            <w:shd w:val="clear" w:color="auto" w:fill="auto"/>
            <w:noWrap/>
          </w:tcPr>
          <w:p w14:paraId="32E61918" w14:textId="339189D1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267</w:t>
            </w:r>
          </w:p>
        </w:tc>
        <w:tc>
          <w:tcPr>
            <w:tcW w:w="682" w:type="dxa"/>
            <w:shd w:val="clear" w:color="auto" w:fill="auto"/>
            <w:noWrap/>
          </w:tcPr>
          <w:p w14:paraId="405D6B3C" w14:textId="68D7E557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5AE7BB81" w14:textId="2432F6B8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0711347C" w14:textId="522FC18A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995720" w:rsidRPr="00134962" w14:paraId="545200E3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2EB2ADC2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PTF24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17C0BAD4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PSD+DEPTH+BD+CACO3+CEC</w:t>
            </w:r>
          </w:p>
        </w:tc>
        <w:tc>
          <w:tcPr>
            <w:tcW w:w="548" w:type="dxa"/>
            <w:shd w:val="clear" w:color="auto" w:fill="auto"/>
            <w:noWrap/>
          </w:tcPr>
          <w:p w14:paraId="57CC1834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788</w:t>
            </w:r>
          </w:p>
        </w:tc>
        <w:tc>
          <w:tcPr>
            <w:tcW w:w="548" w:type="dxa"/>
            <w:shd w:val="clear" w:color="auto" w:fill="auto"/>
            <w:noWrap/>
          </w:tcPr>
          <w:p w14:paraId="4BC95DC7" w14:textId="2A895459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039</w:t>
            </w:r>
          </w:p>
        </w:tc>
        <w:tc>
          <w:tcPr>
            <w:tcW w:w="548" w:type="dxa"/>
            <w:shd w:val="clear" w:color="auto" w:fill="auto"/>
            <w:noWrap/>
          </w:tcPr>
          <w:p w14:paraId="071F81CC" w14:textId="4A125EBA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405</w:t>
            </w:r>
          </w:p>
        </w:tc>
        <w:tc>
          <w:tcPr>
            <w:tcW w:w="548" w:type="dxa"/>
            <w:shd w:val="clear" w:color="auto" w:fill="auto"/>
            <w:noWrap/>
          </w:tcPr>
          <w:p w14:paraId="5EC3352A" w14:textId="6021736F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01DB8618" w14:textId="5F2C856F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047</w:t>
            </w:r>
          </w:p>
        </w:tc>
        <w:tc>
          <w:tcPr>
            <w:tcW w:w="548" w:type="dxa"/>
            <w:shd w:val="clear" w:color="auto" w:fill="auto"/>
            <w:noWrap/>
          </w:tcPr>
          <w:p w14:paraId="5DB40788" w14:textId="2B6A327F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269</w:t>
            </w:r>
          </w:p>
        </w:tc>
        <w:tc>
          <w:tcPr>
            <w:tcW w:w="682" w:type="dxa"/>
            <w:shd w:val="clear" w:color="auto" w:fill="auto"/>
            <w:noWrap/>
          </w:tcPr>
          <w:p w14:paraId="5E91CAD1" w14:textId="5CE7BE48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1A1E9FAD" w14:textId="7753B047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23E06AF8" w14:textId="609E8D8D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995720" w:rsidRPr="00134962" w14:paraId="12633E1E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68F8F8FA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PTF25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327479F8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PSD+DEPTH+BD+PH_H2O+CEC</w:t>
            </w:r>
          </w:p>
        </w:tc>
        <w:tc>
          <w:tcPr>
            <w:tcW w:w="548" w:type="dxa"/>
            <w:shd w:val="clear" w:color="auto" w:fill="auto"/>
            <w:noWrap/>
          </w:tcPr>
          <w:p w14:paraId="3977EF31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736</w:t>
            </w:r>
          </w:p>
        </w:tc>
        <w:tc>
          <w:tcPr>
            <w:tcW w:w="548" w:type="dxa"/>
            <w:shd w:val="clear" w:color="auto" w:fill="auto"/>
            <w:noWrap/>
          </w:tcPr>
          <w:p w14:paraId="49200B4F" w14:textId="79E8E4FA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039</w:t>
            </w:r>
          </w:p>
        </w:tc>
        <w:tc>
          <w:tcPr>
            <w:tcW w:w="548" w:type="dxa"/>
            <w:shd w:val="clear" w:color="auto" w:fill="auto"/>
            <w:noWrap/>
          </w:tcPr>
          <w:p w14:paraId="6D5EADBD" w14:textId="3B3F5954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402</w:t>
            </w:r>
          </w:p>
        </w:tc>
        <w:tc>
          <w:tcPr>
            <w:tcW w:w="548" w:type="dxa"/>
            <w:shd w:val="clear" w:color="auto" w:fill="auto"/>
            <w:noWrap/>
          </w:tcPr>
          <w:p w14:paraId="643C15E8" w14:textId="4E8F319A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702154FF" w14:textId="68F4568A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046</w:t>
            </w:r>
          </w:p>
        </w:tc>
        <w:tc>
          <w:tcPr>
            <w:tcW w:w="548" w:type="dxa"/>
            <w:shd w:val="clear" w:color="auto" w:fill="auto"/>
            <w:noWrap/>
          </w:tcPr>
          <w:p w14:paraId="49C6B42C" w14:textId="6B3A7404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307</w:t>
            </w:r>
          </w:p>
        </w:tc>
        <w:tc>
          <w:tcPr>
            <w:tcW w:w="682" w:type="dxa"/>
            <w:shd w:val="clear" w:color="auto" w:fill="auto"/>
            <w:noWrap/>
          </w:tcPr>
          <w:p w14:paraId="66FAC76F" w14:textId="423DB5E7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3DC1EA28" w14:textId="5EB5D008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5340CB89" w14:textId="7FFAB159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995720" w:rsidRPr="00134962" w14:paraId="20693893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0452AF63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PTF26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731F1C10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PSD+DEPTH+CACO3+PH_H2O+CEC</w:t>
            </w:r>
          </w:p>
        </w:tc>
        <w:tc>
          <w:tcPr>
            <w:tcW w:w="548" w:type="dxa"/>
            <w:shd w:val="clear" w:color="auto" w:fill="auto"/>
            <w:noWrap/>
          </w:tcPr>
          <w:p w14:paraId="0B848D5F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732</w:t>
            </w:r>
          </w:p>
        </w:tc>
        <w:tc>
          <w:tcPr>
            <w:tcW w:w="548" w:type="dxa"/>
            <w:shd w:val="clear" w:color="auto" w:fill="auto"/>
            <w:noWrap/>
          </w:tcPr>
          <w:p w14:paraId="77303D37" w14:textId="55D7900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040</w:t>
            </w:r>
          </w:p>
        </w:tc>
        <w:tc>
          <w:tcPr>
            <w:tcW w:w="548" w:type="dxa"/>
            <w:shd w:val="clear" w:color="auto" w:fill="auto"/>
            <w:noWrap/>
          </w:tcPr>
          <w:p w14:paraId="10A960AB" w14:textId="7ACDBFEB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405</w:t>
            </w:r>
          </w:p>
        </w:tc>
        <w:tc>
          <w:tcPr>
            <w:tcW w:w="548" w:type="dxa"/>
            <w:shd w:val="clear" w:color="auto" w:fill="auto"/>
            <w:noWrap/>
          </w:tcPr>
          <w:p w14:paraId="4CEE32FF" w14:textId="4150FF12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69274749" w14:textId="73A44A7F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048</w:t>
            </w:r>
          </w:p>
        </w:tc>
        <w:tc>
          <w:tcPr>
            <w:tcW w:w="548" w:type="dxa"/>
            <w:shd w:val="clear" w:color="auto" w:fill="auto"/>
            <w:noWrap/>
          </w:tcPr>
          <w:p w14:paraId="22E6B5E1" w14:textId="0413F75A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254</w:t>
            </w:r>
          </w:p>
        </w:tc>
        <w:tc>
          <w:tcPr>
            <w:tcW w:w="682" w:type="dxa"/>
            <w:shd w:val="clear" w:color="auto" w:fill="auto"/>
            <w:noWrap/>
          </w:tcPr>
          <w:p w14:paraId="07DC43F8" w14:textId="20887A49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282842A8" w14:textId="50F18AF6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2B91FE66" w14:textId="5D6CE3FF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995720" w:rsidRPr="00134962" w14:paraId="1C1D0991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7FAC2143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PTF27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0984FA95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PSD+DEPTH+OC+BD+CACO3+PH_H2O</w:t>
            </w:r>
          </w:p>
        </w:tc>
        <w:tc>
          <w:tcPr>
            <w:tcW w:w="548" w:type="dxa"/>
            <w:shd w:val="clear" w:color="auto" w:fill="auto"/>
            <w:noWrap/>
          </w:tcPr>
          <w:p w14:paraId="4D8DE7B1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1057</w:t>
            </w:r>
          </w:p>
        </w:tc>
        <w:tc>
          <w:tcPr>
            <w:tcW w:w="548" w:type="dxa"/>
            <w:shd w:val="clear" w:color="auto" w:fill="auto"/>
            <w:noWrap/>
          </w:tcPr>
          <w:p w14:paraId="57FE48AB" w14:textId="127C601C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040</w:t>
            </w:r>
          </w:p>
        </w:tc>
        <w:tc>
          <w:tcPr>
            <w:tcW w:w="548" w:type="dxa"/>
            <w:shd w:val="clear" w:color="auto" w:fill="auto"/>
            <w:noWrap/>
          </w:tcPr>
          <w:p w14:paraId="51369A04" w14:textId="6BCD087A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415</w:t>
            </w:r>
          </w:p>
        </w:tc>
        <w:tc>
          <w:tcPr>
            <w:tcW w:w="548" w:type="dxa"/>
            <w:shd w:val="clear" w:color="auto" w:fill="auto"/>
            <w:noWrap/>
          </w:tcPr>
          <w:p w14:paraId="36BF79C0" w14:textId="1447AF35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6AAE7C9C" w14:textId="12AD120D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046</w:t>
            </w:r>
          </w:p>
        </w:tc>
        <w:tc>
          <w:tcPr>
            <w:tcW w:w="548" w:type="dxa"/>
            <w:shd w:val="clear" w:color="auto" w:fill="auto"/>
            <w:noWrap/>
          </w:tcPr>
          <w:p w14:paraId="42EF5FE9" w14:textId="7B8DF6CE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312</w:t>
            </w:r>
          </w:p>
        </w:tc>
        <w:tc>
          <w:tcPr>
            <w:tcW w:w="682" w:type="dxa"/>
            <w:shd w:val="clear" w:color="auto" w:fill="auto"/>
            <w:noWrap/>
          </w:tcPr>
          <w:p w14:paraId="743F556B" w14:textId="484EE825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3CBCD9AA" w14:textId="109AFED6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33F728E6" w14:textId="252F1B1B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PTF03</w:t>
            </w:r>
          </w:p>
        </w:tc>
      </w:tr>
      <w:tr w:rsidR="00995720" w:rsidRPr="00134962" w14:paraId="32011F99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2104CF67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PTF28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50956015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PSD+DEPTH+OC+BD+CACO3+CEC</w:t>
            </w:r>
          </w:p>
        </w:tc>
        <w:tc>
          <w:tcPr>
            <w:tcW w:w="548" w:type="dxa"/>
            <w:shd w:val="clear" w:color="auto" w:fill="auto"/>
            <w:noWrap/>
          </w:tcPr>
          <w:p w14:paraId="0D93F247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705</w:t>
            </w:r>
          </w:p>
        </w:tc>
        <w:tc>
          <w:tcPr>
            <w:tcW w:w="548" w:type="dxa"/>
            <w:shd w:val="clear" w:color="auto" w:fill="auto"/>
            <w:noWrap/>
          </w:tcPr>
          <w:p w14:paraId="7FC24FCD" w14:textId="595A4CB9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040</w:t>
            </w:r>
          </w:p>
        </w:tc>
        <w:tc>
          <w:tcPr>
            <w:tcW w:w="548" w:type="dxa"/>
            <w:shd w:val="clear" w:color="auto" w:fill="auto"/>
            <w:noWrap/>
          </w:tcPr>
          <w:p w14:paraId="5C7C6CA6" w14:textId="08B3221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383</w:t>
            </w:r>
          </w:p>
        </w:tc>
        <w:tc>
          <w:tcPr>
            <w:tcW w:w="548" w:type="dxa"/>
            <w:shd w:val="clear" w:color="auto" w:fill="auto"/>
            <w:noWrap/>
          </w:tcPr>
          <w:p w14:paraId="2C60FBD7" w14:textId="6BD7CE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1FAA3149" w14:textId="4842204F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047</w:t>
            </w:r>
          </w:p>
        </w:tc>
        <w:tc>
          <w:tcPr>
            <w:tcW w:w="548" w:type="dxa"/>
            <w:shd w:val="clear" w:color="auto" w:fill="auto"/>
            <w:noWrap/>
          </w:tcPr>
          <w:p w14:paraId="5F31909D" w14:textId="0BEF825C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277</w:t>
            </w:r>
          </w:p>
        </w:tc>
        <w:tc>
          <w:tcPr>
            <w:tcW w:w="682" w:type="dxa"/>
            <w:shd w:val="clear" w:color="auto" w:fill="auto"/>
            <w:noWrap/>
          </w:tcPr>
          <w:p w14:paraId="0B85C1BD" w14:textId="4B201368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256615F3" w14:textId="6B369EAE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5864DE26" w14:textId="297259A5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PTF03</w:t>
            </w:r>
          </w:p>
        </w:tc>
      </w:tr>
      <w:tr w:rsidR="00995720" w:rsidRPr="00134962" w14:paraId="053B5404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70260254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PTF29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7D3430DF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PSD+DEPTH+OC+BD+PH_H2O+CEC</w:t>
            </w:r>
          </w:p>
        </w:tc>
        <w:tc>
          <w:tcPr>
            <w:tcW w:w="548" w:type="dxa"/>
            <w:shd w:val="clear" w:color="auto" w:fill="auto"/>
            <w:noWrap/>
          </w:tcPr>
          <w:p w14:paraId="5643CBA1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658</w:t>
            </w:r>
          </w:p>
        </w:tc>
        <w:tc>
          <w:tcPr>
            <w:tcW w:w="548" w:type="dxa"/>
            <w:shd w:val="clear" w:color="auto" w:fill="auto"/>
            <w:noWrap/>
          </w:tcPr>
          <w:p w14:paraId="01E7B9A2" w14:textId="112F3363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040</w:t>
            </w:r>
          </w:p>
        </w:tc>
        <w:tc>
          <w:tcPr>
            <w:tcW w:w="548" w:type="dxa"/>
            <w:shd w:val="clear" w:color="auto" w:fill="auto"/>
            <w:noWrap/>
          </w:tcPr>
          <w:p w14:paraId="31C91CAC" w14:textId="6EA90B08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385</w:t>
            </w:r>
          </w:p>
        </w:tc>
        <w:tc>
          <w:tcPr>
            <w:tcW w:w="548" w:type="dxa"/>
            <w:shd w:val="clear" w:color="auto" w:fill="auto"/>
            <w:noWrap/>
          </w:tcPr>
          <w:p w14:paraId="0B5DBB65" w14:textId="37E070D1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25EAD20F" w14:textId="6B659ECD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046</w:t>
            </w:r>
          </w:p>
        </w:tc>
        <w:tc>
          <w:tcPr>
            <w:tcW w:w="548" w:type="dxa"/>
            <w:shd w:val="clear" w:color="auto" w:fill="auto"/>
            <w:noWrap/>
          </w:tcPr>
          <w:p w14:paraId="3C893E0D" w14:textId="307D1365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315</w:t>
            </w:r>
          </w:p>
        </w:tc>
        <w:tc>
          <w:tcPr>
            <w:tcW w:w="682" w:type="dxa"/>
            <w:shd w:val="clear" w:color="auto" w:fill="auto"/>
            <w:noWrap/>
          </w:tcPr>
          <w:p w14:paraId="781E3FD4" w14:textId="030C503E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3B839051" w14:textId="1683FE97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41444745" w14:textId="60CAAFFC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PTF03</w:t>
            </w:r>
          </w:p>
        </w:tc>
      </w:tr>
      <w:tr w:rsidR="00995720" w:rsidRPr="00134962" w14:paraId="65D3C49D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5012CDC8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iCs/>
                <w:color w:val="000000"/>
                <w:sz w:val="18"/>
                <w:szCs w:val="18"/>
                <w:lang w:eastAsia="hu-HU"/>
              </w:rPr>
              <w:t>PTF30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7C6D5190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iCs/>
                <w:color w:val="000000"/>
                <w:sz w:val="18"/>
                <w:szCs w:val="18"/>
                <w:lang w:eastAsia="hu-HU"/>
              </w:rPr>
              <w:t>PSD+DEPTH+OC+CACO3+PH_H2O+CEC</w:t>
            </w:r>
          </w:p>
        </w:tc>
        <w:tc>
          <w:tcPr>
            <w:tcW w:w="548" w:type="dxa"/>
            <w:shd w:val="clear" w:color="auto" w:fill="auto"/>
            <w:noWrap/>
          </w:tcPr>
          <w:p w14:paraId="08DEEE56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653</w:t>
            </w:r>
          </w:p>
        </w:tc>
        <w:tc>
          <w:tcPr>
            <w:tcW w:w="548" w:type="dxa"/>
            <w:shd w:val="clear" w:color="auto" w:fill="auto"/>
            <w:noWrap/>
          </w:tcPr>
          <w:p w14:paraId="6B6A17CE" w14:textId="2E25F5AA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040</w:t>
            </w:r>
          </w:p>
        </w:tc>
        <w:tc>
          <w:tcPr>
            <w:tcW w:w="548" w:type="dxa"/>
            <w:shd w:val="clear" w:color="auto" w:fill="auto"/>
            <w:noWrap/>
          </w:tcPr>
          <w:p w14:paraId="60202D60" w14:textId="306758ED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395</w:t>
            </w:r>
          </w:p>
        </w:tc>
        <w:tc>
          <w:tcPr>
            <w:tcW w:w="548" w:type="dxa"/>
            <w:shd w:val="clear" w:color="auto" w:fill="auto"/>
            <w:noWrap/>
          </w:tcPr>
          <w:p w14:paraId="4D79994F" w14:textId="29CAA806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4CFB58F2" w14:textId="1C3171F2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047</w:t>
            </w:r>
          </w:p>
        </w:tc>
        <w:tc>
          <w:tcPr>
            <w:tcW w:w="548" w:type="dxa"/>
            <w:shd w:val="clear" w:color="auto" w:fill="auto"/>
            <w:noWrap/>
          </w:tcPr>
          <w:p w14:paraId="61900F4F" w14:textId="3370AAB2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274</w:t>
            </w:r>
          </w:p>
        </w:tc>
        <w:tc>
          <w:tcPr>
            <w:tcW w:w="682" w:type="dxa"/>
            <w:shd w:val="clear" w:color="auto" w:fill="auto"/>
            <w:noWrap/>
          </w:tcPr>
          <w:p w14:paraId="6EA829E8" w14:textId="5F4E20A2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445C8BD0" w14:textId="6BEA31DC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2D6C7F02" w14:textId="1287A2BC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995720" w:rsidRPr="00134962" w14:paraId="584EAA17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082ABB04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PTF31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6A554538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  <w:lang w:eastAsia="hu-HU"/>
              </w:rPr>
              <w:t>PSD+DEPTH+BD+CACO3+PH_H2O+CEC</w:t>
            </w:r>
          </w:p>
        </w:tc>
        <w:tc>
          <w:tcPr>
            <w:tcW w:w="548" w:type="dxa"/>
            <w:shd w:val="clear" w:color="auto" w:fill="auto"/>
            <w:noWrap/>
          </w:tcPr>
          <w:p w14:paraId="644D5B18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729</w:t>
            </w:r>
          </w:p>
        </w:tc>
        <w:tc>
          <w:tcPr>
            <w:tcW w:w="548" w:type="dxa"/>
            <w:shd w:val="clear" w:color="auto" w:fill="auto"/>
            <w:noWrap/>
          </w:tcPr>
          <w:p w14:paraId="06AC9B30" w14:textId="3A002503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039</w:t>
            </w:r>
          </w:p>
        </w:tc>
        <w:tc>
          <w:tcPr>
            <w:tcW w:w="548" w:type="dxa"/>
            <w:shd w:val="clear" w:color="auto" w:fill="auto"/>
            <w:noWrap/>
          </w:tcPr>
          <w:p w14:paraId="26CA3065" w14:textId="258C39C3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431</w:t>
            </w:r>
          </w:p>
        </w:tc>
        <w:tc>
          <w:tcPr>
            <w:tcW w:w="548" w:type="dxa"/>
            <w:shd w:val="clear" w:color="auto" w:fill="auto"/>
            <w:noWrap/>
          </w:tcPr>
          <w:p w14:paraId="35AF4FC2" w14:textId="3E4AE9A8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2193A0BE" w14:textId="3C8EDAD2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047</w:t>
            </w:r>
          </w:p>
        </w:tc>
        <w:tc>
          <w:tcPr>
            <w:tcW w:w="548" w:type="dxa"/>
            <w:shd w:val="clear" w:color="auto" w:fill="auto"/>
            <w:noWrap/>
          </w:tcPr>
          <w:p w14:paraId="378A55A4" w14:textId="35730EAE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290</w:t>
            </w:r>
          </w:p>
        </w:tc>
        <w:tc>
          <w:tcPr>
            <w:tcW w:w="682" w:type="dxa"/>
            <w:shd w:val="clear" w:color="auto" w:fill="auto"/>
            <w:noWrap/>
          </w:tcPr>
          <w:p w14:paraId="51044C65" w14:textId="5E3226C0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2CF39409" w14:textId="5461484E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1782F2D7" w14:textId="331FB732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</w:tr>
      <w:tr w:rsidR="00995720" w:rsidRPr="00134962" w14:paraId="5B05DD2F" w14:textId="77777777" w:rsidTr="00995720">
        <w:trPr>
          <w:trHeight w:val="170"/>
        </w:trPr>
        <w:tc>
          <w:tcPr>
            <w:tcW w:w="684" w:type="dxa"/>
            <w:shd w:val="clear" w:color="auto" w:fill="auto"/>
            <w:noWrap/>
            <w:vAlign w:val="bottom"/>
            <w:hideMark/>
          </w:tcPr>
          <w:p w14:paraId="5CE01396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iCs/>
                <w:color w:val="000000"/>
                <w:sz w:val="18"/>
                <w:szCs w:val="18"/>
                <w:lang w:eastAsia="hu-HU"/>
              </w:rPr>
              <w:t>PTF32</w:t>
            </w:r>
          </w:p>
        </w:tc>
        <w:tc>
          <w:tcPr>
            <w:tcW w:w="4401" w:type="dxa"/>
            <w:shd w:val="clear" w:color="auto" w:fill="auto"/>
            <w:noWrap/>
            <w:vAlign w:val="bottom"/>
            <w:hideMark/>
          </w:tcPr>
          <w:p w14:paraId="1B5C5C87" w14:textId="77777777" w:rsidR="00995720" w:rsidRPr="00134962" w:rsidRDefault="00995720" w:rsidP="00995720">
            <w:pPr>
              <w:spacing w:line="240" w:lineRule="auto"/>
              <w:rPr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iCs/>
                <w:color w:val="000000"/>
                <w:sz w:val="18"/>
                <w:szCs w:val="18"/>
                <w:lang w:eastAsia="hu-HU"/>
              </w:rPr>
              <w:t>PSD+DEPTH+OC+BD+CACO3+PH_H2O+CEC</w:t>
            </w:r>
          </w:p>
        </w:tc>
        <w:tc>
          <w:tcPr>
            <w:tcW w:w="548" w:type="dxa"/>
            <w:shd w:val="clear" w:color="auto" w:fill="auto"/>
            <w:noWrap/>
            <w:hideMark/>
          </w:tcPr>
          <w:p w14:paraId="41566442" w14:textId="77777777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651</w:t>
            </w:r>
          </w:p>
        </w:tc>
        <w:tc>
          <w:tcPr>
            <w:tcW w:w="548" w:type="dxa"/>
            <w:shd w:val="clear" w:color="auto" w:fill="auto"/>
            <w:noWrap/>
            <w:hideMark/>
          </w:tcPr>
          <w:p w14:paraId="2A51212D" w14:textId="1AADD428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039</w:t>
            </w:r>
          </w:p>
        </w:tc>
        <w:tc>
          <w:tcPr>
            <w:tcW w:w="548" w:type="dxa"/>
            <w:shd w:val="clear" w:color="auto" w:fill="auto"/>
            <w:noWrap/>
          </w:tcPr>
          <w:p w14:paraId="05729617" w14:textId="2B1AFE36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403</w:t>
            </w:r>
          </w:p>
        </w:tc>
        <w:tc>
          <w:tcPr>
            <w:tcW w:w="548" w:type="dxa"/>
            <w:shd w:val="clear" w:color="auto" w:fill="auto"/>
            <w:noWrap/>
          </w:tcPr>
          <w:p w14:paraId="17F4A28F" w14:textId="275CE25B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279</w:t>
            </w:r>
          </w:p>
        </w:tc>
        <w:tc>
          <w:tcPr>
            <w:tcW w:w="548" w:type="dxa"/>
            <w:shd w:val="clear" w:color="auto" w:fill="auto"/>
            <w:noWrap/>
          </w:tcPr>
          <w:p w14:paraId="1F0D1640" w14:textId="524BF6CD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046</w:t>
            </w:r>
          </w:p>
        </w:tc>
        <w:tc>
          <w:tcPr>
            <w:tcW w:w="548" w:type="dxa"/>
            <w:shd w:val="clear" w:color="auto" w:fill="auto"/>
            <w:noWrap/>
          </w:tcPr>
          <w:p w14:paraId="541B67F8" w14:textId="2D62442B" w:rsidR="00995720" w:rsidRPr="00134962" w:rsidRDefault="00995720" w:rsidP="00961F87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0</w:t>
            </w:r>
            <w:r w:rsidR="006E738B" w:rsidRPr="00134962">
              <w:rPr>
                <w:sz w:val="18"/>
                <w:szCs w:val="18"/>
              </w:rPr>
              <w:t>.</w:t>
            </w:r>
            <w:r w:rsidRPr="00134962">
              <w:rPr>
                <w:sz w:val="18"/>
                <w:szCs w:val="18"/>
              </w:rPr>
              <w:t>307</w:t>
            </w:r>
          </w:p>
        </w:tc>
        <w:tc>
          <w:tcPr>
            <w:tcW w:w="682" w:type="dxa"/>
            <w:shd w:val="clear" w:color="auto" w:fill="auto"/>
            <w:noWrap/>
          </w:tcPr>
          <w:p w14:paraId="3A708350" w14:textId="7E1BB693" w:rsidR="00995720" w:rsidRPr="00134962" w:rsidRDefault="00C63DC4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-</w:t>
            </w:r>
          </w:p>
        </w:tc>
        <w:tc>
          <w:tcPr>
            <w:tcW w:w="713" w:type="dxa"/>
            <w:shd w:val="clear" w:color="auto" w:fill="auto"/>
            <w:noWrap/>
          </w:tcPr>
          <w:p w14:paraId="096A7553" w14:textId="6D0EDC10" w:rsidR="00995720" w:rsidRPr="00134962" w:rsidRDefault="00995720" w:rsidP="00995720">
            <w:pPr>
              <w:spacing w:line="240" w:lineRule="auto"/>
              <w:jc w:val="right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a</w:t>
            </w:r>
          </w:p>
        </w:tc>
        <w:tc>
          <w:tcPr>
            <w:tcW w:w="1268" w:type="dxa"/>
            <w:shd w:val="clear" w:color="auto" w:fill="auto"/>
            <w:noWrap/>
          </w:tcPr>
          <w:p w14:paraId="54239BC9" w14:textId="6E1D3E28" w:rsidR="00995720" w:rsidRPr="00134962" w:rsidRDefault="00995720" w:rsidP="00995720">
            <w:pPr>
              <w:spacing w:line="240" w:lineRule="auto"/>
              <w:jc w:val="center"/>
              <w:rPr>
                <w:sz w:val="18"/>
                <w:szCs w:val="18"/>
              </w:rPr>
            </w:pPr>
            <w:r w:rsidRPr="00134962">
              <w:rPr>
                <w:sz w:val="18"/>
                <w:szCs w:val="18"/>
              </w:rPr>
              <w:t>PTF03</w:t>
            </w:r>
          </w:p>
        </w:tc>
      </w:tr>
    </w:tbl>
    <w:p w14:paraId="0B0342E6" w14:textId="64CA8574" w:rsidR="00180C6E" w:rsidRPr="00134962" w:rsidRDefault="00180C6E" w:rsidP="005F0B86">
      <w:pPr>
        <w:spacing w:line="240" w:lineRule="auto"/>
        <w:rPr>
          <w:sz w:val="16"/>
          <w:szCs w:val="16"/>
        </w:rPr>
      </w:pPr>
      <w:r w:rsidRPr="00134962">
        <w:rPr>
          <w:sz w:val="16"/>
          <w:szCs w:val="16"/>
          <w:vertAlign w:val="superscript"/>
        </w:rPr>
        <w:t>1</w:t>
      </w:r>
      <w:r w:rsidRPr="00134962">
        <w:rPr>
          <w:sz w:val="16"/>
          <w:szCs w:val="16"/>
        </w:rPr>
        <w:t xml:space="preserve">PSD: particle size distribution (sand, 50–2000 </w:t>
      </w:r>
      <w:proofErr w:type="spellStart"/>
      <w:r w:rsidRPr="00134962">
        <w:rPr>
          <w:sz w:val="16"/>
          <w:szCs w:val="16"/>
        </w:rPr>
        <w:t>μm</w:t>
      </w:r>
      <w:proofErr w:type="spellEnd"/>
      <w:r w:rsidRPr="00134962">
        <w:rPr>
          <w:sz w:val="16"/>
          <w:szCs w:val="16"/>
        </w:rPr>
        <w:t xml:space="preserve">; silt, 2–50 </w:t>
      </w:r>
      <w:proofErr w:type="spellStart"/>
      <w:r w:rsidRPr="00134962">
        <w:rPr>
          <w:sz w:val="16"/>
          <w:szCs w:val="16"/>
        </w:rPr>
        <w:t>μm</w:t>
      </w:r>
      <w:proofErr w:type="spellEnd"/>
      <w:r w:rsidRPr="00134962">
        <w:rPr>
          <w:sz w:val="16"/>
          <w:szCs w:val="16"/>
        </w:rPr>
        <w:t xml:space="preserve">; clay, &lt;2 </w:t>
      </w:r>
      <w:proofErr w:type="spellStart"/>
      <w:r w:rsidRPr="00134962">
        <w:rPr>
          <w:sz w:val="16"/>
          <w:szCs w:val="16"/>
        </w:rPr>
        <w:t>μm</w:t>
      </w:r>
      <w:proofErr w:type="spellEnd"/>
      <w:r w:rsidRPr="00134962">
        <w:rPr>
          <w:sz w:val="16"/>
          <w:szCs w:val="16"/>
        </w:rPr>
        <w:t xml:space="preserve"> (</w:t>
      </w:r>
      <w:r w:rsidR="0020411A" w:rsidRPr="00134962">
        <w:rPr>
          <w:sz w:val="16"/>
          <w:szCs w:val="16"/>
        </w:rPr>
        <w:t>mass %</w:t>
      </w:r>
      <w:r w:rsidRPr="00134962">
        <w:rPr>
          <w:sz w:val="16"/>
          <w:szCs w:val="16"/>
        </w:rPr>
        <w:t>)); DEPTH: mean soil depth (cm); OC: organic carbon content (</w:t>
      </w:r>
      <w:r w:rsidR="0020411A" w:rsidRPr="00134962">
        <w:rPr>
          <w:sz w:val="16"/>
          <w:szCs w:val="16"/>
        </w:rPr>
        <w:t>mass %</w:t>
      </w:r>
      <w:r w:rsidRPr="00134962">
        <w:rPr>
          <w:sz w:val="16"/>
          <w:szCs w:val="16"/>
        </w:rPr>
        <w:t>); BD: bulk density (g cm</w:t>
      </w:r>
      <w:r w:rsidRPr="00134962">
        <w:rPr>
          <w:sz w:val="16"/>
          <w:szCs w:val="16"/>
          <w:vertAlign w:val="superscript"/>
        </w:rPr>
        <w:t>−3</w:t>
      </w:r>
      <w:r w:rsidRPr="00134962">
        <w:rPr>
          <w:sz w:val="16"/>
          <w:szCs w:val="16"/>
        </w:rPr>
        <w:t>); C</w:t>
      </w:r>
      <w:r w:rsidR="00911365" w:rsidRPr="00134962">
        <w:rPr>
          <w:sz w:val="16"/>
          <w:szCs w:val="16"/>
        </w:rPr>
        <w:t>A</w:t>
      </w:r>
      <w:r w:rsidRPr="00134962">
        <w:rPr>
          <w:sz w:val="16"/>
          <w:szCs w:val="16"/>
        </w:rPr>
        <w:t>CO3: calcium carbonate content (</w:t>
      </w:r>
      <w:r w:rsidR="0020411A" w:rsidRPr="00134962">
        <w:rPr>
          <w:sz w:val="16"/>
          <w:szCs w:val="16"/>
        </w:rPr>
        <w:t>mass %</w:t>
      </w:r>
      <w:r w:rsidRPr="00134962">
        <w:rPr>
          <w:sz w:val="16"/>
          <w:szCs w:val="16"/>
        </w:rPr>
        <w:t>); PH_H2O: pH in water (-); CEC: cation exchange capacity (</w:t>
      </w:r>
      <w:proofErr w:type="spellStart"/>
      <w:r w:rsidRPr="00134962">
        <w:rPr>
          <w:sz w:val="16"/>
          <w:szCs w:val="16"/>
        </w:rPr>
        <w:t>cmol</w:t>
      </w:r>
      <w:proofErr w:type="spellEnd"/>
      <w:r w:rsidRPr="00134962">
        <w:rPr>
          <w:sz w:val="16"/>
          <w:szCs w:val="16"/>
        </w:rPr>
        <w:t xml:space="preserve"> (+) kg</w:t>
      </w:r>
      <w:r w:rsidRPr="00134962">
        <w:rPr>
          <w:sz w:val="16"/>
          <w:szCs w:val="16"/>
          <w:vertAlign w:val="superscript"/>
        </w:rPr>
        <w:t>−1</w:t>
      </w:r>
      <w:r w:rsidRPr="00134962">
        <w:rPr>
          <w:sz w:val="16"/>
          <w:szCs w:val="16"/>
        </w:rPr>
        <w:t>).</w:t>
      </w:r>
    </w:p>
    <w:p w14:paraId="01E60AD6" w14:textId="157B6982" w:rsidR="00180C6E" w:rsidRPr="00134962" w:rsidRDefault="00180C6E" w:rsidP="005F0B86">
      <w:pPr>
        <w:spacing w:line="240" w:lineRule="auto"/>
      </w:pPr>
      <w:r w:rsidRPr="00134962">
        <w:rPr>
          <w:sz w:val="16"/>
          <w:szCs w:val="16"/>
          <w:vertAlign w:val="superscript"/>
        </w:rPr>
        <w:t>2</w:t>
      </w:r>
      <w:r w:rsidRPr="00134962">
        <w:rPr>
          <w:sz w:val="16"/>
          <w:szCs w:val="16"/>
        </w:rPr>
        <w:t xml:space="preserve">Different letters indicate significant differences at the 0.05 level between the accuracy of the methods based on the squared </w:t>
      </w:r>
      <w:proofErr w:type="spellStart"/>
      <w:proofErr w:type="gramStart"/>
      <w:r w:rsidRPr="00134962">
        <w:rPr>
          <w:sz w:val="16"/>
          <w:szCs w:val="16"/>
        </w:rPr>
        <w:t>error;for</w:t>
      </w:r>
      <w:proofErr w:type="spellEnd"/>
      <w:proofErr w:type="gramEnd"/>
      <w:r w:rsidRPr="00134962">
        <w:rPr>
          <w:sz w:val="16"/>
          <w:szCs w:val="16"/>
        </w:rPr>
        <w:t xml:space="preserve"> example performance indicated with the letter c is significantly better than the one noted with letters b and a.</w:t>
      </w:r>
    </w:p>
    <w:p w14:paraId="3DB9B9BE" w14:textId="77777777" w:rsidR="00180C6E" w:rsidRPr="00134962" w:rsidRDefault="00180C6E" w:rsidP="008E7C6B">
      <w:pPr>
        <w:rPr>
          <w:szCs w:val="20"/>
        </w:rPr>
        <w:sectPr w:rsidR="00180C6E" w:rsidRPr="00134962" w:rsidSect="005F0B86">
          <w:pgSz w:w="13608" w:h="11907" w:orient="landscape" w:code="9"/>
          <w:pgMar w:top="936" w:right="936" w:bottom="1338" w:left="936" w:header="0" w:footer="737" w:gutter="0"/>
          <w:lnNumType w:countBy="5"/>
          <w:cols w:space="708"/>
          <w:docGrid w:linePitch="360"/>
        </w:sectPr>
      </w:pPr>
    </w:p>
    <w:p w14:paraId="3E7E2336" w14:textId="77777777" w:rsidR="008E7C6B" w:rsidRPr="00134962" w:rsidRDefault="008E7C6B" w:rsidP="00D6482F">
      <w:pPr>
        <w:keepNext/>
        <w:jc w:val="center"/>
        <w:rPr>
          <w:szCs w:val="20"/>
        </w:rPr>
      </w:pPr>
      <w:r w:rsidRPr="00134962">
        <w:rPr>
          <w:noProof/>
          <w:szCs w:val="20"/>
          <w:lang w:val="hu-HU" w:eastAsia="hu-HU"/>
        </w:rPr>
        <w:lastRenderedPageBreak/>
        <w:drawing>
          <wp:inline distT="0" distB="0" distL="0" distR="0" wp14:anchorId="1128A196" wp14:editId="5ECBACC4">
            <wp:extent cx="6372225" cy="2389505"/>
            <wp:effectExtent l="0" t="0" r="9525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THS_boxplot_SE_200.tif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9A29E" w14:textId="77D1EB2E" w:rsidR="008E7C6B" w:rsidRPr="00134962" w:rsidRDefault="008E7C6B" w:rsidP="008E7C6B">
      <w:pPr>
        <w:rPr>
          <w:szCs w:val="20"/>
        </w:rPr>
      </w:pPr>
      <w:r w:rsidRPr="00D6299C">
        <w:rPr>
          <w:b/>
          <w:szCs w:val="20"/>
        </w:rPr>
        <w:t>Figure S</w:t>
      </w:r>
      <w:r w:rsidR="0051040A" w:rsidRPr="00D6299C">
        <w:rPr>
          <w:b/>
          <w:szCs w:val="20"/>
        </w:rPr>
        <w:t>2</w:t>
      </w:r>
      <w:r w:rsidRPr="00D6299C">
        <w:rPr>
          <w:b/>
          <w:szCs w:val="20"/>
        </w:rPr>
        <w:t>.</w:t>
      </w:r>
      <w:r w:rsidRPr="00134962">
        <w:rPr>
          <w:szCs w:val="20"/>
        </w:rPr>
        <w:t xml:space="preserve"> Squared error (SE) of the </w:t>
      </w:r>
      <w:proofErr w:type="spellStart"/>
      <w:r w:rsidRPr="00134962">
        <w:rPr>
          <w:szCs w:val="20"/>
        </w:rPr>
        <w:t>pedotransfer</w:t>
      </w:r>
      <w:proofErr w:type="spellEnd"/>
      <w:r w:rsidRPr="00134962">
        <w:rPr>
          <w:szCs w:val="20"/>
        </w:rPr>
        <w:t xml:space="preserve"> functions derived to predict water content at saturation (THS) computed on TEST_BASIC and TEST_CHEM+ set. USSAND: sand (50–2000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); USSILT: silt (2–50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), USCLAY: clay (&lt;2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DEPTH_M: mean soil depth (cm); OC: organic carbon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BD: bulk density (g cm</w:t>
      </w:r>
      <w:r w:rsidRPr="00134962">
        <w:rPr>
          <w:szCs w:val="20"/>
          <w:vertAlign w:val="superscript"/>
        </w:rPr>
        <w:t>−3</w:t>
      </w:r>
      <w:r w:rsidRPr="00134962">
        <w:rPr>
          <w:szCs w:val="20"/>
        </w:rPr>
        <w:t>); CACO3: calcium carbonate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PH_H2O: pH in water (-); CEC: cation exchange capacity (</w:t>
      </w:r>
      <w:proofErr w:type="spellStart"/>
      <w:r w:rsidRPr="00134962">
        <w:rPr>
          <w:szCs w:val="20"/>
        </w:rPr>
        <w:t>cmol</w:t>
      </w:r>
      <w:proofErr w:type="spellEnd"/>
      <w:r w:rsidRPr="00134962">
        <w:rPr>
          <w:szCs w:val="20"/>
        </w:rPr>
        <w:t xml:space="preserve"> (+) kg</w:t>
      </w:r>
      <w:r w:rsidRPr="00134962">
        <w:rPr>
          <w:szCs w:val="20"/>
          <w:vertAlign w:val="superscript"/>
        </w:rPr>
        <w:t>−1</w:t>
      </w:r>
      <w:r w:rsidRPr="00134962">
        <w:rPr>
          <w:szCs w:val="20"/>
        </w:rPr>
        <w:t>).</w:t>
      </w:r>
    </w:p>
    <w:p w14:paraId="5A802C43" w14:textId="77777777" w:rsidR="008E7C6B" w:rsidRPr="00134962" w:rsidRDefault="008E7C6B" w:rsidP="008E7C6B">
      <w:pPr>
        <w:rPr>
          <w:szCs w:val="20"/>
        </w:rPr>
      </w:pPr>
    </w:p>
    <w:p w14:paraId="4DC1620E" w14:textId="181CB5F1" w:rsidR="00CA1DA7" w:rsidRPr="00134962" w:rsidRDefault="00CA1DA7" w:rsidP="00D6482F">
      <w:pPr>
        <w:keepNext/>
        <w:jc w:val="center"/>
        <w:rPr>
          <w:szCs w:val="20"/>
        </w:rPr>
      </w:pPr>
      <w:r w:rsidRPr="00134962">
        <w:rPr>
          <w:noProof/>
          <w:szCs w:val="20"/>
          <w:lang w:val="hu-HU" w:eastAsia="hu-HU"/>
        </w:rPr>
        <w:drawing>
          <wp:inline distT="0" distB="0" distL="0" distR="0" wp14:anchorId="4E1FF1A9" wp14:editId="5144B7EC">
            <wp:extent cx="6372225" cy="1910715"/>
            <wp:effectExtent l="0" t="0" r="9525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HS_densityplot_200.tif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191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77E11" w14:textId="21D2E6A3" w:rsidR="008E7C6B" w:rsidRPr="00134962" w:rsidRDefault="008E7C6B" w:rsidP="32A28245">
      <w:pPr>
        <w:rPr>
          <w:szCs w:val="20"/>
        </w:rPr>
      </w:pPr>
      <w:r w:rsidRPr="00D6299C">
        <w:rPr>
          <w:b/>
        </w:rPr>
        <w:t>Figure S</w:t>
      </w:r>
      <w:r w:rsidR="00BF4253" w:rsidRPr="00D6299C">
        <w:rPr>
          <w:b/>
        </w:rPr>
        <w:t>3</w:t>
      </w:r>
      <w:r w:rsidRPr="00D6299C">
        <w:rPr>
          <w:b/>
        </w:rPr>
        <w:t>.</w:t>
      </w:r>
      <w:r w:rsidRPr="00134962">
        <w:t xml:space="preserve"> Density plot of observed (OBS) and predicted </w:t>
      </w:r>
      <w:r w:rsidR="00142A32" w:rsidRPr="00134962">
        <w:t xml:space="preserve">median </w:t>
      </w:r>
      <w:r w:rsidRPr="00134962">
        <w:t>(USSAND+USSILT+USCLAY+DEPTH_M+*) water content at saturation (THS)</w:t>
      </w:r>
      <w:r w:rsidR="00142A32" w:rsidRPr="00134962">
        <w:t xml:space="preserve"> for</w:t>
      </w:r>
      <w:r w:rsidRPr="00134962">
        <w:t xml:space="preserve"> selected </w:t>
      </w:r>
      <w:proofErr w:type="spellStart"/>
      <w:r w:rsidRPr="00134962">
        <w:t>pedotransfer</w:t>
      </w:r>
      <w:proofErr w:type="spellEnd"/>
      <w:r w:rsidRPr="00134962">
        <w:t xml:space="preserve"> functions, computed on TEST_BASIC and TEST_CHEM+ set. USSAND: sand (50–2000 </w:t>
      </w:r>
      <w:proofErr w:type="spellStart"/>
      <w:r w:rsidRPr="00134962">
        <w:t>μm</w:t>
      </w:r>
      <w:proofErr w:type="spellEnd"/>
      <w:r w:rsidRPr="00134962">
        <w:t>) content (</w:t>
      </w:r>
      <w:r w:rsidR="0020411A" w:rsidRPr="00134962">
        <w:t>mass %</w:t>
      </w:r>
      <w:r w:rsidRPr="00134962">
        <w:t xml:space="preserve">); USSILT: silt (2–50 </w:t>
      </w:r>
      <w:proofErr w:type="spellStart"/>
      <w:r w:rsidRPr="00134962">
        <w:t>μm</w:t>
      </w:r>
      <w:proofErr w:type="spellEnd"/>
      <w:r w:rsidRPr="00134962">
        <w:t>) content (</w:t>
      </w:r>
      <w:r w:rsidR="0020411A" w:rsidRPr="00134962">
        <w:t>mass %</w:t>
      </w:r>
      <w:r w:rsidRPr="00134962">
        <w:t xml:space="preserve">), USCLAY: clay (&lt;2 </w:t>
      </w:r>
      <w:proofErr w:type="spellStart"/>
      <w:r w:rsidRPr="00134962">
        <w:t>μm</w:t>
      </w:r>
      <w:proofErr w:type="spellEnd"/>
      <w:r w:rsidRPr="00134962">
        <w:t>) content (</w:t>
      </w:r>
      <w:r w:rsidR="0020411A" w:rsidRPr="00134962">
        <w:t>mass %</w:t>
      </w:r>
      <w:r w:rsidRPr="00134962">
        <w:t>); DEPTH_M: mean soil depth (cm); OC: organic carbon content (</w:t>
      </w:r>
      <w:r w:rsidR="0020411A" w:rsidRPr="00134962">
        <w:t>mass %</w:t>
      </w:r>
      <w:r w:rsidRPr="00134962">
        <w:t>); BD: bulk density (g cm</w:t>
      </w:r>
      <w:r w:rsidRPr="00134962">
        <w:rPr>
          <w:vertAlign w:val="superscript"/>
        </w:rPr>
        <w:t>−3</w:t>
      </w:r>
      <w:r w:rsidRPr="00134962">
        <w:t>); CACO3: calcium carbonate content (</w:t>
      </w:r>
      <w:r w:rsidR="0020411A" w:rsidRPr="00134962">
        <w:t>mass %</w:t>
      </w:r>
      <w:r w:rsidRPr="00134962">
        <w:t>); PH_H2O: pH in water (-); CEC: cation exchange capacity (</w:t>
      </w:r>
      <w:proofErr w:type="spellStart"/>
      <w:r w:rsidRPr="00134962">
        <w:t>cmol</w:t>
      </w:r>
      <w:proofErr w:type="spellEnd"/>
      <w:r w:rsidRPr="00134962">
        <w:t xml:space="preserve"> (+) kg</w:t>
      </w:r>
      <w:r w:rsidRPr="00134962">
        <w:rPr>
          <w:vertAlign w:val="superscript"/>
        </w:rPr>
        <w:t>−1</w:t>
      </w:r>
      <w:r w:rsidRPr="00134962">
        <w:t>).</w:t>
      </w:r>
    </w:p>
    <w:p w14:paraId="4C2C4A70" w14:textId="77777777" w:rsidR="008E7C6B" w:rsidRPr="00134962" w:rsidRDefault="008E7C6B" w:rsidP="008E7C6B">
      <w:pPr>
        <w:rPr>
          <w:szCs w:val="20"/>
        </w:rPr>
      </w:pPr>
    </w:p>
    <w:p w14:paraId="5A30899F" w14:textId="77777777" w:rsidR="008E7C6B" w:rsidRPr="00134962" w:rsidRDefault="008E7C6B" w:rsidP="00D6482F">
      <w:pPr>
        <w:keepNext/>
        <w:jc w:val="center"/>
        <w:rPr>
          <w:szCs w:val="20"/>
        </w:rPr>
      </w:pPr>
      <w:r w:rsidRPr="00134962">
        <w:rPr>
          <w:noProof/>
          <w:szCs w:val="20"/>
          <w:lang w:val="hu-HU" w:eastAsia="hu-HU"/>
        </w:rPr>
        <w:lastRenderedPageBreak/>
        <w:drawing>
          <wp:inline distT="0" distB="0" distL="0" distR="0" wp14:anchorId="2748D750" wp14:editId="3078DC06">
            <wp:extent cx="6372225" cy="2389505"/>
            <wp:effectExtent l="0" t="0" r="9525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FC_2_boxplot_SE_200.tif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C77EC" w14:textId="4EB03A56" w:rsidR="008E7C6B" w:rsidRPr="00134962" w:rsidRDefault="008E7C6B" w:rsidP="008E7C6B">
      <w:pPr>
        <w:rPr>
          <w:szCs w:val="20"/>
        </w:rPr>
      </w:pPr>
      <w:r w:rsidRPr="00064861">
        <w:rPr>
          <w:b/>
          <w:szCs w:val="20"/>
        </w:rPr>
        <w:t>Figure S</w:t>
      </w:r>
      <w:r w:rsidR="00BF4253" w:rsidRPr="00064861">
        <w:rPr>
          <w:b/>
          <w:szCs w:val="20"/>
        </w:rPr>
        <w:t>4</w:t>
      </w:r>
      <w:r w:rsidRPr="00064861">
        <w:rPr>
          <w:b/>
          <w:szCs w:val="20"/>
        </w:rPr>
        <w:t>.</w:t>
      </w:r>
      <w:r w:rsidRPr="00134962">
        <w:rPr>
          <w:szCs w:val="20"/>
        </w:rPr>
        <w:t xml:space="preserve"> Squared error (SE) of the </w:t>
      </w:r>
      <w:proofErr w:type="spellStart"/>
      <w:r w:rsidRPr="00134962">
        <w:rPr>
          <w:szCs w:val="20"/>
        </w:rPr>
        <w:t>pedotransfer</w:t>
      </w:r>
      <w:proofErr w:type="spellEnd"/>
      <w:r w:rsidRPr="00134962">
        <w:rPr>
          <w:szCs w:val="20"/>
        </w:rPr>
        <w:t xml:space="preserve"> functions derived to predict water content at -100 cm </w:t>
      </w:r>
      <w:r w:rsidR="008A6CEA" w:rsidRPr="00134962">
        <w:rPr>
          <w:szCs w:val="20"/>
        </w:rPr>
        <w:t>matric potential head</w:t>
      </w:r>
      <w:r w:rsidRPr="00134962">
        <w:rPr>
          <w:szCs w:val="20"/>
        </w:rPr>
        <w:t xml:space="preserve"> (FC_2) computed on TEST_BASIC and TEST_CHEM+ set. USSAND: sand (50–2000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); USSILT: silt (2–50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), USCLAY: clay (&lt;2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DEPTH_M: mean soil depth (cm); OC: organic carbon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BD: bulk density (g cm</w:t>
      </w:r>
      <w:r w:rsidRPr="00134962">
        <w:rPr>
          <w:szCs w:val="20"/>
          <w:vertAlign w:val="superscript"/>
        </w:rPr>
        <w:t>−3</w:t>
      </w:r>
      <w:r w:rsidRPr="00134962">
        <w:rPr>
          <w:szCs w:val="20"/>
        </w:rPr>
        <w:t>); CACO3: calcium carbonate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PH_H2O: pH in water (-); CEC: cation exchange capacity (</w:t>
      </w:r>
      <w:proofErr w:type="spellStart"/>
      <w:r w:rsidRPr="00134962">
        <w:rPr>
          <w:szCs w:val="20"/>
        </w:rPr>
        <w:t>cmol</w:t>
      </w:r>
      <w:proofErr w:type="spellEnd"/>
      <w:r w:rsidRPr="00134962">
        <w:rPr>
          <w:szCs w:val="20"/>
        </w:rPr>
        <w:t xml:space="preserve"> (+) kg</w:t>
      </w:r>
      <w:r w:rsidRPr="00134962">
        <w:rPr>
          <w:szCs w:val="20"/>
          <w:vertAlign w:val="superscript"/>
        </w:rPr>
        <w:t>−1</w:t>
      </w:r>
      <w:r w:rsidRPr="00134962">
        <w:rPr>
          <w:szCs w:val="20"/>
        </w:rPr>
        <w:t>).</w:t>
      </w:r>
    </w:p>
    <w:p w14:paraId="4631666F" w14:textId="77777777" w:rsidR="008E7C6B" w:rsidRPr="00134962" w:rsidRDefault="008E7C6B" w:rsidP="008E7C6B">
      <w:pPr>
        <w:rPr>
          <w:szCs w:val="20"/>
        </w:rPr>
      </w:pPr>
    </w:p>
    <w:p w14:paraId="380DA07C" w14:textId="175E26F8" w:rsidR="00063597" w:rsidRPr="00134962" w:rsidRDefault="00063597" w:rsidP="00D6482F">
      <w:pPr>
        <w:keepNext/>
        <w:jc w:val="center"/>
        <w:rPr>
          <w:szCs w:val="20"/>
        </w:rPr>
      </w:pPr>
      <w:r w:rsidRPr="00134962">
        <w:rPr>
          <w:noProof/>
          <w:szCs w:val="20"/>
          <w:lang w:val="hu-HU" w:eastAsia="hu-HU"/>
        </w:rPr>
        <w:drawing>
          <wp:inline distT="0" distB="0" distL="0" distR="0" wp14:anchorId="6B526831" wp14:editId="63EC5CFE">
            <wp:extent cx="6372225" cy="1910715"/>
            <wp:effectExtent l="0" t="0" r="9525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C_2_densityplot_200.tif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191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C0702" w14:textId="6D6E828E" w:rsidR="008E7C6B" w:rsidRPr="00134962" w:rsidRDefault="008E7C6B" w:rsidP="3F5D8F1B">
      <w:pPr>
        <w:rPr>
          <w:szCs w:val="20"/>
        </w:rPr>
      </w:pPr>
      <w:r w:rsidRPr="00D6299C">
        <w:rPr>
          <w:b/>
        </w:rPr>
        <w:t>Figure S</w:t>
      </w:r>
      <w:r w:rsidR="00BF4253" w:rsidRPr="00D6299C">
        <w:rPr>
          <w:b/>
        </w:rPr>
        <w:t>5</w:t>
      </w:r>
      <w:r w:rsidRPr="00D6299C">
        <w:rPr>
          <w:b/>
        </w:rPr>
        <w:t>.</w:t>
      </w:r>
      <w:r w:rsidRPr="00134962">
        <w:t xml:space="preserve"> Density plot of observed (OBS) and predicted</w:t>
      </w:r>
      <w:r w:rsidR="009433FB" w:rsidRPr="00134962">
        <w:t xml:space="preserve"> median</w:t>
      </w:r>
      <w:r w:rsidRPr="00134962">
        <w:t xml:space="preserve"> (USSAND+USSILT+USCLAY+DEPTH_M+*) water content at -100 cm </w:t>
      </w:r>
      <w:r w:rsidR="008A6CEA" w:rsidRPr="00134962">
        <w:t>matric potential head</w:t>
      </w:r>
      <w:r w:rsidRPr="00134962">
        <w:t xml:space="preserve"> (FC_2)</w:t>
      </w:r>
      <w:r w:rsidR="009433FB" w:rsidRPr="00134962">
        <w:t xml:space="preserve"> for </w:t>
      </w:r>
      <w:r w:rsidRPr="00134962">
        <w:t xml:space="preserve">selected </w:t>
      </w:r>
      <w:proofErr w:type="spellStart"/>
      <w:r w:rsidRPr="00134962">
        <w:t>pedotransfer</w:t>
      </w:r>
      <w:proofErr w:type="spellEnd"/>
      <w:r w:rsidRPr="00134962">
        <w:t xml:space="preserve"> functions, computed on TEST_BASIC and TEST_CHEM+ set. USSAND: sand (50–2000 </w:t>
      </w:r>
      <w:proofErr w:type="spellStart"/>
      <w:r w:rsidRPr="00134962">
        <w:t>μm</w:t>
      </w:r>
      <w:proofErr w:type="spellEnd"/>
      <w:r w:rsidRPr="00134962">
        <w:t>) content (</w:t>
      </w:r>
      <w:r w:rsidR="0020411A" w:rsidRPr="00134962">
        <w:t>mass %</w:t>
      </w:r>
      <w:r w:rsidRPr="00134962">
        <w:t xml:space="preserve">); USSILT: silt (2–50 </w:t>
      </w:r>
      <w:proofErr w:type="spellStart"/>
      <w:r w:rsidRPr="00134962">
        <w:t>μm</w:t>
      </w:r>
      <w:proofErr w:type="spellEnd"/>
      <w:r w:rsidRPr="00134962">
        <w:t>) content (</w:t>
      </w:r>
      <w:r w:rsidR="0020411A" w:rsidRPr="00134962">
        <w:t>mass %</w:t>
      </w:r>
      <w:r w:rsidRPr="00134962">
        <w:t xml:space="preserve">), USCLAY: clay (&lt;2 </w:t>
      </w:r>
      <w:proofErr w:type="spellStart"/>
      <w:r w:rsidRPr="00134962">
        <w:t>μm</w:t>
      </w:r>
      <w:proofErr w:type="spellEnd"/>
      <w:r w:rsidRPr="00134962">
        <w:t>) content (</w:t>
      </w:r>
      <w:r w:rsidR="0020411A" w:rsidRPr="00134962">
        <w:t>mass %</w:t>
      </w:r>
      <w:r w:rsidRPr="00134962">
        <w:t>); DEPTH_M: mean soil depth (cm); OC: organic carbon content (</w:t>
      </w:r>
      <w:r w:rsidR="0020411A" w:rsidRPr="00134962">
        <w:t>mass %</w:t>
      </w:r>
      <w:r w:rsidRPr="00134962">
        <w:t>); BD: bulk density (g cm</w:t>
      </w:r>
      <w:r w:rsidRPr="00134962">
        <w:rPr>
          <w:vertAlign w:val="superscript"/>
        </w:rPr>
        <w:t>−3</w:t>
      </w:r>
      <w:r w:rsidRPr="00134962">
        <w:t>); CACO3: calcium carbonate content (</w:t>
      </w:r>
      <w:r w:rsidR="0020411A" w:rsidRPr="00134962">
        <w:t>mass %</w:t>
      </w:r>
      <w:r w:rsidRPr="00134962">
        <w:t>); PH_H2O: pH in water (-); CEC: cation exchange capacity (</w:t>
      </w:r>
      <w:proofErr w:type="spellStart"/>
      <w:r w:rsidRPr="00134962">
        <w:t>cmol</w:t>
      </w:r>
      <w:proofErr w:type="spellEnd"/>
      <w:r w:rsidRPr="00134962">
        <w:t xml:space="preserve"> (+) kg</w:t>
      </w:r>
      <w:r w:rsidRPr="00134962">
        <w:rPr>
          <w:vertAlign w:val="superscript"/>
        </w:rPr>
        <w:t>−1</w:t>
      </w:r>
      <w:r w:rsidRPr="00134962">
        <w:t>).</w:t>
      </w:r>
    </w:p>
    <w:p w14:paraId="13858FB3" w14:textId="77777777" w:rsidR="008E7C6B" w:rsidRPr="00134962" w:rsidRDefault="008E7C6B" w:rsidP="00D6482F">
      <w:pPr>
        <w:keepNext/>
        <w:jc w:val="center"/>
        <w:rPr>
          <w:szCs w:val="20"/>
        </w:rPr>
      </w:pPr>
      <w:r w:rsidRPr="00134962">
        <w:rPr>
          <w:noProof/>
          <w:szCs w:val="20"/>
          <w:lang w:val="hu-HU" w:eastAsia="hu-HU"/>
        </w:rPr>
        <w:lastRenderedPageBreak/>
        <w:drawing>
          <wp:inline distT="0" distB="0" distL="0" distR="0" wp14:anchorId="37DFF1E8" wp14:editId="2550158B">
            <wp:extent cx="6372225" cy="2389505"/>
            <wp:effectExtent l="0" t="0" r="9525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FC_boxplot_SE_200.tif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693CF" w14:textId="28445A5A" w:rsidR="008E7C6B" w:rsidRPr="00134962" w:rsidRDefault="008E7C6B" w:rsidP="008E7C6B">
      <w:pPr>
        <w:rPr>
          <w:szCs w:val="20"/>
        </w:rPr>
      </w:pPr>
      <w:r w:rsidRPr="00D6299C">
        <w:rPr>
          <w:b/>
          <w:szCs w:val="20"/>
        </w:rPr>
        <w:t>Figure S</w:t>
      </w:r>
      <w:r w:rsidR="00BF4253" w:rsidRPr="00D6299C">
        <w:rPr>
          <w:b/>
          <w:szCs w:val="20"/>
        </w:rPr>
        <w:t>6</w:t>
      </w:r>
      <w:r w:rsidRPr="00D6299C">
        <w:rPr>
          <w:b/>
          <w:szCs w:val="20"/>
        </w:rPr>
        <w:t>.</w:t>
      </w:r>
      <w:r w:rsidRPr="00134962">
        <w:rPr>
          <w:szCs w:val="20"/>
        </w:rPr>
        <w:t xml:space="preserve"> Squared error (SE) of the </w:t>
      </w:r>
      <w:proofErr w:type="spellStart"/>
      <w:r w:rsidRPr="00134962">
        <w:rPr>
          <w:szCs w:val="20"/>
        </w:rPr>
        <w:t>pedotransfer</w:t>
      </w:r>
      <w:proofErr w:type="spellEnd"/>
      <w:r w:rsidRPr="00134962">
        <w:rPr>
          <w:szCs w:val="20"/>
        </w:rPr>
        <w:t xml:space="preserve"> functions derived to predict water content at -330 cm </w:t>
      </w:r>
      <w:r w:rsidR="008A6CEA" w:rsidRPr="00134962">
        <w:rPr>
          <w:szCs w:val="20"/>
        </w:rPr>
        <w:t>matric potential head</w:t>
      </w:r>
      <w:r w:rsidRPr="00134962">
        <w:rPr>
          <w:szCs w:val="20"/>
        </w:rPr>
        <w:t xml:space="preserve"> (FC) computed on TEST_BASIC and TEST_CHEM+ set. USSAND: sand (50–2000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); USSILT: silt (2–50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), USCLAY: clay (&lt;2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DEPTH_M: mean soil depth (cm); OC: organic carbon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BD: bulk density (g cm</w:t>
      </w:r>
      <w:r w:rsidRPr="00134962">
        <w:rPr>
          <w:szCs w:val="20"/>
          <w:vertAlign w:val="superscript"/>
        </w:rPr>
        <w:t>−3</w:t>
      </w:r>
      <w:r w:rsidRPr="00134962">
        <w:rPr>
          <w:szCs w:val="20"/>
        </w:rPr>
        <w:t>); CACO3: calcium carbonate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PH_H2O: pH in water (-); CEC: cation exchange capacity (</w:t>
      </w:r>
      <w:proofErr w:type="spellStart"/>
      <w:r w:rsidRPr="00134962">
        <w:rPr>
          <w:szCs w:val="20"/>
        </w:rPr>
        <w:t>cmol</w:t>
      </w:r>
      <w:proofErr w:type="spellEnd"/>
      <w:r w:rsidRPr="00134962">
        <w:rPr>
          <w:szCs w:val="20"/>
        </w:rPr>
        <w:t xml:space="preserve"> (+) kg</w:t>
      </w:r>
      <w:r w:rsidRPr="00134962">
        <w:rPr>
          <w:szCs w:val="20"/>
          <w:vertAlign w:val="superscript"/>
        </w:rPr>
        <w:t>−1</w:t>
      </w:r>
      <w:r w:rsidRPr="00134962">
        <w:rPr>
          <w:szCs w:val="20"/>
        </w:rPr>
        <w:t>).</w:t>
      </w:r>
    </w:p>
    <w:p w14:paraId="79C10E23" w14:textId="77777777" w:rsidR="008E7C6B" w:rsidRPr="00134962" w:rsidRDefault="008E7C6B" w:rsidP="008E7C6B">
      <w:pPr>
        <w:rPr>
          <w:szCs w:val="20"/>
        </w:rPr>
      </w:pPr>
    </w:p>
    <w:p w14:paraId="6D8C04A8" w14:textId="13BFEECA" w:rsidR="00A716E6" w:rsidRPr="00134962" w:rsidRDefault="00A716E6" w:rsidP="00D6482F">
      <w:pPr>
        <w:keepNext/>
        <w:jc w:val="center"/>
        <w:rPr>
          <w:szCs w:val="20"/>
        </w:rPr>
      </w:pPr>
      <w:r w:rsidRPr="00134962">
        <w:rPr>
          <w:noProof/>
          <w:szCs w:val="20"/>
          <w:lang w:val="hu-HU" w:eastAsia="hu-HU"/>
        </w:rPr>
        <w:drawing>
          <wp:inline distT="0" distB="0" distL="0" distR="0" wp14:anchorId="32C7E16F" wp14:editId="7F0ED5C0">
            <wp:extent cx="6372225" cy="1910715"/>
            <wp:effectExtent l="0" t="0" r="9525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C_densityplot_200.tif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191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F5A4B" w14:textId="7C1CC6C4" w:rsidR="008E7C6B" w:rsidRPr="00134962" w:rsidRDefault="008E7C6B" w:rsidP="008E7C6B">
      <w:pPr>
        <w:rPr>
          <w:szCs w:val="20"/>
        </w:rPr>
      </w:pPr>
      <w:r w:rsidRPr="00D6299C">
        <w:rPr>
          <w:b/>
          <w:szCs w:val="20"/>
        </w:rPr>
        <w:t>Figure S</w:t>
      </w:r>
      <w:r w:rsidR="00BF4253" w:rsidRPr="00D6299C">
        <w:rPr>
          <w:b/>
          <w:szCs w:val="20"/>
        </w:rPr>
        <w:t>7</w:t>
      </w:r>
      <w:r w:rsidRPr="00D6299C">
        <w:rPr>
          <w:b/>
          <w:szCs w:val="20"/>
        </w:rPr>
        <w:t>.</w:t>
      </w:r>
      <w:r w:rsidRPr="00134962">
        <w:rPr>
          <w:szCs w:val="20"/>
        </w:rPr>
        <w:t xml:space="preserve"> Density plot of observed (OBS) </w:t>
      </w:r>
      <w:r w:rsidR="00011C9F" w:rsidRPr="00134962">
        <w:rPr>
          <w:szCs w:val="20"/>
        </w:rPr>
        <w:t>and predicted median (</w:t>
      </w:r>
      <w:r w:rsidRPr="00134962">
        <w:rPr>
          <w:szCs w:val="20"/>
        </w:rPr>
        <w:t xml:space="preserve">USSAND+USSILT+USCLAY+DEPTH_M+*) water content at -330 cm </w:t>
      </w:r>
      <w:r w:rsidR="008A6CEA" w:rsidRPr="00134962">
        <w:rPr>
          <w:szCs w:val="20"/>
        </w:rPr>
        <w:t>matric potential head</w:t>
      </w:r>
      <w:r w:rsidRPr="00134962">
        <w:rPr>
          <w:szCs w:val="20"/>
        </w:rPr>
        <w:t xml:space="preserve"> (FC) </w:t>
      </w:r>
      <w:r w:rsidR="00011C9F" w:rsidRPr="00134962">
        <w:rPr>
          <w:szCs w:val="20"/>
        </w:rPr>
        <w:t xml:space="preserve">for selected </w:t>
      </w:r>
      <w:proofErr w:type="spellStart"/>
      <w:r w:rsidR="00011C9F" w:rsidRPr="00134962">
        <w:rPr>
          <w:szCs w:val="20"/>
        </w:rPr>
        <w:t>pedotransfer</w:t>
      </w:r>
      <w:proofErr w:type="spellEnd"/>
      <w:r w:rsidR="00011C9F" w:rsidRPr="00134962">
        <w:rPr>
          <w:szCs w:val="20"/>
        </w:rPr>
        <w:t xml:space="preserve"> functions</w:t>
      </w:r>
      <w:r w:rsidRPr="00134962">
        <w:rPr>
          <w:szCs w:val="20"/>
        </w:rPr>
        <w:t xml:space="preserve">, computed on TEST_BASIC and TEST_CHEM+ set. USSAND: sand (50–2000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); USSILT: silt (2–50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), USCLAY: clay (&lt;2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DEPTH_M: mean soil depth (cm); OC: organic carbon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BD: bulk density (g cm</w:t>
      </w:r>
      <w:r w:rsidRPr="00134962">
        <w:rPr>
          <w:szCs w:val="20"/>
          <w:vertAlign w:val="superscript"/>
        </w:rPr>
        <w:t>−3</w:t>
      </w:r>
      <w:r w:rsidRPr="00134962">
        <w:rPr>
          <w:szCs w:val="20"/>
        </w:rPr>
        <w:t>); CACO3: calcium carbonate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PH_H2O: pH in water (-); CEC: cation exchange capacity (</w:t>
      </w:r>
      <w:proofErr w:type="spellStart"/>
      <w:r w:rsidRPr="00134962">
        <w:rPr>
          <w:szCs w:val="20"/>
        </w:rPr>
        <w:t>cmol</w:t>
      </w:r>
      <w:proofErr w:type="spellEnd"/>
      <w:r w:rsidRPr="00134962">
        <w:rPr>
          <w:szCs w:val="20"/>
        </w:rPr>
        <w:t xml:space="preserve"> (+) kg</w:t>
      </w:r>
      <w:r w:rsidRPr="00134962">
        <w:rPr>
          <w:szCs w:val="20"/>
          <w:vertAlign w:val="superscript"/>
        </w:rPr>
        <w:t>−1</w:t>
      </w:r>
      <w:r w:rsidRPr="00134962">
        <w:rPr>
          <w:szCs w:val="20"/>
        </w:rPr>
        <w:t>).</w:t>
      </w:r>
    </w:p>
    <w:p w14:paraId="2FDBC977" w14:textId="77777777" w:rsidR="008E7C6B" w:rsidRPr="00134962" w:rsidRDefault="008E7C6B" w:rsidP="008E7C6B">
      <w:pPr>
        <w:rPr>
          <w:szCs w:val="20"/>
        </w:rPr>
      </w:pPr>
    </w:p>
    <w:p w14:paraId="4CA15C33" w14:textId="77777777" w:rsidR="008E7C6B" w:rsidRPr="00134962" w:rsidRDefault="008E7C6B" w:rsidP="00D6482F">
      <w:pPr>
        <w:keepNext/>
        <w:jc w:val="center"/>
        <w:rPr>
          <w:szCs w:val="20"/>
        </w:rPr>
      </w:pPr>
      <w:r w:rsidRPr="00134962">
        <w:rPr>
          <w:noProof/>
          <w:szCs w:val="20"/>
          <w:lang w:val="hu-HU" w:eastAsia="hu-HU"/>
        </w:rPr>
        <w:lastRenderedPageBreak/>
        <w:drawing>
          <wp:inline distT="0" distB="0" distL="0" distR="0" wp14:anchorId="7B2110CE" wp14:editId="3E8EB1BC">
            <wp:extent cx="6372225" cy="2389505"/>
            <wp:effectExtent l="0" t="0" r="9525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WP_boxplot_SE_200.tif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2B5E8" w14:textId="19B23D85" w:rsidR="001B2ECA" w:rsidRPr="00134962" w:rsidRDefault="001B2ECA" w:rsidP="001B2ECA">
      <w:pPr>
        <w:rPr>
          <w:szCs w:val="20"/>
        </w:rPr>
      </w:pPr>
      <w:r w:rsidRPr="00D6299C">
        <w:rPr>
          <w:b/>
          <w:szCs w:val="20"/>
        </w:rPr>
        <w:t>Figure S</w:t>
      </w:r>
      <w:r w:rsidR="00BF4253" w:rsidRPr="00D6299C">
        <w:rPr>
          <w:b/>
          <w:szCs w:val="20"/>
        </w:rPr>
        <w:t>8</w:t>
      </w:r>
      <w:r w:rsidRPr="00D6299C">
        <w:rPr>
          <w:b/>
          <w:szCs w:val="20"/>
        </w:rPr>
        <w:t>.</w:t>
      </w:r>
      <w:r w:rsidRPr="00134962">
        <w:rPr>
          <w:szCs w:val="20"/>
        </w:rPr>
        <w:t xml:space="preserve"> Squared error (SE) of the </w:t>
      </w:r>
      <w:proofErr w:type="spellStart"/>
      <w:r w:rsidRPr="00134962">
        <w:rPr>
          <w:szCs w:val="20"/>
        </w:rPr>
        <w:t>pedotransfer</w:t>
      </w:r>
      <w:proofErr w:type="spellEnd"/>
      <w:r w:rsidRPr="00134962">
        <w:rPr>
          <w:szCs w:val="20"/>
        </w:rPr>
        <w:t xml:space="preserve"> functions derived to predict water content at wilting point (WP) computed on TEST_BASIC and TEST_CHEM+ set. USSAND: sand (50–2000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); USSILT: silt (2–50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), USCLAY: clay (&lt;2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DEPTH_M: mean soil depth (cm); OC: organic carbon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BD: bulk density (g cm</w:t>
      </w:r>
      <w:r w:rsidRPr="00134962">
        <w:rPr>
          <w:szCs w:val="20"/>
          <w:vertAlign w:val="superscript"/>
        </w:rPr>
        <w:t>−3</w:t>
      </w:r>
      <w:r w:rsidRPr="00134962">
        <w:rPr>
          <w:szCs w:val="20"/>
        </w:rPr>
        <w:t>); CACO3: calcium carbonate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PH_H2O: pH in water (-); CEC: cation exchange capacity (</w:t>
      </w:r>
      <w:proofErr w:type="spellStart"/>
      <w:r w:rsidRPr="00134962">
        <w:rPr>
          <w:szCs w:val="20"/>
        </w:rPr>
        <w:t>cmol</w:t>
      </w:r>
      <w:proofErr w:type="spellEnd"/>
      <w:r w:rsidRPr="00134962">
        <w:rPr>
          <w:szCs w:val="20"/>
        </w:rPr>
        <w:t xml:space="preserve"> (+) kg</w:t>
      </w:r>
      <w:r w:rsidRPr="00134962">
        <w:rPr>
          <w:szCs w:val="20"/>
          <w:vertAlign w:val="superscript"/>
        </w:rPr>
        <w:t>−1</w:t>
      </w:r>
      <w:r w:rsidRPr="00134962">
        <w:rPr>
          <w:szCs w:val="20"/>
        </w:rPr>
        <w:t>).</w:t>
      </w:r>
    </w:p>
    <w:p w14:paraId="655AF0F5" w14:textId="77777777" w:rsidR="008E7C6B" w:rsidRPr="00134962" w:rsidRDefault="008E7C6B" w:rsidP="008E7C6B">
      <w:pPr>
        <w:rPr>
          <w:szCs w:val="20"/>
        </w:rPr>
      </w:pPr>
    </w:p>
    <w:p w14:paraId="252B6065" w14:textId="1D82FDE0" w:rsidR="00A716E6" w:rsidRPr="00134962" w:rsidRDefault="00A716E6" w:rsidP="00D6482F">
      <w:pPr>
        <w:keepNext/>
        <w:jc w:val="center"/>
        <w:rPr>
          <w:szCs w:val="20"/>
        </w:rPr>
      </w:pPr>
      <w:r w:rsidRPr="00134962">
        <w:rPr>
          <w:noProof/>
          <w:szCs w:val="20"/>
          <w:lang w:val="hu-HU" w:eastAsia="hu-HU"/>
        </w:rPr>
        <w:drawing>
          <wp:inline distT="0" distB="0" distL="0" distR="0" wp14:anchorId="38D14286" wp14:editId="59E125EA">
            <wp:extent cx="6372225" cy="1910715"/>
            <wp:effectExtent l="0" t="0" r="9525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WP_densityplot_200.tif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191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275F4" w14:textId="5187F56D" w:rsidR="003E7F2F" w:rsidRPr="00134962" w:rsidRDefault="003E7F2F" w:rsidP="003E7F2F">
      <w:pPr>
        <w:rPr>
          <w:szCs w:val="20"/>
        </w:rPr>
      </w:pPr>
      <w:r w:rsidRPr="00D6299C">
        <w:rPr>
          <w:b/>
          <w:szCs w:val="20"/>
        </w:rPr>
        <w:t>Figure S</w:t>
      </w:r>
      <w:r w:rsidR="00BF4253" w:rsidRPr="00D6299C">
        <w:rPr>
          <w:b/>
          <w:szCs w:val="20"/>
        </w:rPr>
        <w:t>9</w:t>
      </w:r>
      <w:r w:rsidRPr="00D6299C">
        <w:rPr>
          <w:b/>
          <w:szCs w:val="20"/>
        </w:rPr>
        <w:t>.</w:t>
      </w:r>
      <w:r w:rsidRPr="00134962">
        <w:rPr>
          <w:szCs w:val="20"/>
        </w:rPr>
        <w:t xml:space="preserve"> Density plot of observed (OBS) </w:t>
      </w:r>
      <w:r w:rsidR="00011C9F" w:rsidRPr="00134962">
        <w:rPr>
          <w:szCs w:val="20"/>
        </w:rPr>
        <w:t>and predicted median (</w:t>
      </w:r>
      <w:r w:rsidRPr="00134962">
        <w:rPr>
          <w:szCs w:val="20"/>
        </w:rPr>
        <w:t xml:space="preserve">USSAND+USSILT+USCLAY+DEPTH_M+*) water content at wilting point (WP) </w:t>
      </w:r>
      <w:r w:rsidR="00011C9F" w:rsidRPr="00134962">
        <w:rPr>
          <w:szCs w:val="20"/>
        </w:rPr>
        <w:t xml:space="preserve">for selected </w:t>
      </w:r>
      <w:proofErr w:type="spellStart"/>
      <w:r w:rsidR="00011C9F" w:rsidRPr="00134962">
        <w:rPr>
          <w:szCs w:val="20"/>
        </w:rPr>
        <w:t>pedotransfer</w:t>
      </w:r>
      <w:proofErr w:type="spellEnd"/>
      <w:r w:rsidR="00011C9F" w:rsidRPr="00134962">
        <w:rPr>
          <w:szCs w:val="20"/>
        </w:rPr>
        <w:t xml:space="preserve"> functions</w:t>
      </w:r>
      <w:r w:rsidRPr="00134962">
        <w:rPr>
          <w:szCs w:val="20"/>
        </w:rPr>
        <w:t xml:space="preserve">, computed on TEST_BASIC and TEST_CHEM+ set. USSAND: sand (50–2000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); USSILT: silt (2–50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), USCLAY: clay (&lt;2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DEPTH_M: mean soil depth (cm); OC: organic carbon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BD: bulk density (g cm</w:t>
      </w:r>
      <w:r w:rsidRPr="00134962">
        <w:rPr>
          <w:szCs w:val="20"/>
          <w:vertAlign w:val="superscript"/>
        </w:rPr>
        <w:t>−3</w:t>
      </w:r>
      <w:r w:rsidRPr="00134962">
        <w:rPr>
          <w:szCs w:val="20"/>
        </w:rPr>
        <w:t>); CACO3: calcium carbonate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PH_H2O: pH in water (-); CEC: cation exchange capacity (</w:t>
      </w:r>
      <w:proofErr w:type="spellStart"/>
      <w:r w:rsidRPr="00134962">
        <w:rPr>
          <w:szCs w:val="20"/>
        </w:rPr>
        <w:t>cmol</w:t>
      </w:r>
      <w:proofErr w:type="spellEnd"/>
      <w:r w:rsidRPr="00134962">
        <w:rPr>
          <w:szCs w:val="20"/>
        </w:rPr>
        <w:t xml:space="preserve"> (+) kg</w:t>
      </w:r>
      <w:r w:rsidRPr="00134962">
        <w:rPr>
          <w:szCs w:val="20"/>
          <w:vertAlign w:val="superscript"/>
        </w:rPr>
        <w:t>−1</w:t>
      </w:r>
      <w:r w:rsidRPr="00134962">
        <w:rPr>
          <w:szCs w:val="20"/>
        </w:rPr>
        <w:t>).</w:t>
      </w:r>
    </w:p>
    <w:p w14:paraId="23945D0F" w14:textId="77777777" w:rsidR="008E7C6B" w:rsidRPr="00134962" w:rsidRDefault="008E7C6B" w:rsidP="008E7C6B">
      <w:pPr>
        <w:rPr>
          <w:szCs w:val="20"/>
        </w:rPr>
      </w:pPr>
    </w:p>
    <w:p w14:paraId="05E65FC9" w14:textId="77777777" w:rsidR="008E7C6B" w:rsidRPr="00134962" w:rsidRDefault="008E7C6B" w:rsidP="00D6482F">
      <w:pPr>
        <w:keepNext/>
        <w:jc w:val="center"/>
        <w:rPr>
          <w:szCs w:val="20"/>
        </w:rPr>
      </w:pPr>
      <w:r w:rsidRPr="00134962">
        <w:rPr>
          <w:noProof/>
          <w:szCs w:val="20"/>
          <w:lang w:val="hu-HU" w:eastAsia="hu-HU"/>
        </w:rPr>
        <w:lastRenderedPageBreak/>
        <w:drawing>
          <wp:inline distT="0" distB="0" distL="0" distR="0" wp14:anchorId="29F627FD" wp14:editId="6368EC5A">
            <wp:extent cx="6372225" cy="2388870"/>
            <wp:effectExtent l="0" t="0" r="9525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WC_2_boxplot_SE_200_2.tif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238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7CCB4" w14:textId="682301C0" w:rsidR="00F32845" w:rsidRPr="00134962" w:rsidRDefault="00F32845" w:rsidP="00F32845">
      <w:pPr>
        <w:rPr>
          <w:szCs w:val="20"/>
        </w:rPr>
      </w:pPr>
      <w:r w:rsidRPr="00D6299C">
        <w:rPr>
          <w:b/>
          <w:szCs w:val="20"/>
        </w:rPr>
        <w:t>Figure S</w:t>
      </w:r>
      <w:r w:rsidR="00BF4253" w:rsidRPr="00D6299C">
        <w:rPr>
          <w:b/>
          <w:szCs w:val="20"/>
        </w:rPr>
        <w:t>10</w:t>
      </w:r>
      <w:r w:rsidRPr="00D6299C">
        <w:rPr>
          <w:b/>
          <w:szCs w:val="20"/>
        </w:rPr>
        <w:t>.</w:t>
      </w:r>
      <w:r w:rsidRPr="00134962">
        <w:rPr>
          <w:szCs w:val="20"/>
        </w:rPr>
        <w:t xml:space="preserve"> Squared error (SE) of the </w:t>
      </w:r>
      <w:proofErr w:type="spellStart"/>
      <w:r w:rsidRPr="00134962">
        <w:rPr>
          <w:szCs w:val="20"/>
        </w:rPr>
        <w:t>pedotransfer</w:t>
      </w:r>
      <w:proofErr w:type="spellEnd"/>
      <w:r w:rsidRPr="00134962">
        <w:rPr>
          <w:szCs w:val="20"/>
        </w:rPr>
        <w:t xml:space="preserve"> functions derived to predict plant available water content </w:t>
      </w:r>
      <w:r w:rsidR="00E95E9E" w:rsidRPr="00134962">
        <w:rPr>
          <w:szCs w:val="20"/>
        </w:rPr>
        <w:t xml:space="preserve">(AWC_2) </w:t>
      </w:r>
      <w:r w:rsidRPr="00134962">
        <w:rPr>
          <w:szCs w:val="20"/>
        </w:rPr>
        <w:t xml:space="preserve">considering field capacity at -100 </w:t>
      </w:r>
      <w:r w:rsidR="008A6CEA" w:rsidRPr="00134962">
        <w:rPr>
          <w:szCs w:val="20"/>
        </w:rPr>
        <w:t>matric potential head</w:t>
      </w:r>
      <w:r w:rsidRPr="00134962">
        <w:rPr>
          <w:szCs w:val="20"/>
        </w:rPr>
        <w:t xml:space="preserve"> (</w:t>
      </w:r>
      <w:r w:rsidR="00E95E9E" w:rsidRPr="00134962">
        <w:rPr>
          <w:szCs w:val="20"/>
        </w:rPr>
        <w:t>F</w:t>
      </w:r>
      <w:r w:rsidRPr="00134962">
        <w:rPr>
          <w:szCs w:val="20"/>
        </w:rPr>
        <w:t xml:space="preserve">C_2), computed on TEST_BASIC and TEST_CHEM+ set. USSAND: sand (50–2000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); USSILT: silt (2–50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), USCLAY: clay (&lt;2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DEPTH_M: mean soil depth (cm); OC: organic carbon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BD: bulk density (g cm</w:t>
      </w:r>
      <w:r w:rsidRPr="00134962">
        <w:rPr>
          <w:szCs w:val="20"/>
          <w:vertAlign w:val="superscript"/>
        </w:rPr>
        <w:t>−3</w:t>
      </w:r>
      <w:r w:rsidRPr="00134962">
        <w:rPr>
          <w:szCs w:val="20"/>
        </w:rPr>
        <w:t>); CACO3: calcium carbonate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PH_H2O: pH in water (-); CEC: cation exchange capacity (</w:t>
      </w:r>
      <w:proofErr w:type="spellStart"/>
      <w:r w:rsidRPr="00134962">
        <w:rPr>
          <w:szCs w:val="20"/>
        </w:rPr>
        <w:t>cmol</w:t>
      </w:r>
      <w:proofErr w:type="spellEnd"/>
      <w:r w:rsidRPr="00134962">
        <w:rPr>
          <w:szCs w:val="20"/>
        </w:rPr>
        <w:t xml:space="preserve"> (+) kg</w:t>
      </w:r>
      <w:r w:rsidRPr="00134962">
        <w:rPr>
          <w:szCs w:val="20"/>
          <w:vertAlign w:val="superscript"/>
        </w:rPr>
        <w:t>−1</w:t>
      </w:r>
      <w:r w:rsidRPr="00134962">
        <w:rPr>
          <w:szCs w:val="20"/>
        </w:rPr>
        <w:t>).</w:t>
      </w:r>
    </w:p>
    <w:p w14:paraId="71F55FAF" w14:textId="77777777" w:rsidR="008E7C6B" w:rsidRPr="00134962" w:rsidRDefault="008E7C6B" w:rsidP="008E7C6B">
      <w:pPr>
        <w:rPr>
          <w:szCs w:val="20"/>
        </w:rPr>
      </w:pPr>
    </w:p>
    <w:p w14:paraId="49F88ECC" w14:textId="27F53A09" w:rsidR="00147C3E" w:rsidRPr="00134962" w:rsidRDefault="00147C3E" w:rsidP="00D6482F">
      <w:pPr>
        <w:keepNext/>
        <w:jc w:val="center"/>
        <w:rPr>
          <w:szCs w:val="20"/>
        </w:rPr>
      </w:pPr>
      <w:r w:rsidRPr="00134962">
        <w:rPr>
          <w:noProof/>
          <w:szCs w:val="20"/>
          <w:lang w:val="hu-HU" w:eastAsia="hu-HU"/>
        </w:rPr>
        <w:drawing>
          <wp:inline distT="0" distB="0" distL="0" distR="0" wp14:anchorId="102F2653" wp14:editId="0F19C141">
            <wp:extent cx="6372225" cy="1910715"/>
            <wp:effectExtent l="0" t="0" r="9525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WC_2_densityplot_200.tif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191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E5223" w14:textId="310D5821" w:rsidR="00C86036" w:rsidRPr="00134962" w:rsidRDefault="00C86036" w:rsidP="00C86036">
      <w:pPr>
        <w:rPr>
          <w:szCs w:val="20"/>
        </w:rPr>
      </w:pPr>
      <w:r w:rsidRPr="00D6299C">
        <w:rPr>
          <w:b/>
          <w:szCs w:val="20"/>
        </w:rPr>
        <w:t>Figure S1</w:t>
      </w:r>
      <w:r w:rsidR="00BF4253" w:rsidRPr="00D6299C">
        <w:rPr>
          <w:b/>
          <w:szCs w:val="20"/>
        </w:rPr>
        <w:t>1</w:t>
      </w:r>
      <w:r w:rsidRPr="00D6299C">
        <w:rPr>
          <w:b/>
          <w:szCs w:val="20"/>
        </w:rPr>
        <w:t>.</w:t>
      </w:r>
      <w:r w:rsidRPr="00134962">
        <w:rPr>
          <w:szCs w:val="20"/>
        </w:rPr>
        <w:t xml:space="preserve"> Density plot of observed (OBS) </w:t>
      </w:r>
      <w:r w:rsidR="00011C9F" w:rsidRPr="00134962">
        <w:rPr>
          <w:szCs w:val="20"/>
        </w:rPr>
        <w:t>and predicted median (</w:t>
      </w:r>
      <w:r w:rsidRPr="00134962">
        <w:rPr>
          <w:szCs w:val="20"/>
        </w:rPr>
        <w:t xml:space="preserve">USSAND+USSILT+USCLAY+DEPTH_M+*) </w:t>
      </w:r>
      <w:r w:rsidR="00374C46" w:rsidRPr="00134962">
        <w:rPr>
          <w:szCs w:val="20"/>
        </w:rPr>
        <w:t>plant available water content</w:t>
      </w:r>
      <w:r w:rsidR="00E95E9E" w:rsidRPr="00134962">
        <w:rPr>
          <w:szCs w:val="20"/>
        </w:rPr>
        <w:t xml:space="preserve"> (AWC_2)</w:t>
      </w:r>
      <w:r w:rsidR="00374C46" w:rsidRPr="00134962">
        <w:rPr>
          <w:szCs w:val="20"/>
        </w:rPr>
        <w:t xml:space="preserve"> considering field capacity at -100 </w:t>
      </w:r>
      <w:r w:rsidR="008A6CEA" w:rsidRPr="00134962">
        <w:rPr>
          <w:szCs w:val="20"/>
        </w:rPr>
        <w:t>matric potential head</w:t>
      </w:r>
      <w:r w:rsidR="00374C46" w:rsidRPr="00134962">
        <w:rPr>
          <w:szCs w:val="20"/>
        </w:rPr>
        <w:t xml:space="preserve"> (</w:t>
      </w:r>
      <w:r w:rsidR="00E95E9E" w:rsidRPr="00134962">
        <w:rPr>
          <w:szCs w:val="20"/>
        </w:rPr>
        <w:t>FC</w:t>
      </w:r>
      <w:r w:rsidR="00374C46" w:rsidRPr="00134962">
        <w:rPr>
          <w:szCs w:val="20"/>
        </w:rPr>
        <w:t>_2)</w:t>
      </w:r>
      <w:r w:rsidRPr="00134962">
        <w:rPr>
          <w:szCs w:val="20"/>
        </w:rPr>
        <w:t xml:space="preserve"> </w:t>
      </w:r>
      <w:r w:rsidR="00011C9F" w:rsidRPr="00134962">
        <w:rPr>
          <w:szCs w:val="20"/>
        </w:rPr>
        <w:t xml:space="preserve">for selected </w:t>
      </w:r>
      <w:proofErr w:type="spellStart"/>
      <w:r w:rsidR="00011C9F" w:rsidRPr="00134962">
        <w:rPr>
          <w:szCs w:val="20"/>
        </w:rPr>
        <w:t>pedotransfer</w:t>
      </w:r>
      <w:proofErr w:type="spellEnd"/>
      <w:r w:rsidR="00011C9F" w:rsidRPr="00134962">
        <w:rPr>
          <w:szCs w:val="20"/>
        </w:rPr>
        <w:t xml:space="preserve"> functions</w:t>
      </w:r>
      <w:r w:rsidRPr="00134962">
        <w:rPr>
          <w:szCs w:val="20"/>
        </w:rPr>
        <w:t xml:space="preserve">, computed on TEST_BASIC and TEST_CHEM+ set. USSAND: sand (50–2000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); USSILT: silt (2–50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), USCLAY: clay (&lt;2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DEPTH_M: mean soil depth (cm); OC: organic carbon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BD: bulk density (g cm</w:t>
      </w:r>
      <w:r w:rsidRPr="00134962">
        <w:rPr>
          <w:szCs w:val="20"/>
          <w:vertAlign w:val="superscript"/>
        </w:rPr>
        <w:t>−3</w:t>
      </w:r>
      <w:r w:rsidRPr="00134962">
        <w:rPr>
          <w:szCs w:val="20"/>
        </w:rPr>
        <w:t>); CACO3: calcium carbonate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PH_H2O: pH in water (-); CEC: cation exchange capacity (</w:t>
      </w:r>
      <w:proofErr w:type="spellStart"/>
      <w:r w:rsidRPr="00134962">
        <w:rPr>
          <w:szCs w:val="20"/>
        </w:rPr>
        <w:t>cmol</w:t>
      </w:r>
      <w:proofErr w:type="spellEnd"/>
      <w:r w:rsidRPr="00134962">
        <w:rPr>
          <w:szCs w:val="20"/>
        </w:rPr>
        <w:t xml:space="preserve"> (+) kg</w:t>
      </w:r>
      <w:r w:rsidRPr="00134962">
        <w:rPr>
          <w:szCs w:val="20"/>
          <w:vertAlign w:val="superscript"/>
        </w:rPr>
        <w:t>−1</w:t>
      </w:r>
      <w:r w:rsidRPr="00134962">
        <w:rPr>
          <w:szCs w:val="20"/>
        </w:rPr>
        <w:t>).</w:t>
      </w:r>
    </w:p>
    <w:p w14:paraId="49BCB1DE" w14:textId="77777777" w:rsidR="008E7C6B" w:rsidRPr="00134962" w:rsidRDefault="008E7C6B" w:rsidP="008E7C6B">
      <w:pPr>
        <w:rPr>
          <w:szCs w:val="20"/>
        </w:rPr>
      </w:pPr>
    </w:p>
    <w:p w14:paraId="4EC9F527" w14:textId="77777777" w:rsidR="008E7C6B" w:rsidRPr="00134962" w:rsidRDefault="008E7C6B" w:rsidP="00D6482F">
      <w:pPr>
        <w:keepNext/>
        <w:jc w:val="center"/>
      </w:pPr>
      <w:r w:rsidRPr="00134962">
        <w:rPr>
          <w:noProof/>
          <w:lang w:val="hu-HU" w:eastAsia="hu-HU"/>
        </w:rPr>
        <w:lastRenderedPageBreak/>
        <w:drawing>
          <wp:inline distT="0" distB="0" distL="0" distR="0" wp14:anchorId="2075DEDD" wp14:editId="64F38DA3">
            <wp:extent cx="6372225" cy="2388870"/>
            <wp:effectExtent l="0" t="0" r="9525" b="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AWC_boxplot_SE_200.tif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238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EC2D6" w14:textId="1D3534CE" w:rsidR="00E95E9E" w:rsidRPr="00134962" w:rsidRDefault="00E95E9E" w:rsidP="00E95E9E">
      <w:pPr>
        <w:rPr>
          <w:szCs w:val="20"/>
        </w:rPr>
      </w:pPr>
      <w:r w:rsidRPr="00D6299C">
        <w:rPr>
          <w:b/>
          <w:szCs w:val="20"/>
        </w:rPr>
        <w:t>Figure S</w:t>
      </w:r>
      <w:r w:rsidR="00BF4253" w:rsidRPr="00D6299C">
        <w:rPr>
          <w:b/>
          <w:szCs w:val="20"/>
        </w:rPr>
        <w:t>12</w:t>
      </w:r>
      <w:r w:rsidRPr="00D6299C">
        <w:rPr>
          <w:b/>
          <w:szCs w:val="20"/>
        </w:rPr>
        <w:t>.</w:t>
      </w:r>
      <w:r w:rsidRPr="00134962">
        <w:rPr>
          <w:szCs w:val="20"/>
        </w:rPr>
        <w:t xml:space="preserve"> Squared error (SE) of the </w:t>
      </w:r>
      <w:proofErr w:type="spellStart"/>
      <w:r w:rsidRPr="00134962">
        <w:rPr>
          <w:szCs w:val="20"/>
        </w:rPr>
        <w:t>pedotransfer</w:t>
      </w:r>
      <w:proofErr w:type="spellEnd"/>
      <w:r w:rsidRPr="00134962">
        <w:rPr>
          <w:szCs w:val="20"/>
        </w:rPr>
        <w:t xml:space="preserve"> functions derived to predict plant available water content (AWC) considering field capacity at -330 </w:t>
      </w:r>
      <w:r w:rsidR="008A6CEA" w:rsidRPr="00134962">
        <w:rPr>
          <w:szCs w:val="20"/>
        </w:rPr>
        <w:t>matric potential head</w:t>
      </w:r>
      <w:r w:rsidRPr="00134962">
        <w:rPr>
          <w:szCs w:val="20"/>
        </w:rPr>
        <w:t xml:space="preserve"> (FC), computed on TEST_BASIC and TEST_CHEM+ set. USSAND: sand (50–2000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); USSILT: silt (2–50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), USCLAY: clay (&lt;2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DEPTH_M: mean soil depth (cm); OC: organic carbon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BD: bulk density (g cm</w:t>
      </w:r>
      <w:r w:rsidRPr="00134962">
        <w:rPr>
          <w:szCs w:val="20"/>
          <w:vertAlign w:val="superscript"/>
        </w:rPr>
        <w:t>−3</w:t>
      </w:r>
      <w:r w:rsidRPr="00134962">
        <w:rPr>
          <w:szCs w:val="20"/>
        </w:rPr>
        <w:t>); CACO3: calcium carbonate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PH_H2O: pH in water (-); CEC: cation exchange capacity (</w:t>
      </w:r>
      <w:proofErr w:type="spellStart"/>
      <w:r w:rsidRPr="00134962">
        <w:rPr>
          <w:szCs w:val="20"/>
        </w:rPr>
        <w:t>cmol</w:t>
      </w:r>
      <w:proofErr w:type="spellEnd"/>
      <w:r w:rsidRPr="00134962">
        <w:rPr>
          <w:szCs w:val="20"/>
        </w:rPr>
        <w:t xml:space="preserve"> (+) kg</w:t>
      </w:r>
      <w:r w:rsidRPr="00134962">
        <w:rPr>
          <w:szCs w:val="20"/>
          <w:vertAlign w:val="superscript"/>
        </w:rPr>
        <w:t>−1</w:t>
      </w:r>
      <w:r w:rsidRPr="00134962">
        <w:rPr>
          <w:szCs w:val="20"/>
        </w:rPr>
        <w:t>).</w:t>
      </w:r>
    </w:p>
    <w:p w14:paraId="34CEA599" w14:textId="77777777" w:rsidR="008E7C6B" w:rsidRPr="00134962" w:rsidRDefault="008E7C6B" w:rsidP="008E7C6B"/>
    <w:p w14:paraId="137B7DAD" w14:textId="35942DC6" w:rsidR="009E3411" w:rsidRPr="00134962" w:rsidRDefault="009E3411" w:rsidP="00D6482F">
      <w:pPr>
        <w:keepNext/>
        <w:jc w:val="center"/>
      </w:pPr>
      <w:r w:rsidRPr="00134962">
        <w:rPr>
          <w:noProof/>
          <w:lang w:val="hu-HU" w:eastAsia="hu-HU"/>
        </w:rPr>
        <w:drawing>
          <wp:inline distT="0" distB="0" distL="0" distR="0" wp14:anchorId="29EF9C2B" wp14:editId="04CF80E7">
            <wp:extent cx="6372225" cy="1910715"/>
            <wp:effectExtent l="0" t="0" r="9525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WC_densityplot_200.tif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191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5D150" w14:textId="09955734" w:rsidR="00957D54" w:rsidRPr="00134962" w:rsidRDefault="00957D54" w:rsidP="00957D54">
      <w:pPr>
        <w:rPr>
          <w:szCs w:val="20"/>
        </w:rPr>
      </w:pPr>
      <w:r w:rsidRPr="00D6299C">
        <w:rPr>
          <w:b/>
          <w:szCs w:val="20"/>
        </w:rPr>
        <w:t>Figure S1</w:t>
      </w:r>
      <w:r w:rsidR="00BF4253" w:rsidRPr="00D6299C">
        <w:rPr>
          <w:b/>
          <w:szCs w:val="20"/>
        </w:rPr>
        <w:t>3</w:t>
      </w:r>
      <w:r w:rsidRPr="00D6299C">
        <w:rPr>
          <w:b/>
          <w:szCs w:val="20"/>
        </w:rPr>
        <w:t>.</w:t>
      </w:r>
      <w:r w:rsidRPr="00134962">
        <w:rPr>
          <w:szCs w:val="20"/>
        </w:rPr>
        <w:t xml:space="preserve"> Density plot of observed (OBS) </w:t>
      </w:r>
      <w:r w:rsidR="00011C9F" w:rsidRPr="00134962">
        <w:rPr>
          <w:szCs w:val="20"/>
        </w:rPr>
        <w:t>and predicted median (</w:t>
      </w:r>
      <w:r w:rsidRPr="00134962">
        <w:rPr>
          <w:szCs w:val="20"/>
        </w:rPr>
        <w:t xml:space="preserve">USSAND+USSILT+USCLAY+DEPTH_M+*) plant available water content (AWC) considering field capacity at -330 </w:t>
      </w:r>
      <w:r w:rsidR="008A6CEA" w:rsidRPr="00134962">
        <w:rPr>
          <w:szCs w:val="20"/>
        </w:rPr>
        <w:t>matric potential head</w:t>
      </w:r>
      <w:r w:rsidRPr="00134962">
        <w:rPr>
          <w:szCs w:val="20"/>
        </w:rPr>
        <w:t xml:space="preserve"> (FC) </w:t>
      </w:r>
      <w:r w:rsidR="00011C9F" w:rsidRPr="00134962">
        <w:rPr>
          <w:szCs w:val="20"/>
        </w:rPr>
        <w:t xml:space="preserve">for selected </w:t>
      </w:r>
      <w:proofErr w:type="spellStart"/>
      <w:r w:rsidR="00011C9F" w:rsidRPr="00134962">
        <w:rPr>
          <w:szCs w:val="20"/>
        </w:rPr>
        <w:t>pedotransfer</w:t>
      </w:r>
      <w:proofErr w:type="spellEnd"/>
      <w:r w:rsidR="00011C9F" w:rsidRPr="00134962">
        <w:rPr>
          <w:szCs w:val="20"/>
        </w:rPr>
        <w:t xml:space="preserve"> functions</w:t>
      </w:r>
      <w:r w:rsidRPr="00134962">
        <w:rPr>
          <w:szCs w:val="20"/>
        </w:rPr>
        <w:t xml:space="preserve">, computed on TEST_BASIC and TEST_CHEM+ set. USSAND: sand (50–2000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); USSILT: silt (2–50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), USCLAY: clay (&lt;2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DEPTH_M: mean soil depth (cm); OC: organic carbon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BD: bulk density (g cm</w:t>
      </w:r>
      <w:r w:rsidRPr="00134962">
        <w:rPr>
          <w:szCs w:val="20"/>
          <w:vertAlign w:val="superscript"/>
        </w:rPr>
        <w:t>−3</w:t>
      </w:r>
      <w:r w:rsidRPr="00134962">
        <w:rPr>
          <w:szCs w:val="20"/>
        </w:rPr>
        <w:t>); CACO3: calcium carbonate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PH_H2O: pH in water (-); CEC: cation exchange capacity (</w:t>
      </w:r>
      <w:proofErr w:type="spellStart"/>
      <w:r w:rsidRPr="00134962">
        <w:rPr>
          <w:szCs w:val="20"/>
        </w:rPr>
        <w:t>cmol</w:t>
      </w:r>
      <w:proofErr w:type="spellEnd"/>
      <w:r w:rsidRPr="00134962">
        <w:rPr>
          <w:szCs w:val="20"/>
        </w:rPr>
        <w:t xml:space="preserve"> (+) kg</w:t>
      </w:r>
      <w:r w:rsidRPr="00134962">
        <w:rPr>
          <w:szCs w:val="20"/>
          <w:vertAlign w:val="superscript"/>
        </w:rPr>
        <w:t>−1</w:t>
      </w:r>
      <w:r w:rsidRPr="00134962">
        <w:rPr>
          <w:szCs w:val="20"/>
        </w:rPr>
        <w:t>).</w:t>
      </w:r>
    </w:p>
    <w:p w14:paraId="63898903" w14:textId="38B655F3" w:rsidR="008E7C6B" w:rsidRPr="00134962" w:rsidRDefault="008E7C6B" w:rsidP="008E7C6B">
      <w:pPr>
        <w:rPr>
          <w:szCs w:val="20"/>
        </w:rPr>
      </w:pPr>
    </w:p>
    <w:p w14:paraId="2C10867F" w14:textId="77777777" w:rsidR="00FF667A" w:rsidRPr="00134962" w:rsidRDefault="00FF667A" w:rsidP="008E7C6B">
      <w:pPr>
        <w:rPr>
          <w:szCs w:val="20"/>
        </w:rPr>
      </w:pPr>
    </w:p>
    <w:p w14:paraId="76953162" w14:textId="77777777" w:rsidR="008E7C6B" w:rsidRPr="00134962" w:rsidRDefault="008E7C6B" w:rsidP="00D6482F">
      <w:pPr>
        <w:keepNext/>
        <w:jc w:val="center"/>
      </w:pPr>
      <w:r w:rsidRPr="00134962">
        <w:rPr>
          <w:noProof/>
          <w:lang w:val="hu-HU" w:eastAsia="hu-HU"/>
        </w:rPr>
        <w:drawing>
          <wp:inline distT="0" distB="0" distL="0" distR="0" wp14:anchorId="214365B2" wp14:editId="31A11184">
            <wp:extent cx="6372225" cy="2388870"/>
            <wp:effectExtent l="0" t="0" r="9525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log10KS_boxplot_SE_200.tif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238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4F08C" w14:textId="7852B36F" w:rsidR="00F01A5B" w:rsidRPr="00134962" w:rsidRDefault="00F01A5B" w:rsidP="00F01A5B">
      <w:pPr>
        <w:rPr>
          <w:szCs w:val="20"/>
        </w:rPr>
      </w:pPr>
      <w:r w:rsidRPr="00D6299C">
        <w:rPr>
          <w:b/>
          <w:szCs w:val="20"/>
        </w:rPr>
        <w:t>Figure S</w:t>
      </w:r>
      <w:r w:rsidR="00FF667A" w:rsidRPr="00D6299C">
        <w:rPr>
          <w:b/>
          <w:szCs w:val="20"/>
        </w:rPr>
        <w:t>14</w:t>
      </w:r>
      <w:r w:rsidRPr="00D6299C">
        <w:rPr>
          <w:b/>
          <w:szCs w:val="20"/>
        </w:rPr>
        <w:t>.</w:t>
      </w:r>
      <w:r w:rsidRPr="00134962">
        <w:rPr>
          <w:szCs w:val="20"/>
        </w:rPr>
        <w:t xml:space="preserve"> Squared error (SE) of the </w:t>
      </w:r>
      <w:proofErr w:type="spellStart"/>
      <w:r w:rsidRPr="00134962">
        <w:rPr>
          <w:szCs w:val="20"/>
        </w:rPr>
        <w:t>pedotransfer</w:t>
      </w:r>
      <w:proofErr w:type="spellEnd"/>
      <w:r w:rsidRPr="00134962">
        <w:rPr>
          <w:szCs w:val="20"/>
        </w:rPr>
        <w:t xml:space="preserve"> functions derived to predict saturated hydraulic conductivity (KS), computed on TEST_BASIC and TEST_CHEM+ set. USSAND: sand (50–2000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); USSILT: silt (2–50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), USCLAY: clay (&lt;2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DEPTH_M: mean soil depth (cm); OC: organic carbon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BD: bulk density (g cm</w:t>
      </w:r>
      <w:r w:rsidRPr="00134962">
        <w:rPr>
          <w:szCs w:val="20"/>
          <w:vertAlign w:val="superscript"/>
        </w:rPr>
        <w:t>−3</w:t>
      </w:r>
      <w:r w:rsidRPr="00134962">
        <w:rPr>
          <w:szCs w:val="20"/>
        </w:rPr>
        <w:t>); CACO3: calcium carbonate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PH_H2O: pH in water (-); CEC: cation exchange capacity (</w:t>
      </w:r>
      <w:proofErr w:type="spellStart"/>
      <w:r w:rsidRPr="00134962">
        <w:rPr>
          <w:szCs w:val="20"/>
        </w:rPr>
        <w:t>cmol</w:t>
      </w:r>
      <w:proofErr w:type="spellEnd"/>
      <w:r w:rsidRPr="00134962">
        <w:rPr>
          <w:szCs w:val="20"/>
        </w:rPr>
        <w:t xml:space="preserve"> (+) kg</w:t>
      </w:r>
      <w:r w:rsidRPr="00134962">
        <w:rPr>
          <w:szCs w:val="20"/>
          <w:vertAlign w:val="superscript"/>
        </w:rPr>
        <w:t>−1</w:t>
      </w:r>
      <w:r w:rsidRPr="00134962">
        <w:rPr>
          <w:szCs w:val="20"/>
        </w:rPr>
        <w:t>).</w:t>
      </w:r>
    </w:p>
    <w:p w14:paraId="2345E1CA" w14:textId="77777777" w:rsidR="00F01A5B" w:rsidRPr="00134962" w:rsidRDefault="00F01A5B" w:rsidP="008E7C6B"/>
    <w:p w14:paraId="6871E3FF" w14:textId="78C8A361" w:rsidR="00304BF0" w:rsidRPr="00134962" w:rsidRDefault="00304BF0" w:rsidP="00D6482F">
      <w:pPr>
        <w:keepNext/>
        <w:jc w:val="center"/>
      </w:pPr>
      <w:r w:rsidRPr="00134962">
        <w:rPr>
          <w:noProof/>
          <w:lang w:val="hu-HU" w:eastAsia="hu-HU"/>
        </w:rPr>
        <w:drawing>
          <wp:inline distT="0" distB="0" distL="0" distR="0" wp14:anchorId="45CE1B65" wp14:editId="60AAF3E4">
            <wp:extent cx="6372225" cy="1910715"/>
            <wp:effectExtent l="0" t="0" r="9525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log10KS_densityplot_200.tif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191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4BC54" w14:textId="6F40372E" w:rsidR="003D5E96" w:rsidRPr="00134962" w:rsidRDefault="0074435F" w:rsidP="008E7C6B">
      <w:pPr>
        <w:rPr>
          <w:szCs w:val="20"/>
        </w:rPr>
      </w:pPr>
      <w:r w:rsidRPr="00D6299C">
        <w:rPr>
          <w:b/>
          <w:szCs w:val="20"/>
        </w:rPr>
        <w:t>Figure S</w:t>
      </w:r>
      <w:r w:rsidR="00FF667A" w:rsidRPr="00D6299C">
        <w:rPr>
          <w:b/>
          <w:szCs w:val="20"/>
        </w:rPr>
        <w:t>15</w:t>
      </w:r>
      <w:r w:rsidRPr="00D6299C">
        <w:rPr>
          <w:b/>
          <w:szCs w:val="20"/>
        </w:rPr>
        <w:t>.</w:t>
      </w:r>
      <w:r w:rsidRPr="00134962">
        <w:rPr>
          <w:szCs w:val="20"/>
        </w:rPr>
        <w:t xml:space="preserve"> Density plot of observed (OBS) </w:t>
      </w:r>
      <w:r w:rsidR="00011C9F" w:rsidRPr="00134962">
        <w:rPr>
          <w:szCs w:val="20"/>
        </w:rPr>
        <w:t>and predicted median (</w:t>
      </w:r>
      <w:r w:rsidRPr="00134962">
        <w:rPr>
          <w:szCs w:val="20"/>
        </w:rPr>
        <w:t xml:space="preserve">USSAND+USSILT+USCLAY+DEPTH_M+*) saturated hydraulic conductivity (KS) </w:t>
      </w:r>
      <w:r w:rsidR="00011C9F" w:rsidRPr="00134962">
        <w:rPr>
          <w:szCs w:val="20"/>
        </w:rPr>
        <w:t xml:space="preserve">for selected </w:t>
      </w:r>
      <w:proofErr w:type="spellStart"/>
      <w:r w:rsidR="00011C9F" w:rsidRPr="00134962">
        <w:rPr>
          <w:szCs w:val="20"/>
        </w:rPr>
        <w:t>pedotransfer</w:t>
      </w:r>
      <w:proofErr w:type="spellEnd"/>
      <w:r w:rsidR="00011C9F" w:rsidRPr="00134962">
        <w:rPr>
          <w:szCs w:val="20"/>
        </w:rPr>
        <w:t xml:space="preserve"> functions</w:t>
      </w:r>
      <w:r w:rsidRPr="00134962">
        <w:rPr>
          <w:szCs w:val="20"/>
        </w:rPr>
        <w:t xml:space="preserve">, computed on TEST_BASIC and TEST_CHEM+ set. USSAND: sand (50–2000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); USSILT: silt (2–50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), USCLAY: clay (&lt;2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DEPTH_M: mean soil depth (cm); OC: organic carbon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BD: bulk density (g cm</w:t>
      </w:r>
      <w:r w:rsidRPr="00134962">
        <w:rPr>
          <w:szCs w:val="20"/>
          <w:vertAlign w:val="superscript"/>
        </w:rPr>
        <w:t>−3</w:t>
      </w:r>
      <w:r w:rsidRPr="00134962">
        <w:rPr>
          <w:szCs w:val="20"/>
        </w:rPr>
        <w:t>); CACO3: calcium carbonate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PH_H2O: pH in water (-); CEC: cation exchange capacity (</w:t>
      </w:r>
      <w:proofErr w:type="spellStart"/>
      <w:r w:rsidRPr="00134962">
        <w:rPr>
          <w:szCs w:val="20"/>
        </w:rPr>
        <w:t>cmol</w:t>
      </w:r>
      <w:proofErr w:type="spellEnd"/>
      <w:r w:rsidRPr="00134962">
        <w:rPr>
          <w:szCs w:val="20"/>
        </w:rPr>
        <w:t xml:space="preserve"> (+) kg</w:t>
      </w:r>
      <w:r w:rsidRPr="00134962">
        <w:rPr>
          <w:szCs w:val="20"/>
          <w:vertAlign w:val="superscript"/>
        </w:rPr>
        <w:t>−1</w:t>
      </w:r>
      <w:r w:rsidRPr="00134962">
        <w:rPr>
          <w:szCs w:val="20"/>
        </w:rPr>
        <w:t>).</w:t>
      </w:r>
    </w:p>
    <w:p w14:paraId="74E1B980" w14:textId="306E3998" w:rsidR="004B5440" w:rsidRPr="00134962" w:rsidRDefault="004B5440" w:rsidP="008E7C6B">
      <w:pPr>
        <w:rPr>
          <w:szCs w:val="20"/>
        </w:rPr>
      </w:pPr>
    </w:p>
    <w:p w14:paraId="0FA43BC3" w14:textId="6685029F" w:rsidR="004B5440" w:rsidRPr="00134962" w:rsidRDefault="004B5440" w:rsidP="008E7C6B">
      <w:pPr>
        <w:rPr>
          <w:szCs w:val="20"/>
        </w:rPr>
      </w:pPr>
    </w:p>
    <w:p w14:paraId="0F8C7992" w14:textId="77777777" w:rsidR="004B5440" w:rsidRPr="00134962" w:rsidRDefault="004B5440" w:rsidP="004B5440">
      <w:pPr>
        <w:keepNext/>
        <w:jc w:val="center"/>
        <w:rPr>
          <w:szCs w:val="20"/>
        </w:rPr>
      </w:pPr>
      <w:r w:rsidRPr="00134962">
        <w:rPr>
          <w:noProof/>
          <w:szCs w:val="20"/>
          <w:lang w:val="hu-HU" w:eastAsia="hu-HU"/>
        </w:rPr>
        <w:drawing>
          <wp:inline distT="0" distB="0" distL="0" distR="0" wp14:anchorId="195559F8" wp14:editId="7A693A22">
            <wp:extent cx="5400000" cy="2024395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VG_boxplot_SE_200.tif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02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0865F" w14:textId="5F5A7DE0" w:rsidR="004B5440" w:rsidRPr="00134962" w:rsidRDefault="004B5440" w:rsidP="004B5440">
      <w:pPr>
        <w:rPr>
          <w:szCs w:val="20"/>
        </w:rPr>
      </w:pPr>
      <w:r w:rsidRPr="00134962">
        <w:rPr>
          <w:b/>
          <w:szCs w:val="20"/>
        </w:rPr>
        <w:t>Figure S16.</w:t>
      </w:r>
      <w:r w:rsidRPr="00134962">
        <w:rPr>
          <w:szCs w:val="20"/>
        </w:rPr>
        <w:t xml:space="preserve"> Squared error (SE) of the </w:t>
      </w:r>
      <w:proofErr w:type="spellStart"/>
      <w:r w:rsidRPr="00134962">
        <w:rPr>
          <w:szCs w:val="20"/>
        </w:rPr>
        <w:t>pedotransfer</w:t>
      </w:r>
      <w:proofErr w:type="spellEnd"/>
      <w:r w:rsidRPr="00134962">
        <w:rPr>
          <w:szCs w:val="20"/>
        </w:rPr>
        <w:t xml:space="preserve"> functions derived to predict parameters of the van </w:t>
      </w:r>
      <w:proofErr w:type="spellStart"/>
      <w:r w:rsidRPr="00134962">
        <w:rPr>
          <w:szCs w:val="20"/>
        </w:rPr>
        <w:t>Genuchten</w:t>
      </w:r>
      <w:proofErr w:type="spellEnd"/>
      <w:r w:rsidRPr="00134962">
        <w:rPr>
          <w:szCs w:val="20"/>
        </w:rPr>
        <w:t xml:space="preserve"> model for the description of the moisture retention curve (MRC), computed on TEST_BASIC and TEST_CHEM+ set. USSAND: sand (50–2000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); USSILT: silt (2–50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), USCLAY: clay (&lt;2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DEPTH_M: mean soil depth (cm); OC: organic carbon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BD: bulk density (g cm</w:t>
      </w:r>
      <w:r w:rsidRPr="00134962">
        <w:rPr>
          <w:szCs w:val="20"/>
          <w:vertAlign w:val="superscript"/>
        </w:rPr>
        <w:t>−3</w:t>
      </w:r>
      <w:r w:rsidRPr="00134962">
        <w:rPr>
          <w:szCs w:val="20"/>
        </w:rPr>
        <w:t>); CACO3: calcium carbonate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PH_H2O: pH in water (-); CEC: cation exchange capacity (</w:t>
      </w:r>
      <w:proofErr w:type="spellStart"/>
      <w:r w:rsidRPr="00134962">
        <w:rPr>
          <w:szCs w:val="20"/>
        </w:rPr>
        <w:t>cmol</w:t>
      </w:r>
      <w:proofErr w:type="spellEnd"/>
      <w:r w:rsidRPr="00134962">
        <w:rPr>
          <w:szCs w:val="20"/>
        </w:rPr>
        <w:t xml:space="preserve"> (+) kg</w:t>
      </w:r>
      <w:r w:rsidRPr="00134962">
        <w:rPr>
          <w:szCs w:val="20"/>
          <w:vertAlign w:val="superscript"/>
        </w:rPr>
        <w:t>−1</w:t>
      </w:r>
      <w:r w:rsidRPr="00134962">
        <w:rPr>
          <w:szCs w:val="20"/>
        </w:rPr>
        <w:t>).</w:t>
      </w:r>
    </w:p>
    <w:p w14:paraId="49CFA40E" w14:textId="77777777" w:rsidR="004B5440" w:rsidRPr="00134962" w:rsidRDefault="004B5440" w:rsidP="004B5440">
      <w:pPr>
        <w:rPr>
          <w:szCs w:val="20"/>
        </w:rPr>
      </w:pPr>
    </w:p>
    <w:p w14:paraId="26599D4A" w14:textId="4834DA72" w:rsidR="007C2F95" w:rsidRPr="00134962" w:rsidRDefault="007C2F95" w:rsidP="004B5440">
      <w:pPr>
        <w:keepNext/>
        <w:jc w:val="center"/>
        <w:rPr>
          <w:szCs w:val="20"/>
        </w:rPr>
      </w:pPr>
      <w:r w:rsidRPr="00134962">
        <w:rPr>
          <w:noProof/>
          <w:szCs w:val="20"/>
          <w:lang w:val="hu-HU" w:eastAsia="hu-HU"/>
        </w:rPr>
        <w:drawing>
          <wp:inline distT="0" distB="0" distL="0" distR="0" wp14:anchorId="79304EA1" wp14:editId="4326032F">
            <wp:extent cx="6372225" cy="1910715"/>
            <wp:effectExtent l="0" t="0" r="9525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VG_densityplot_200.tif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191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5E2A9" w14:textId="0D4C15BF" w:rsidR="004B5440" w:rsidRPr="00134962" w:rsidRDefault="004B5440" w:rsidP="004B5440">
      <w:pPr>
        <w:rPr>
          <w:szCs w:val="20"/>
        </w:rPr>
      </w:pPr>
      <w:r w:rsidRPr="00134962">
        <w:rPr>
          <w:b/>
          <w:szCs w:val="20"/>
        </w:rPr>
        <w:t>Figure S17.</w:t>
      </w:r>
      <w:r w:rsidRPr="00134962">
        <w:rPr>
          <w:szCs w:val="20"/>
        </w:rPr>
        <w:t xml:space="preserve"> Density plot of observed (OBS) </w:t>
      </w:r>
      <w:r w:rsidR="00011C9F" w:rsidRPr="00134962">
        <w:rPr>
          <w:szCs w:val="20"/>
        </w:rPr>
        <w:t>and predicted median (</w:t>
      </w:r>
      <w:r w:rsidRPr="00134962">
        <w:rPr>
          <w:szCs w:val="20"/>
        </w:rPr>
        <w:t xml:space="preserve">USSAND+USSILT+USCLAY+DEPTH_M+*) water retention values (MRC) computed based on the parameters of the van </w:t>
      </w:r>
      <w:proofErr w:type="spellStart"/>
      <w:r w:rsidRPr="00134962">
        <w:rPr>
          <w:szCs w:val="20"/>
        </w:rPr>
        <w:t>Genuchten</w:t>
      </w:r>
      <w:proofErr w:type="spellEnd"/>
      <w:r w:rsidRPr="00134962">
        <w:rPr>
          <w:szCs w:val="20"/>
        </w:rPr>
        <w:t xml:space="preserve"> model, computed on TEST_BASIC and TEST_CHEM+ set. Predicted values of those PTFs are shown which use the most often available </w:t>
      </w:r>
      <w:r w:rsidR="00335159">
        <w:rPr>
          <w:szCs w:val="20"/>
        </w:rPr>
        <w:t>predictor variable</w:t>
      </w:r>
      <w:r w:rsidRPr="00134962">
        <w:rPr>
          <w:szCs w:val="20"/>
        </w:rPr>
        <w:t xml:space="preserve">s. USSAND: sand (50–2000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); USSILT: silt (2–50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 xml:space="preserve">), USCLAY: clay (&lt;2 </w:t>
      </w:r>
      <w:proofErr w:type="spellStart"/>
      <w:r w:rsidRPr="00134962">
        <w:rPr>
          <w:szCs w:val="20"/>
        </w:rPr>
        <w:t>μm</w:t>
      </w:r>
      <w:proofErr w:type="spellEnd"/>
      <w:r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DEPTH_M: mean soil depth (cm); OC: organic carbon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BD: bulk density (g cm</w:t>
      </w:r>
      <w:r w:rsidRPr="00134962">
        <w:rPr>
          <w:szCs w:val="20"/>
          <w:vertAlign w:val="superscript"/>
        </w:rPr>
        <w:t>−3</w:t>
      </w:r>
      <w:r w:rsidRPr="00134962">
        <w:rPr>
          <w:szCs w:val="20"/>
        </w:rPr>
        <w:t>); CACO3: calcium carbonate content (</w:t>
      </w:r>
      <w:r w:rsidR="0020411A" w:rsidRPr="00134962">
        <w:rPr>
          <w:szCs w:val="20"/>
        </w:rPr>
        <w:t>mass %</w:t>
      </w:r>
      <w:r w:rsidRPr="00134962">
        <w:rPr>
          <w:szCs w:val="20"/>
        </w:rPr>
        <w:t>); PH_H2O: pH in water (-); CEC: cation exchange capacity (</w:t>
      </w:r>
      <w:proofErr w:type="spellStart"/>
      <w:r w:rsidRPr="00134962">
        <w:rPr>
          <w:szCs w:val="20"/>
        </w:rPr>
        <w:t>cmol</w:t>
      </w:r>
      <w:proofErr w:type="spellEnd"/>
      <w:r w:rsidRPr="00134962">
        <w:rPr>
          <w:szCs w:val="20"/>
        </w:rPr>
        <w:t xml:space="preserve"> (+) kg</w:t>
      </w:r>
      <w:r w:rsidRPr="00134962">
        <w:rPr>
          <w:szCs w:val="20"/>
          <w:vertAlign w:val="superscript"/>
        </w:rPr>
        <w:t>−1</w:t>
      </w:r>
      <w:r w:rsidRPr="00134962">
        <w:rPr>
          <w:szCs w:val="20"/>
        </w:rPr>
        <w:t>).</w:t>
      </w:r>
    </w:p>
    <w:p w14:paraId="79E8DF56" w14:textId="6791FAC9" w:rsidR="00B1242B" w:rsidRPr="00134962" w:rsidRDefault="00B1242B" w:rsidP="004B5440">
      <w:pPr>
        <w:rPr>
          <w:szCs w:val="20"/>
        </w:rPr>
      </w:pPr>
    </w:p>
    <w:p w14:paraId="664EE575" w14:textId="1A577890" w:rsidR="00BF6255" w:rsidRPr="00134962" w:rsidRDefault="00BF6255" w:rsidP="004B5440">
      <w:pPr>
        <w:rPr>
          <w:szCs w:val="20"/>
        </w:rPr>
      </w:pPr>
    </w:p>
    <w:p w14:paraId="0804E8B5" w14:textId="09FC79B0" w:rsidR="008F62C2" w:rsidRPr="00134962" w:rsidRDefault="008F62C2" w:rsidP="00D67E3C">
      <w:pPr>
        <w:keepNext/>
        <w:rPr>
          <w:b/>
          <w:szCs w:val="20"/>
        </w:rPr>
      </w:pPr>
      <w:r w:rsidRPr="00134962">
        <w:rPr>
          <w:b/>
          <w:noProof/>
          <w:szCs w:val="20"/>
          <w:lang w:val="hu-HU" w:eastAsia="hu-HU"/>
        </w:rPr>
        <w:lastRenderedPageBreak/>
        <w:drawing>
          <wp:inline distT="0" distB="0" distL="0" distR="0" wp14:anchorId="0C6713A5" wp14:editId="7F605C5A">
            <wp:extent cx="6372225" cy="2870835"/>
            <wp:effectExtent l="0" t="0" r="9525" b="5715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VG_ME_vs_head_TEST_BASIC.tif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287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E6A6D" w14:textId="1B6C5790" w:rsidR="008F62C2" w:rsidRPr="00134962" w:rsidRDefault="008F62C2" w:rsidP="00D67E3C">
      <w:pPr>
        <w:keepNext/>
        <w:rPr>
          <w:b/>
          <w:szCs w:val="20"/>
        </w:rPr>
      </w:pPr>
      <w:r w:rsidRPr="00134962">
        <w:rPr>
          <w:b/>
          <w:noProof/>
          <w:szCs w:val="20"/>
          <w:lang w:val="hu-HU" w:eastAsia="hu-HU"/>
        </w:rPr>
        <w:drawing>
          <wp:inline distT="0" distB="0" distL="0" distR="0" wp14:anchorId="2667E2B7" wp14:editId="5F61BCC0">
            <wp:extent cx="6372225" cy="2870835"/>
            <wp:effectExtent l="0" t="0" r="9525" b="5715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VG_ME_vs_head_TEST_CHEM.tif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287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FC96B" w14:textId="18DCF478" w:rsidR="00BF6255" w:rsidRPr="00134962" w:rsidRDefault="00DC3D95" w:rsidP="004B5440">
      <w:pPr>
        <w:rPr>
          <w:szCs w:val="20"/>
        </w:rPr>
      </w:pPr>
      <w:r w:rsidRPr="00134962">
        <w:rPr>
          <w:b/>
          <w:szCs w:val="20"/>
        </w:rPr>
        <w:t>Figure S18</w:t>
      </w:r>
      <w:r w:rsidR="00BA48B8" w:rsidRPr="00134962">
        <w:rPr>
          <w:b/>
          <w:szCs w:val="20"/>
        </w:rPr>
        <w:t>.</w:t>
      </w:r>
      <w:r w:rsidR="00BA48B8" w:rsidRPr="00134962">
        <w:rPr>
          <w:szCs w:val="20"/>
        </w:rPr>
        <w:t xml:space="preserve"> </w:t>
      </w:r>
      <w:r w:rsidR="0058179B" w:rsidRPr="00134962">
        <w:rPr>
          <w:szCs w:val="20"/>
        </w:rPr>
        <w:t xml:space="preserve">Mean error of the </w:t>
      </w:r>
      <w:proofErr w:type="spellStart"/>
      <w:r w:rsidR="0058179B" w:rsidRPr="00134962">
        <w:rPr>
          <w:szCs w:val="20"/>
        </w:rPr>
        <w:t>pedotransfer</w:t>
      </w:r>
      <w:proofErr w:type="spellEnd"/>
      <w:r w:rsidR="0058179B" w:rsidRPr="00134962">
        <w:rPr>
          <w:szCs w:val="20"/>
        </w:rPr>
        <w:t xml:space="preserve"> functions derived to predict parameters of the van </w:t>
      </w:r>
      <w:proofErr w:type="spellStart"/>
      <w:r w:rsidR="0058179B" w:rsidRPr="00134962">
        <w:rPr>
          <w:szCs w:val="20"/>
        </w:rPr>
        <w:t>Genuchten</w:t>
      </w:r>
      <w:proofErr w:type="spellEnd"/>
      <w:r w:rsidR="0058179B" w:rsidRPr="00134962">
        <w:rPr>
          <w:szCs w:val="20"/>
        </w:rPr>
        <w:t xml:space="preserve"> model for the description of the moisture retention curve, computed on TEST_BASIC </w:t>
      </w:r>
      <w:r w:rsidR="00405E43" w:rsidRPr="00134962">
        <w:rPr>
          <w:szCs w:val="20"/>
        </w:rPr>
        <w:t>(N = 1591)</w:t>
      </w:r>
      <w:r w:rsidR="00894300" w:rsidRPr="00134962">
        <w:rPr>
          <w:szCs w:val="20"/>
        </w:rPr>
        <w:t xml:space="preserve"> (A)</w:t>
      </w:r>
      <w:r w:rsidR="00EB2CEF" w:rsidRPr="00134962">
        <w:rPr>
          <w:szCs w:val="20"/>
        </w:rPr>
        <w:t xml:space="preserve"> and TEST_CHEM+ (N = 288) </w:t>
      </w:r>
      <w:r w:rsidR="00894300" w:rsidRPr="00134962">
        <w:rPr>
          <w:szCs w:val="20"/>
        </w:rPr>
        <w:t xml:space="preserve">(B) </w:t>
      </w:r>
      <w:r w:rsidR="00EB2CEF" w:rsidRPr="00134962">
        <w:rPr>
          <w:szCs w:val="20"/>
        </w:rPr>
        <w:t>sets</w:t>
      </w:r>
      <w:r w:rsidR="0058179B" w:rsidRPr="00134962">
        <w:rPr>
          <w:szCs w:val="20"/>
        </w:rPr>
        <w:t xml:space="preserve"> </w:t>
      </w:r>
      <w:r w:rsidR="0021667A" w:rsidRPr="00134962">
        <w:rPr>
          <w:szCs w:val="20"/>
        </w:rPr>
        <w:t xml:space="preserve">by </w:t>
      </w:r>
      <w:r w:rsidR="008A6CEA" w:rsidRPr="00134962">
        <w:rPr>
          <w:szCs w:val="20"/>
        </w:rPr>
        <w:t>matric potential head</w:t>
      </w:r>
      <w:r w:rsidR="0021667A" w:rsidRPr="00134962">
        <w:rPr>
          <w:szCs w:val="20"/>
        </w:rPr>
        <w:t xml:space="preserve"> values.</w:t>
      </w:r>
    </w:p>
    <w:p w14:paraId="4AABCB93" w14:textId="77777777" w:rsidR="00BF6255" w:rsidRPr="00134962" w:rsidRDefault="00BF6255" w:rsidP="004B5440">
      <w:pPr>
        <w:rPr>
          <w:szCs w:val="20"/>
        </w:rPr>
      </w:pPr>
    </w:p>
    <w:p w14:paraId="07252F8D" w14:textId="77777777" w:rsidR="00B1242B" w:rsidRPr="00134962" w:rsidRDefault="00B1242B" w:rsidP="00B1242B">
      <w:pPr>
        <w:keepNext/>
        <w:jc w:val="center"/>
      </w:pPr>
      <w:r w:rsidRPr="00134962">
        <w:rPr>
          <w:noProof/>
          <w:lang w:val="hu-HU" w:eastAsia="hu-HU"/>
        </w:rPr>
        <w:lastRenderedPageBreak/>
        <w:drawing>
          <wp:inline distT="0" distB="0" distL="0" distR="0" wp14:anchorId="056ABE64" wp14:editId="6B16B7E6">
            <wp:extent cx="5760000" cy="2159354"/>
            <wp:effectExtent l="0" t="0" r="0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MV_boxplot_SE_200.tif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159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DF1F7" w14:textId="42350F4F" w:rsidR="00B1242B" w:rsidRPr="00134962" w:rsidRDefault="00DC3D95" w:rsidP="00B1242B">
      <w:pPr>
        <w:rPr>
          <w:szCs w:val="20"/>
        </w:rPr>
      </w:pPr>
      <w:r w:rsidRPr="00134962">
        <w:rPr>
          <w:b/>
          <w:szCs w:val="20"/>
        </w:rPr>
        <w:t xml:space="preserve">Figure </w:t>
      </w:r>
      <w:r w:rsidR="00EB2CEF" w:rsidRPr="00134962">
        <w:rPr>
          <w:b/>
          <w:szCs w:val="20"/>
        </w:rPr>
        <w:t>S19</w:t>
      </w:r>
      <w:r w:rsidR="00B1242B" w:rsidRPr="00134962">
        <w:rPr>
          <w:b/>
          <w:szCs w:val="20"/>
        </w:rPr>
        <w:t>.</w:t>
      </w:r>
      <w:r w:rsidR="00B1242B" w:rsidRPr="00134962">
        <w:rPr>
          <w:szCs w:val="20"/>
        </w:rPr>
        <w:t xml:space="preserve"> Squared error (SE) of the </w:t>
      </w:r>
      <w:proofErr w:type="spellStart"/>
      <w:r w:rsidR="00B1242B" w:rsidRPr="00134962">
        <w:rPr>
          <w:szCs w:val="20"/>
        </w:rPr>
        <w:t>pedotransfer</w:t>
      </w:r>
      <w:proofErr w:type="spellEnd"/>
      <w:r w:rsidR="00B1242B" w:rsidRPr="00134962">
        <w:rPr>
          <w:szCs w:val="20"/>
        </w:rPr>
        <w:t xml:space="preserve"> functions derived to predict parameters of the </w:t>
      </w:r>
      <w:proofErr w:type="spellStart"/>
      <w:r w:rsidR="0021667A" w:rsidRPr="00134962">
        <w:rPr>
          <w:szCs w:val="20"/>
        </w:rPr>
        <w:t>Mualem</w:t>
      </w:r>
      <w:proofErr w:type="spellEnd"/>
      <w:r w:rsidR="0021667A" w:rsidRPr="00134962">
        <w:rPr>
          <w:szCs w:val="20"/>
        </w:rPr>
        <w:t>-</w:t>
      </w:r>
      <w:r w:rsidR="00B1242B" w:rsidRPr="00134962">
        <w:rPr>
          <w:szCs w:val="20"/>
        </w:rPr>
        <w:t xml:space="preserve">van </w:t>
      </w:r>
      <w:proofErr w:type="spellStart"/>
      <w:r w:rsidR="00B1242B" w:rsidRPr="00134962">
        <w:rPr>
          <w:szCs w:val="20"/>
        </w:rPr>
        <w:t>Genuchten</w:t>
      </w:r>
      <w:proofErr w:type="spellEnd"/>
      <w:r w:rsidR="00B1242B" w:rsidRPr="00134962">
        <w:rPr>
          <w:szCs w:val="20"/>
        </w:rPr>
        <w:t xml:space="preserve"> model for the description of the hydraulic conductivity curve (HCC), computed on TEST_BASIC and TEST_CHEM+ set. USSAND: sand (50–2000 </w:t>
      </w:r>
      <w:proofErr w:type="spellStart"/>
      <w:r w:rsidR="00B1242B" w:rsidRPr="00134962">
        <w:rPr>
          <w:szCs w:val="20"/>
        </w:rPr>
        <w:t>μm</w:t>
      </w:r>
      <w:proofErr w:type="spellEnd"/>
      <w:r w:rsidR="00B1242B"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="00B1242B" w:rsidRPr="00134962">
        <w:rPr>
          <w:szCs w:val="20"/>
        </w:rPr>
        <w:t xml:space="preserve">); USSILT: silt (2–50 </w:t>
      </w:r>
      <w:proofErr w:type="spellStart"/>
      <w:r w:rsidR="00B1242B" w:rsidRPr="00134962">
        <w:rPr>
          <w:szCs w:val="20"/>
        </w:rPr>
        <w:t>μm</w:t>
      </w:r>
      <w:proofErr w:type="spellEnd"/>
      <w:r w:rsidR="00B1242B"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="00B1242B" w:rsidRPr="00134962">
        <w:rPr>
          <w:szCs w:val="20"/>
        </w:rPr>
        <w:t xml:space="preserve">), USCLAY: clay (&lt;2 </w:t>
      </w:r>
      <w:proofErr w:type="spellStart"/>
      <w:r w:rsidR="00B1242B" w:rsidRPr="00134962">
        <w:rPr>
          <w:szCs w:val="20"/>
        </w:rPr>
        <w:t>μm</w:t>
      </w:r>
      <w:proofErr w:type="spellEnd"/>
      <w:r w:rsidR="00B1242B"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="00B1242B" w:rsidRPr="00134962">
        <w:rPr>
          <w:szCs w:val="20"/>
        </w:rPr>
        <w:t>); DEPTH_M: mean soil depth (cm); OC: organic carbon content (</w:t>
      </w:r>
      <w:r w:rsidR="0020411A" w:rsidRPr="00134962">
        <w:rPr>
          <w:szCs w:val="20"/>
        </w:rPr>
        <w:t>mass %</w:t>
      </w:r>
      <w:r w:rsidR="00B1242B" w:rsidRPr="00134962">
        <w:rPr>
          <w:szCs w:val="20"/>
        </w:rPr>
        <w:t>); BD: bulk density (g cm</w:t>
      </w:r>
      <w:r w:rsidR="00B1242B" w:rsidRPr="00134962">
        <w:rPr>
          <w:szCs w:val="20"/>
          <w:vertAlign w:val="superscript"/>
        </w:rPr>
        <w:t>−3</w:t>
      </w:r>
      <w:r w:rsidR="00B1242B" w:rsidRPr="00134962">
        <w:rPr>
          <w:szCs w:val="20"/>
        </w:rPr>
        <w:t>); CACO3: calcium carbonate content (</w:t>
      </w:r>
      <w:r w:rsidR="0020411A" w:rsidRPr="00134962">
        <w:rPr>
          <w:szCs w:val="20"/>
        </w:rPr>
        <w:t>mass %</w:t>
      </w:r>
      <w:r w:rsidR="00B1242B" w:rsidRPr="00134962">
        <w:rPr>
          <w:szCs w:val="20"/>
        </w:rPr>
        <w:t>); PH_H2O: pH in water (-); CEC: cation exchange capacity (</w:t>
      </w:r>
      <w:proofErr w:type="spellStart"/>
      <w:r w:rsidR="00B1242B" w:rsidRPr="00134962">
        <w:rPr>
          <w:szCs w:val="20"/>
        </w:rPr>
        <w:t>cmol</w:t>
      </w:r>
      <w:proofErr w:type="spellEnd"/>
      <w:r w:rsidR="00B1242B" w:rsidRPr="00134962">
        <w:rPr>
          <w:szCs w:val="20"/>
        </w:rPr>
        <w:t xml:space="preserve"> (+) kg</w:t>
      </w:r>
      <w:r w:rsidR="00B1242B" w:rsidRPr="00134962">
        <w:rPr>
          <w:szCs w:val="20"/>
          <w:vertAlign w:val="superscript"/>
        </w:rPr>
        <w:t>−1</w:t>
      </w:r>
      <w:r w:rsidR="00B1242B" w:rsidRPr="00134962">
        <w:rPr>
          <w:szCs w:val="20"/>
        </w:rPr>
        <w:t>).</w:t>
      </w:r>
    </w:p>
    <w:p w14:paraId="1E585DFC" w14:textId="77777777" w:rsidR="00B1242B" w:rsidRPr="00134962" w:rsidRDefault="00B1242B" w:rsidP="00B1242B"/>
    <w:p w14:paraId="3F1A4A70" w14:textId="0C118F7F" w:rsidR="00B1242B" w:rsidRPr="00134962" w:rsidRDefault="00B1242B" w:rsidP="00B1242B">
      <w:pPr>
        <w:keepNext/>
        <w:jc w:val="center"/>
      </w:pPr>
    </w:p>
    <w:p w14:paraId="00E87234" w14:textId="024A153B" w:rsidR="00E84CCC" w:rsidRPr="00134962" w:rsidRDefault="00E84CCC" w:rsidP="00B1242B">
      <w:pPr>
        <w:keepNext/>
        <w:jc w:val="center"/>
      </w:pPr>
      <w:r w:rsidRPr="00134962">
        <w:rPr>
          <w:noProof/>
          <w:lang w:val="hu-HU" w:eastAsia="hu-HU"/>
        </w:rPr>
        <w:drawing>
          <wp:inline distT="0" distB="0" distL="0" distR="0" wp14:anchorId="6F1D25B0" wp14:editId="0457D051">
            <wp:extent cx="6372225" cy="1910715"/>
            <wp:effectExtent l="0" t="0" r="9525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MV_densityplot_200.tif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191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67A1E" w14:textId="513728DA" w:rsidR="00B1242B" w:rsidRPr="00134962" w:rsidRDefault="00DC3D95" w:rsidP="004B5440">
      <w:pPr>
        <w:rPr>
          <w:szCs w:val="20"/>
        </w:rPr>
      </w:pPr>
      <w:r w:rsidRPr="00134962">
        <w:rPr>
          <w:b/>
          <w:szCs w:val="20"/>
        </w:rPr>
        <w:t>Figure S2</w:t>
      </w:r>
      <w:r w:rsidR="00EB2CEF" w:rsidRPr="00134962">
        <w:rPr>
          <w:b/>
          <w:szCs w:val="20"/>
        </w:rPr>
        <w:t>0</w:t>
      </w:r>
      <w:r w:rsidR="00B1242B" w:rsidRPr="00134962">
        <w:rPr>
          <w:b/>
          <w:szCs w:val="20"/>
        </w:rPr>
        <w:t>.</w:t>
      </w:r>
      <w:r w:rsidR="00B1242B" w:rsidRPr="00134962">
        <w:rPr>
          <w:szCs w:val="20"/>
        </w:rPr>
        <w:t xml:space="preserve"> Density plot of observed (OBS) </w:t>
      </w:r>
      <w:r w:rsidR="00011C9F" w:rsidRPr="00134962">
        <w:rPr>
          <w:szCs w:val="20"/>
        </w:rPr>
        <w:t>and predicted median (</w:t>
      </w:r>
      <w:r w:rsidR="00B1242B" w:rsidRPr="00134962">
        <w:rPr>
          <w:szCs w:val="20"/>
        </w:rPr>
        <w:t xml:space="preserve">USSAND+USSILT+USCLAY+DEPTH_M+*) hydraulic conductivity values (HCC) computed based on the parameters of the </w:t>
      </w:r>
      <w:proofErr w:type="spellStart"/>
      <w:r w:rsidR="00B1242B" w:rsidRPr="00134962">
        <w:rPr>
          <w:szCs w:val="20"/>
        </w:rPr>
        <w:t>Mualem</w:t>
      </w:r>
      <w:proofErr w:type="spellEnd"/>
      <w:r w:rsidR="00B1242B" w:rsidRPr="00134962">
        <w:rPr>
          <w:szCs w:val="20"/>
        </w:rPr>
        <w:t xml:space="preserve">-van </w:t>
      </w:r>
      <w:proofErr w:type="spellStart"/>
      <w:r w:rsidR="00B1242B" w:rsidRPr="00134962">
        <w:rPr>
          <w:szCs w:val="20"/>
        </w:rPr>
        <w:t>Genuchten</w:t>
      </w:r>
      <w:proofErr w:type="spellEnd"/>
      <w:r w:rsidR="00B1242B" w:rsidRPr="00134962">
        <w:rPr>
          <w:szCs w:val="20"/>
        </w:rPr>
        <w:t xml:space="preserve"> model, computed on TEST_BASIC and TEST_CHEM+ set. Predicted values of those PTFs are shown which use the most often available </w:t>
      </w:r>
      <w:r w:rsidR="00335159">
        <w:rPr>
          <w:szCs w:val="20"/>
        </w:rPr>
        <w:t>predictor variable</w:t>
      </w:r>
      <w:r w:rsidR="00B1242B" w:rsidRPr="00134962">
        <w:rPr>
          <w:szCs w:val="20"/>
        </w:rPr>
        <w:t xml:space="preserve">s. USSAND: sand (50–2000 </w:t>
      </w:r>
      <w:proofErr w:type="spellStart"/>
      <w:r w:rsidR="00B1242B" w:rsidRPr="00134962">
        <w:rPr>
          <w:szCs w:val="20"/>
        </w:rPr>
        <w:t>μm</w:t>
      </w:r>
      <w:proofErr w:type="spellEnd"/>
      <w:r w:rsidR="00B1242B"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="00B1242B" w:rsidRPr="00134962">
        <w:rPr>
          <w:szCs w:val="20"/>
        </w:rPr>
        <w:t xml:space="preserve">); USSILT: silt (2–50 </w:t>
      </w:r>
      <w:proofErr w:type="spellStart"/>
      <w:r w:rsidR="00B1242B" w:rsidRPr="00134962">
        <w:rPr>
          <w:szCs w:val="20"/>
        </w:rPr>
        <w:t>μm</w:t>
      </w:r>
      <w:proofErr w:type="spellEnd"/>
      <w:r w:rsidR="00B1242B"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="00B1242B" w:rsidRPr="00134962">
        <w:rPr>
          <w:szCs w:val="20"/>
        </w:rPr>
        <w:t xml:space="preserve">), USCLAY: clay (&lt;2 </w:t>
      </w:r>
      <w:proofErr w:type="spellStart"/>
      <w:r w:rsidR="00B1242B" w:rsidRPr="00134962">
        <w:rPr>
          <w:szCs w:val="20"/>
        </w:rPr>
        <w:t>μm</w:t>
      </w:r>
      <w:proofErr w:type="spellEnd"/>
      <w:r w:rsidR="00B1242B" w:rsidRPr="00134962">
        <w:rPr>
          <w:szCs w:val="20"/>
        </w:rPr>
        <w:t>) content (</w:t>
      </w:r>
      <w:r w:rsidR="0020411A" w:rsidRPr="00134962">
        <w:rPr>
          <w:szCs w:val="20"/>
        </w:rPr>
        <w:t>mass %</w:t>
      </w:r>
      <w:r w:rsidR="00B1242B" w:rsidRPr="00134962">
        <w:rPr>
          <w:szCs w:val="20"/>
        </w:rPr>
        <w:t>); DEPTH_M: mean soil depth (cm); OC: organic carbon content (</w:t>
      </w:r>
      <w:r w:rsidR="0020411A" w:rsidRPr="00134962">
        <w:rPr>
          <w:szCs w:val="20"/>
        </w:rPr>
        <w:t>mass %</w:t>
      </w:r>
      <w:r w:rsidR="00B1242B" w:rsidRPr="00134962">
        <w:rPr>
          <w:szCs w:val="20"/>
        </w:rPr>
        <w:t>); BD: bulk density (g cm</w:t>
      </w:r>
      <w:r w:rsidR="00B1242B" w:rsidRPr="00134962">
        <w:rPr>
          <w:szCs w:val="20"/>
          <w:vertAlign w:val="superscript"/>
        </w:rPr>
        <w:t>−3</w:t>
      </w:r>
      <w:r w:rsidR="00B1242B" w:rsidRPr="00134962">
        <w:rPr>
          <w:szCs w:val="20"/>
        </w:rPr>
        <w:t>); CACO3: calcium carbonate content (</w:t>
      </w:r>
      <w:r w:rsidR="0020411A" w:rsidRPr="00134962">
        <w:rPr>
          <w:szCs w:val="20"/>
        </w:rPr>
        <w:t>mass %</w:t>
      </w:r>
      <w:r w:rsidR="00B1242B" w:rsidRPr="00134962">
        <w:rPr>
          <w:szCs w:val="20"/>
        </w:rPr>
        <w:t>); PH_H2O: pH in water (-); CEC: cation exchange capacity (</w:t>
      </w:r>
      <w:proofErr w:type="spellStart"/>
      <w:r w:rsidR="00B1242B" w:rsidRPr="00134962">
        <w:rPr>
          <w:szCs w:val="20"/>
        </w:rPr>
        <w:t>cmol</w:t>
      </w:r>
      <w:proofErr w:type="spellEnd"/>
      <w:r w:rsidR="00B1242B" w:rsidRPr="00134962">
        <w:rPr>
          <w:szCs w:val="20"/>
        </w:rPr>
        <w:t xml:space="preserve"> (+) kg</w:t>
      </w:r>
      <w:r w:rsidR="00B1242B" w:rsidRPr="00134962">
        <w:rPr>
          <w:szCs w:val="20"/>
          <w:vertAlign w:val="superscript"/>
        </w:rPr>
        <w:t>−1</w:t>
      </w:r>
      <w:r w:rsidR="00B1242B" w:rsidRPr="00134962">
        <w:rPr>
          <w:szCs w:val="20"/>
        </w:rPr>
        <w:t>).</w:t>
      </w:r>
    </w:p>
    <w:p w14:paraId="6E6F7E50" w14:textId="660510D6" w:rsidR="00A477C0" w:rsidRPr="00134962" w:rsidRDefault="00A477C0" w:rsidP="004B5440">
      <w:pPr>
        <w:rPr>
          <w:szCs w:val="20"/>
        </w:rPr>
      </w:pPr>
    </w:p>
    <w:p w14:paraId="6B63D80D" w14:textId="3B83A07E" w:rsidR="00A477C0" w:rsidRPr="00134962" w:rsidRDefault="00A477C0" w:rsidP="004B5440">
      <w:pPr>
        <w:rPr>
          <w:szCs w:val="20"/>
        </w:rPr>
      </w:pPr>
    </w:p>
    <w:p w14:paraId="441356EA" w14:textId="2ECCF5F7" w:rsidR="00A22D72" w:rsidRPr="00134962" w:rsidRDefault="00A22D72" w:rsidP="00F65863">
      <w:pPr>
        <w:keepNext/>
        <w:jc w:val="left"/>
        <w:rPr>
          <w:szCs w:val="20"/>
        </w:rPr>
      </w:pPr>
      <w:r w:rsidRPr="00134962">
        <w:rPr>
          <w:noProof/>
          <w:szCs w:val="20"/>
          <w:lang w:val="hu-HU" w:eastAsia="hu-HU"/>
        </w:rPr>
        <w:lastRenderedPageBreak/>
        <w:drawing>
          <wp:inline distT="0" distB="0" distL="0" distR="0" wp14:anchorId="073936DD" wp14:editId="195A1EE9">
            <wp:extent cx="6372225" cy="2881630"/>
            <wp:effectExtent l="0" t="0" r="9525" b="0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MVG_ME_vs_head_TEST_BASIC.tiff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288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F6720" w14:textId="11F10FD3" w:rsidR="00A22D72" w:rsidRPr="00134962" w:rsidRDefault="00A22D72" w:rsidP="00F65863">
      <w:pPr>
        <w:keepNext/>
        <w:jc w:val="left"/>
        <w:rPr>
          <w:szCs w:val="20"/>
        </w:rPr>
      </w:pPr>
      <w:r w:rsidRPr="00134962">
        <w:rPr>
          <w:noProof/>
          <w:szCs w:val="20"/>
          <w:lang w:val="hu-HU" w:eastAsia="hu-HU"/>
        </w:rPr>
        <w:drawing>
          <wp:inline distT="0" distB="0" distL="0" distR="0" wp14:anchorId="67F8C4FA" wp14:editId="34E14480">
            <wp:extent cx="6372225" cy="2903855"/>
            <wp:effectExtent l="0" t="0" r="9525" b="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MVG_ME_vs_head_TEST_CHEM.tiff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290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286B3" w14:textId="2C8F5AE9" w:rsidR="004B5440" w:rsidRPr="00134962" w:rsidRDefault="006E5A7F" w:rsidP="00011C9F">
      <w:pPr>
        <w:keepNext/>
        <w:jc w:val="left"/>
        <w:sectPr w:rsidR="004B5440" w:rsidRPr="00134962" w:rsidSect="00192454">
          <w:footerReference w:type="default" r:id="rId33"/>
          <w:pgSz w:w="11907" w:h="13608"/>
          <w:pgMar w:top="567" w:right="936" w:bottom="1338" w:left="936" w:header="0" w:footer="737" w:gutter="0"/>
          <w:lnNumType w:countBy="5" w:distance="227"/>
          <w:cols w:space="708"/>
          <w:docGrid w:linePitch="360"/>
        </w:sectPr>
      </w:pPr>
      <w:r w:rsidRPr="00134962">
        <w:rPr>
          <w:b/>
          <w:szCs w:val="20"/>
        </w:rPr>
        <w:t>Figure S2</w:t>
      </w:r>
      <w:r w:rsidR="00EB2CEF" w:rsidRPr="00134962">
        <w:rPr>
          <w:b/>
          <w:szCs w:val="20"/>
        </w:rPr>
        <w:t>1</w:t>
      </w:r>
      <w:r w:rsidRPr="00134962">
        <w:rPr>
          <w:b/>
          <w:szCs w:val="20"/>
        </w:rPr>
        <w:t>.</w:t>
      </w:r>
      <w:r w:rsidR="00BA48B8" w:rsidRPr="00134962">
        <w:rPr>
          <w:szCs w:val="20"/>
        </w:rPr>
        <w:t xml:space="preserve"> </w:t>
      </w:r>
      <w:r w:rsidR="00C965A9" w:rsidRPr="00134962">
        <w:rPr>
          <w:szCs w:val="20"/>
        </w:rPr>
        <w:t xml:space="preserve">Mean error of the </w:t>
      </w:r>
      <w:proofErr w:type="spellStart"/>
      <w:r w:rsidR="00C965A9" w:rsidRPr="00134962">
        <w:rPr>
          <w:szCs w:val="20"/>
        </w:rPr>
        <w:t>pedotransfer</w:t>
      </w:r>
      <w:proofErr w:type="spellEnd"/>
      <w:r w:rsidR="00C965A9" w:rsidRPr="00134962">
        <w:rPr>
          <w:szCs w:val="20"/>
        </w:rPr>
        <w:t xml:space="preserve"> functions derived to predict parameters of the </w:t>
      </w:r>
      <w:proofErr w:type="spellStart"/>
      <w:r w:rsidR="00C965A9" w:rsidRPr="00134962">
        <w:rPr>
          <w:szCs w:val="20"/>
        </w:rPr>
        <w:t>Mualem</w:t>
      </w:r>
      <w:proofErr w:type="spellEnd"/>
      <w:r w:rsidR="00C965A9" w:rsidRPr="00134962">
        <w:rPr>
          <w:szCs w:val="20"/>
        </w:rPr>
        <w:t xml:space="preserve">-van </w:t>
      </w:r>
      <w:proofErr w:type="spellStart"/>
      <w:r w:rsidR="00C965A9" w:rsidRPr="00134962">
        <w:rPr>
          <w:szCs w:val="20"/>
        </w:rPr>
        <w:t>Genuchten</w:t>
      </w:r>
      <w:proofErr w:type="spellEnd"/>
      <w:r w:rsidR="00C965A9" w:rsidRPr="00134962">
        <w:rPr>
          <w:szCs w:val="20"/>
        </w:rPr>
        <w:t xml:space="preserve"> model for the description of the hydraulic c</w:t>
      </w:r>
      <w:r w:rsidR="00343BBC" w:rsidRPr="00134962">
        <w:rPr>
          <w:szCs w:val="20"/>
        </w:rPr>
        <w:t>o</w:t>
      </w:r>
      <w:r w:rsidR="00C965A9" w:rsidRPr="00134962">
        <w:rPr>
          <w:szCs w:val="20"/>
        </w:rPr>
        <w:t xml:space="preserve">nductivity curve, computed on TEST_BASIC (N = </w:t>
      </w:r>
      <w:r w:rsidR="00343BBC" w:rsidRPr="00134962">
        <w:rPr>
          <w:szCs w:val="20"/>
        </w:rPr>
        <w:t>176</w:t>
      </w:r>
      <w:r w:rsidR="00C965A9" w:rsidRPr="00134962">
        <w:rPr>
          <w:szCs w:val="20"/>
        </w:rPr>
        <w:t>)</w:t>
      </w:r>
      <w:r w:rsidR="005B58C0" w:rsidRPr="00134962">
        <w:rPr>
          <w:szCs w:val="20"/>
        </w:rPr>
        <w:t xml:space="preserve"> (A)</w:t>
      </w:r>
      <w:r w:rsidR="00EB2CEF" w:rsidRPr="00134962">
        <w:rPr>
          <w:szCs w:val="20"/>
        </w:rPr>
        <w:t xml:space="preserve"> and TEST_CHEM+ (N = 57) </w:t>
      </w:r>
      <w:r w:rsidR="005B58C0" w:rsidRPr="00134962">
        <w:rPr>
          <w:szCs w:val="20"/>
        </w:rPr>
        <w:t xml:space="preserve">(B) </w:t>
      </w:r>
      <w:r w:rsidR="00EB2CEF" w:rsidRPr="00134962">
        <w:rPr>
          <w:szCs w:val="20"/>
        </w:rPr>
        <w:t>sets</w:t>
      </w:r>
      <w:r w:rsidR="00C965A9" w:rsidRPr="00134962">
        <w:rPr>
          <w:szCs w:val="20"/>
        </w:rPr>
        <w:t xml:space="preserve"> by </w:t>
      </w:r>
      <w:r w:rsidR="008A6CEA" w:rsidRPr="00134962">
        <w:rPr>
          <w:szCs w:val="20"/>
        </w:rPr>
        <w:t>matric potential head</w:t>
      </w:r>
      <w:r w:rsidR="00C965A9" w:rsidRPr="00134962">
        <w:rPr>
          <w:szCs w:val="20"/>
        </w:rPr>
        <w:t xml:space="preserve"> values.</w:t>
      </w:r>
    </w:p>
    <w:p w14:paraId="742B94F5" w14:textId="0ED675AF" w:rsidR="003D5E96" w:rsidRPr="00134962" w:rsidRDefault="003D5E96" w:rsidP="003D5E96">
      <w:r w:rsidRPr="00134962">
        <w:rPr>
          <w:b/>
        </w:rPr>
        <w:lastRenderedPageBreak/>
        <w:t>Table S3.</w:t>
      </w:r>
      <w:r w:rsidRPr="00134962">
        <w:t xml:space="preserve"> List of recommended </w:t>
      </w:r>
      <w:proofErr w:type="spellStart"/>
      <w:r w:rsidR="00A30644">
        <w:t>pedotransfer</w:t>
      </w:r>
      <w:proofErr w:type="spellEnd"/>
      <w:r w:rsidR="00A30644">
        <w:t xml:space="preserve"> functions (</w:t>
      </w:r>
      <w:r w:rsidRPr="00134962">
        <w:t>PTFs</w:t>
      </w:r>
      <w:r w:rsidR="00A30644">
        <w:t>)</w:t>
      </w:r>
      <w:r w:rsidRPr="00134962">
        <w:t xml:space="preserve"> by predicted soil hydraulic property and available </w:t>
      </w:r>
      <w:r w:rsidR="00335159">
        <w:t>predictor variable</w:t>
      </w:r>
      <w:r w:rsidRPr="00134962">
        <w:t>s</w:t>
      </w:r>
      <w:r w:rsidR="00335159">
        <w:t>.</w:t>
      </w:r>
    </w:p>
    <w:tbl>
      <w:tblPr>
        <w:tblW w:w="4542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36"/>
        <w:gridCol w:w="673"/>
        <w:gridCol w:w="673"/>
        <w:gridCol w:w="673"/>
        <w:gridCol w:w="673"/>
        <w:gridCol w:w="673"/>
        <w:gridCol w:w="828"/>
        <w:gridCol w:w="711"/>
        <w:gridCol w:w="710"/>
        <w:gridCol w:w="711"/>
      </w:tblGrid>
      <w:tr w:rsidR="00EF5748" w:rsidRPr="00134962" w14:paraId="1C2634E9" w14:textId="77777777" w:rsidTr="007F6AE5">
        <w:trPr>
          <w:trHeight w:hRule="exact" w:val="227"/>
        </w:trPr>
        <w:tc>
          <w:tcPr>
            <w:tcW w:w="4324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A46AA1" w14:textId="4CF53BD9" w:rsidR="00EF5748" w:rsidRPr="00134962" w:rsidRDefault="00335159" w:rsidP="00EF5748">
            <w:pPr>
              <w:spacing w:line="240" w:lineRule="auto"/>
              <w:jc w:val="left"/>
              <w:rPr>
                <w:rFonts w:asciiTheme="majorHAnsi" w:hAnsiTheme="majorHAnsi" w:cstheme="majorHAnsi"/>
                <w:b/>
                <w:sz w:val="18"/>
                <w:szCs w:val="18"/>
                <w:lang w:eastAsia="hu-HU"/>
              </w:rPr>
            </w:pPr>
            <w:r>
              <w:rPr>
                <w:rFonts w:asciiTheme="majorHAnsi" w:hAnsiTheme="majorHAnsi" w:cstheme="majorHAnsi"/>
                <w:b/>
                <w:color w:val="000000"/>
                <w:sz w:val="18"/>
                <w:szCs w:val="18"/>
                <w:lang w:eastAsia="hu-HU"/>
              </w:rPr>
              <w:t>Predictor variable</w:t>
            </w:r>
            <w:r w:rsidR="00EF5748" w:rsidRPr="00134962">
              <w:rPr>
                <w:rFonts w:asciiTheme="majorHAnsi" w:hAnsiTheme="majorHAnsi" w:cstheme="majorHAnsi"/>
                <w:b/>
                <w:color w:val="000000"/>
                <w:sz w:val="18"/>
                <w:szCs w:val="18"/>
                <w:lang w:eastAsia="hu-HU"/>
              </w:rPr>
              <w:t>s</w:t>
            </w:r>
            <w:r w:rsidR="007F6AE5" w:rsidRPr="007F6AE5">
              <w:rPr>
                <w:rFonts w:asciiTheme="majorHAnsi" w:hAnsiTheme="majorHAnsi" w:cstheme="majorHAnsi"/>
                <w:b/>
                <w:color w:val="000000"/>
                <w:sz w:val="18"/>
                <w:szCs w:val="18"/>
                <w:vertAlign w:val="superscript"/>
                <w:lang w:eastAsia="hu-HU"/>
              </w:rPr>
              <w:t>1</w:t>
            </w:r>
          </w:p>
        </w:tc>
        <w:tc>
          <w:tcPr>
            <w:tcW w:w="6307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39B695F" w14:textId="07BA9603" w:rsidR="00EF5748" w:rsidRPr="00134962" w:rsidRDefault="00EF5748" w:rsidP="00E6573D">
            <w:pPr>
              <w:spacing w:line="240" w:lineRule="auto"/>
              <w:jc w:val="center"/>
              <w:rPr>
                <w:rFonts w:asciiTheme="majorHAnsi" w:hAnsiTheme="majorHAnsi" w:cstheme="majorHAnsi"/>
                <w:b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b/>
                <w:sz w:val="18"/>
                <w:szCs w:val="18"/>
                <w:lang w:eastAsia="hu-HU"/>
              </w:rPr>
              <w:t>Recommended PTFs</w:t>
            </w:r>
            <w:r w:rsidR="00D05A60" w:rsidRPr="00D05A60">
              <w:rPr>
                <w:rFonts w:asciiTheme="majorHAnsi" w:hAnsiTheme="majorHAnsi" w:cstheme="majorHAnsi"/>
                <w:b/>
                <w:sz w:val="18"/>
                <w:szCs w:val="18"/>
                <w:vertAlign w:val="superscript"/>
                <w:lang w:eastAsia="hu-HU"/>
              </w:rPr>
              <w:t>2</w:t>
            </w:r>
          </w:p>
        </w:tc>
      </w:tr>
      <w:tr w:rsidR="00A94981" w:rsidRPr="00134962" w14:paraId="2056DF3B" w14:textId="77777777" w:rsidTr="007F6AE5">
        <w:trPr>
          <w:trHeight w:hRule="exact" w:val="227"/>
        </w:trPr>
        <w:tc>
          <w:tcPr>
            <w:tcW w:w="4324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2905F1" w14:textId="1F452A53" w:rsidR="00A94981" w:rsidRPr="00134962" w:rsidRDefault="00A94981" w:rsidP="00A94981">
            <w:pPr>
              <w:spacing w:line="240" w:lineRule="auto"/>
              <w:jc w:val="left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  <w:lang w:eastAsia="hu-HU"/>
              </w:rPr>
            </w:pP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8D5C2EC" w14:textId="1A0AE9A1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bCs/>
                <w:color w:val="000000"/>
                <w:sz w:val="18"/>
                <w:szCs w:val="18"/>
              </w:rPr>
              <w:t>THS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A3AAF1" w14:textId="49126F8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bCs/>
                <w:color w:val="000000"/>
                <w:sz w:val="18"/>
                <w:szCs w:val="18"/>
              </w:rPr>
              <w:t>FC_2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E1C18E" w14:textId="2C96EF44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bCs/>
                <w:color w:val="000000"/>
                <w:sz w:val="18"/>
                <w:szCs w:val="18"/>
              </w:rPr>
              <w:t>FC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CB54E7" w14:textId="1CA6B510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bCs/>
                <w:color w:val="000000"/>
                <w:sz w:val="18"/>
                <w:szCs w:val="18"/>
              </w:rPr>
              <w:t>WP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850679" w14:textId="4D785BE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bCs/>
                <w:color w:val="000000"/>
                <w:sz w:val="18"/>
                <w:szCs w:val="18"/>
              </w:rPr>
              <w:t>AWC_2</w:t>
            </w:r>
          </w:p>
        </w:tc>
        <w:tc>
          <w:tcPr>
            <w:tcW w:w="8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5620A7" w14:textId="1DCB8F1A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bCs/>
                <w:color w:val="000000"/>
                <w:sz w:val="18"/>
                <w:szCs w:val="18"/>
              </w:rPr>
              <w:t>AWC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2F9890" w14:textId="4A38545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bCs/>
                <w:color w:val="000000"/>
                <w:sz w:val="18"/>
                <w:szCs w:val="18"/>
              </w:rPr>
              <w:t>KS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FC8363" w14:textId="520E0240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bCs/>
                <w:color w:val="000000"/>
                <w:sz w:val="18"/>
                <w:szCs w:val="18"/>
              </w:rPr>
              <w:t>VG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4933D8" w14:textId="0BDE075B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b/>
                <w:bCs/>
                <w:color w:val="000000"/>
                <w:sz w:val="18"/>
                <w:szCs w:val="18"/>
              </w:rPr>
              <w:t>MVG</w:t>
            </w:r>
          </w:p>
        </w:tc>
      </w:tr>
      <w:tr w:rsidR="00A94981" w:rsidRPr="00134962" w14:paraId="2480F2BF" w14:textId="77777777" w:rsidTr="007F6AE5">
        <w:trPr>
          <w:trHeight w:hRule="exact" w:val="227"/>
        </w:trPr>
        <w:tc>
          <w:tcPr>
            <w:tcW w:w="432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4E2A33" w14:textId="00116943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bCs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bCs/>
                <w:color w:val="000000"/>
                <w:sz w:val="18"/>
                <w:szCs w:val="18"/>
                <w:lang w:eastAsia="hu-HU"/>
              </w:rPr>
              <w:t>PSD+DEPTH_M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B5906A" w14:textId="51F51671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71FA96" w14:textId="154BAB4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A742A8" w14:textId="17C75CD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4EBBE" w14:textId="24D7F4A5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C4A126" w14:textId="73B4CC91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8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6739CC" w14:textId="25FE073A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211EDB" w14:textId="3CDE2029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A95F91" w14:textId="6CCFCCB0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C43DBB" w14:textId="5B6399D8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</w:tr>
      <w:tr w:rsidR="00A94981" w:rsidRPr="00134962" w14:paraId="2320006F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7B027C" w14:textId="7098DB86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bCs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bCs/>
                <w:color w:val="000000"/>
                <w:sz w:val="18"/>
                <w:szCs w:val="18"/>
                <w:lang w:eastAsia="hu-HU"/>
              </w:rPr>
              <w:t>PSD+DEPTH_M+OC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1AFBDC" w14:textId="22AD4DF9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3CE2DB" w14:textId="0CBFF490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D7C224" w14:textId="523FFED9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3FA151" w14:textId="0D0958C3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1C69C8" w14:textId="7BF1D15F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12F0D3" w14:textId="4555EC48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ADC052" w14:textId="66E47FDF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B7D264" w14:textId="15A38358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0F46E7" w14:textId="3EA089F5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</w:tr>
      <w:tr w:rsidR="00A94981" w:rsidRPr="00134962" w14:paraId="71616E44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296D46" w14:textId="4CC8A9B7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bCs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bCs/>
                <w:color w:val="000000"/>
                <w:sz w:val="18"/>
                <w:szCs w:val="18"/>
                <w:lang w:eastAsia="hu-HU"/>
              </w:rPr>
              <w:t>PSD+DEPTH_M+BD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51D092" w14:textId="3C69578D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BB6F72" w14:textId="1DFB9C9A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AF2C5F" w14:textId="76C76EC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462F0D" w14:textId="471241F6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87C6D6" w14:textId="267D45F3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E3D3AA" w14:textId="79082C56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3BE505" w14:textId="30687B5D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CDB67F" w14:textId="578A83ED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DF237E" w14:textId="65954685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</w:tr>
      <w:tr w:rsidR="00A94981" w:rsidRPr="00134962" w14:paraId="00D8C25F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4757C" w14:textId="7F55D0F0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PSD+DEPTH_M+CACO3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BBF4E8" w14:textId="08BABE19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PTF04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AF4079" w14:textId="5C1515CF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4933C7" w14:textId="07EFB13C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54409F" w14:textId="6C1D3E14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3FD9BF" w14:textId="0AC0A723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9140E3" w14:textId="62CDB30B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732FC4" w14:textId="1909B6D5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FC29E0" w14:textId="39B4F9A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DF4EA4" w14:textId="2C9855BE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PTF04</w:t>
            </w:r>
          </w:p>
        </w:tc>
      </w:tr>
      <w:tr w:rsidR="00A94981" w:rsidRPr="00134962" w14:paraId="594515D5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47306A" w14:textId="682C49CF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PSD+DEPTH_M+PH_H2O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194D5B" w14:textId="7CB924FE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PTF05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B95AFF" w14:textId="0B561E8D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E4D8A7" w14:textId="5A484434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586DB5" w14:textId="7E8C9D1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75C073" w14:textId="31E49CDA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64D3D1" w14:textId="103FE324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1EE32D" w14:textId="6941950D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FDFE8D" w14:textId="5DFE6B53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1B52D1" w14:textId="2EC4FE3C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PTF05</w:t>
            </w:r>
          </w:p>
        </w:tc>
      </w:tr>
      <w:tr w:rsidR="00A94981" w:rsidRPr="00134962" w14:paraId="569F61AA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6040F7" w14:textId="17E1321F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PSD+DEPTH_M+CEC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A93F37" w14:textId="58585D18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EAE1A5" w14:textId="618CC68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DF476B" w14:textId="22D43C41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PTF06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C38A7F" w14:textId="14F4E12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A4ED93" w14:textId="32C237B4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3AF1AA" w14:textId="290B72B1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55CD0B" w14:textId="09E96E39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A7E103" w14:textId="48744CA5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6FE48A" w14:textId="7E5125DC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PTF06</w:t>
            </w:r>
          </w:p>
        </w:tc>
      </w:tr>
      <w:tr w:rsidR="00A94981" w:rsidRPr="00134962" w14:paraId="246C3085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90812" w14:textId="47B5C080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bCs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bCs/>
                <w:color w:val="000000"/>
                <w:sz w:val="18"/>
                <w:szCs w:val="18"/>
                <w:lang w:eastAsia="hu-HU"/>
              </w:rPr>
              <w:t>PSD+DEPTH_M+OC+BD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075EDF" w14:textId="7F0EBD3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CF8407" w14:textId="22A13B61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08D37D" w14:textId="3F09C6E9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A63F2C" w14:textId="7F9D710C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D24FE1" w14:textId="5EEF456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4F3CDC" w14:textId="56655515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DEA0C3" w14:textId="60050E2B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CA0E57" w14:textId="63D22C86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94ED9C" w14:textId="39810FC1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</w:tr>
      <w:tr w:rsidR="00A94981" w:rsidRPr="00134962" w14:paraId="18D2E629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D3AACB" w14:textId="53F8683C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PSD+DEPTH_M+OC+CACO3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4BE678" w14:textId="4B1AE4CA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D55053" w14:textId="4D0197F1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776BFA" w14:textId="0CAEB37A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7617E7" w14:textId="0C506EA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PTF07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800111" w14:textId="3229514F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B59E4D" w14:textId="6ED8EFEA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86C17F" w14:textId="1F42441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B9F097" w14:textId="0D1C0001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4FA752" w14:textId="506E233B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</w:tr>
      <w:tr w:rsidR="00A94981" w:rsidRPr="00134962" w14:paraId="76ED2CC1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6287F5" w14:textId="7D507A1D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PSD+DEPTH_M+OC+PH_H2O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066C7C" w14:textId="3E2D2FFD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7CD0E1" w14:textId="442F301F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65F692" w14:textId="365E45AA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B106AD" w14:textId="6B967BEB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PTF07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59C0D7" w14:textId="7617BD26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47AF1A" w14:textId="7A47C3D8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156A3A" w14:textId="3296E5C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98F2E9" w14:textId="4A65CA5C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ABA530" w14:textId="2CD01ADA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</w:tr>
      <w:tr w:rsidR="00A94981" w:rsidRPr="00134962" w14:paraId="0DADB5C9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B6AB1" w14:textId="098C9578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PSD+DEPTH_M+OC+CEC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D907D4" w14:textId="71F22836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0E2FDA" w14:textId="26C7110B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PTF06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4E7DE3" w14:textId="2EEAE200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403015" w14:textId="351C87BA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PTF07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813519" w14:textId="7D60E4FD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DEE503" w14:textId="21E3E293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047FA6" w14:textId="1AAF398E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A20229" w14:textId="58D0CD4E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39A64E" w14:textId="6CBE12C9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</w:tr>
      <w:tr w:rsidR="00A94981" w:rsidRPr="00134962" w14:paraId="4B23F8F7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3FA564" w14:textId="10322148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PSD+DEPTH_M+BD+CACO3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B8CF69" w14:textId="0183F12E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F9C012" w14:textId="4449FCF6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4A2C9C" w14:textId="1EC7560C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9E2DBF" w14:textId="19B259B9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4DC064" w14:textId="37E8F044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DAAB86" w14:textId="4B0B4F7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F2FC70" w14:textId="1E875390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CB167A" w14:textId="5A59D0EF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2A0C3B" w14:textId="255ACF7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PTF04</w:t>
            </w:r>
          </w:p>
        </w:tc>
      </w:tr>
      <w:tr w:rsidR="00A94981" w:rsidRPr="00134962" w14:paraId="2E3D68A0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9F8E76" w14:textId="2CACE44E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PSD+DEPTH_M+BD+PH_H2O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294705" w14:textId="4FC806D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9651EC" w14:textId="57345648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D1B30A" w14:textId="3D31670C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CE341E" w14:textId="79052D06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B22032" w14:textId="6A759A4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89C19A" w14:textId="2610E239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D52DED" w14:textId="13E0D4CE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4FB609" w14:textId="3843EE79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076869" w14:textId="73DFFA9B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PTF12</w:t>
            </w:r>
          </w:p>
        </w:tc>
      </w:tr>
      <w:tr w:rsidR="00A94981" w:rsidRPr="00134962" w14:paraId="26ABBA5C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792036" w14:textId="1FBC4EE0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PSD+DEPTH_M+BD+CEC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D56E51" w14:textId="35330540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F5E3D5" w14:textId="708C8BBC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322404" w14:textId="67FD542B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PTF06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9C8BC9" w14:textId="2A277145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AB9229" w14:textId="67635E8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12F759" w14:textId="6EFC3FA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A803F9" w14:textId="7CA0DFB0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AD3E00" w14:textId="4D6A723D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3057F9" w14:textId="2592161C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PTF13</w:t>
            </w:r>
          </w:p>
        </w:tc>
      </w:tr>
      <w:tr w:rsidR="00A94981" w:rsidRPr="00134962" w14:paraId="59C850EE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E72D82" w14:textId="7425C128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PSD+DEPTH_M+CACO3+PH_H2O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C9B87C" w14:textId="38CA6B5D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PTF05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B721DE" w14:textId="4721FC25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PTF05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9B4405" w14:textId="2364C77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PTF04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8D761D" w14:textId="290D065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F931DF" w14:textId="00DB6245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FAEABE" w14:textId="1D1DD6A0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0C2D5F" w14:textId="761CC9CA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35981C" w14:textId="55FC1D9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195B17" w14:textId="688FA035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PTF04</w:t>
            </w:r>
          </w:p>
        </w:tc>
      </w:tr>
      <w:tr w:rsidR="00A94981" w:rsidRPr="00134962" w14:paraId="11F26806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17661C" w14:textId="1C4B1AA9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PSD+DEPTH_M+CACO3+CEC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B527CC" w14:textId="0B06597D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PTF04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C49EF8" w14:textId="5D541C0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PTF04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134C1D" w14:textId="283A5FB8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PTF04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5BBAF8" w14:textId="032FD3CA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208C0A" w14:textId="1993EE14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A95492" w14:textId="2380A30D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1E1F1C" w14:textId="11535FD9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9C463F" w14:textId="3C73D495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3FA6E4" w14:textId="56A3E2B0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PTF04</w:t>
            </w:r>
          </w:p>
        </w:tc>
      </w:tr>
      <w:tr w:rsidR="00A94981" w:rsidRPr="00134962" w14:paraId="7FAC1EBC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896FA" w14:textId="4B81A788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PSD+DEPTH_M+PH_H2O+CEC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64BABA" w14:textId="6D0DAEF9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PTF05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5C5D77" w14:textId="7B95A059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PTF05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7A8DA7" w14:textId="3B286211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PTF06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98F6F8" w14:textId="1A2607A3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473D84" w14:textId="4EEBD12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0FDE59" w14:textId="379AF72F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D1DDAA" w14:textId="3C6BA6A9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319ABA" w14:textId="6326477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098E7C" w14:textId="17E4337F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PTF06</w:t>
            </w:r>
          </w:p>
        </w:tc>
      </w:tr>
      <w:tr w:rsidR="00A94981" w:rsidRPr="00134962" w14:paraId="782BAAED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C1AE75" w14:textId="797C2ACE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PSD+DEPTH_M+OC+BD+CACO3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4EA1DC" w14:textId="78764235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A44937" w14:textId="2D61ACB5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PTF07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99AA14" w14:textId="74C1CE23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1EBF12" w14:textId="15BEB5BB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PTF07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94EE7B" w14:textId="6D284669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8DAF76" w14:textId="5FAEAD75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912659" w14:textId="2473E3C4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78EE10" w14:textId="46C8DAAE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51AB77" w14:textId="40C1360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</w:tr>
      <w:tr w:rsidR="00A94981" w:rsidRPr="00134962" w14:paraId="58574D21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CAA45D" w14:textId="1894C539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PSD+DEPTH_M+OC+BD+PH_H2O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1042BA" w14:textId="29D997F1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DCA33A" w14:textId="69EAB79C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PTF07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6EB0C0" w14:textId="571E6829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7F96EE" w14:textId="367BD42C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PTF07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CE18DA" w14:textId="3407A295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9C4EB8" w14:textId="08C417D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84B56B" w14:textId="763EC8AD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30BC23" w14:textId="26E3F606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AE64A1" w14:textId="58B09CCA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</w:tr>
      <w:tr w:rsidR="00A94981" w:rsidRPr="00134962" w14:paraId="299C71D8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A7293" w14:textId="7CEFFB42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PSD+DEPTH_M+OC+BD+CEC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8A6000" w14:textId="4C71E16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91975F" w14:textId="0442B479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68FA44" w14:textId="6D3D7CF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PTF07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55EBFB" w14:textId="169D35C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PTF07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4AB786" w14:textId="2890A6B8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6F8A7E" w14:textId="74E7F54C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20AC29" w14:textId="668C5360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797711" w14:textId="0E853151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D9764E" w14:textId="6D01AEDD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</w:tr>
      <w:tr w:rsidR="00A94981" w:rsidRPr="00134962" w14:paraId="38CEA8A9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99ED1A" w14:textId="1C603C0D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PSD+DEPTH_M+OC+CACO3+PH_H2O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29D6C8" w14:textId="7852DA35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21BCC7" w14:textId="55B8E5AF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53FD87" w14:textId="702F3EBC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31F8B6" w14:textId="4E52409F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PTF07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1F41B3" w14:textId="62AB0B16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2832DE" w14:textId="4E5C7E3A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342307" w14:textId="74D37B7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3075BF" w14:textId="0A7E306E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21EEB0" w14:textId="025D4488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PTF20</w:t>
            </w:r>
          </w:p>
        </w:tc>
      </w:tr>
      <w:tr w:rsidR="00A94981" w:rsidRPr="00134962" w14:paraId="1BC695D5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3A2F82" w14:textId="35052A3C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PSD+DEPTH_M+OC+CACO3+CEC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3D5F5F" w14:textId="53AFFFB8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80B4DA" w14:textId="61CE7606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PTF08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A6D3E8" w14:textId="3F1AB114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PTF04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1C3469" w14:textId="1A2645EC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PTF08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1384C6" w14:textId="64306AB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D97798" w14:textId="74B69D2D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CDEFFC" w14:textId="78E5F14B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7C9AB9" w14:textId="0863671F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PTF21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486E91" w14:textId="5394B2BD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PTF21</w:t>
            </w:r>
          </w:p>
        </w:tc>
      </w:tr>
      <w:tr w:rsidR="00A94981" w:rsidRPr="00134962" w14:paraId="2A644685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FF3801" w14:textId="25D1BD5E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PSD+DEPTH_M+OC+PH_H2O+CEC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145ECC" w14:textId="4D42019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85892F" w14:textId="5F23A8E9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PTF09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EC9815" w14:textId="72982BB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PTF09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932675" w14:textId="4194DE31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PTF07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3745A0" w14:textId="75844309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76CCFC" w14:textId="77314B4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A2D2CA" w14:textId="437299F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7D50F2" w14:textId="7DF37FA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PTF22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972B49" w14:textId="6B5A3E24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</w:tr>
      <w:tr w:rsidR="00A94981" w:rsidRPr="00134962" w14:paraId="5C78B75B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31DAF3" w14:textId="59C2F1E5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PSD+DEPTH_M+BD+CACO3+PH_H2O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A97C1C" w14:textId="5687B053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0B243A" w14:textId="2307B53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7987AE" w14:textId="2EF35DCB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570A68" w14:textId="4EE5440C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371CB5" w14:textId="0E049F69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553F4B" w14:textId="37252463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69FD88" w14:textId="2070AFDC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3029B7" w14:textId="7FA73F5B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BD2D1F" w14:textId="1E5BF7FC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PTF23</w:t>
            </w:r>
          </w:p>
        </w:tc>
      </w:tr>
      <w:tr w:rsidR="00A94981" w:rsidRPr="00134962" w14:paraId="619E4E60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74A912" w14:textId="166B1611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PSD+DEPTH_M+BD+CACO3+CEC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86DB80" w14:textId="7F5D792F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9F8DAC" w14:textId="3386E34E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0AE6F6" w14:textId="7BFF2F4A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4B3F5D" w14:textId="552763BF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CA9E03" w14:textId="6DE3D575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1CC104" w14:textId="603A2879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258DD3" w14:textId="6718F5AA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BE8331" w14:textId="53C418C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PTF24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BB905F" w14:textId="436FCB03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PTF04</w:t>
            </w:r>
          </w:p>
        </w:tc>
      </w:tr>
      <w:tr w:rsidR="00A94981" w:rsidRPr="00134962" w14:paraId="1720EE9D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9E3AA3" w14:textId="1D142208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PSD+DEPTH_M+BD+PH_H2O+CEC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3C58C2" w14:textId="5A14CE1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25C047" w14:textId="07C10BBB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4E274E" w14:textId="57250DC3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46A810" w14:textId="31D7235E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AA47A7" w14:textId="04AD66D0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8BA358" w14:textId="491258B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0619FE" w14:textId="07AB4860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2019DD" w14:textId="2BB34A8A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PTF25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8CFF0A" w14:textId="52CE92C4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PTF12</w:t>
            </w:r>
          </w:p>
        </w:tc>
      </w:tr>
      <w:tr w:rsidR="00A94981" w:rsidRPr="00134962" w14:paraId="073D4C6A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84971A" w14:textId="4EC868CF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PSD+DEPTH_M+CACO3+PH_H2O+CEC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A5BC73" w14:textId="359BA33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PTF05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3B7939" w14:textId="2E2E66F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PTF05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A6337D" w14:textId="62D4EAC0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PTF14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11E33A" w14:textId="0A2E0879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PTF05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471757" w14:textId="7E1FF8C8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573FCC" w14:textId="03475F9F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372AC2" w14:textId="09357077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70306A" w14:textId="3EC06AA6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FE277A" w14:textId="77654F64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PTF04</w:t>
            </w:r>
          </w:p>
        </w:tc>
      </w:tr>
      <w:tr w:rsidR="00A94981" w:rsidRPr="00134962" w14:paraId="6763B94A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C44428" w14:textId="5811CA9A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PSD+DEPTH_M+OC+BD+CACO3+PH_H2O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77A360" w14:textId="155B5420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C3627C" w14:textId="65AE7D3F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PTF07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A5E2E6" w14:textId="2FBCD34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FE5FB6" w14:textId="1E4CA83A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PTF07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AA7E8B" w14:textId="5B2A6F2F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C56188" w14:textId="1E29E1D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3B5960" w14:textId="04091CB0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E08FD8" w14:textId="0B7B33A3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FB0E63" w14:textId="7D9E1BCD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PTF27</w:t>
            </w:r>
          </w:p>
        </w:tc>
      </w:tr>
      <w:tr w:rsidR="00A94981" w:rsidRPr="00134962" w14:paraId="0F9F9405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F6DDE0" w14:textId="7C6F1052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PSD+DEPTH_M+OC+BD+CACO3+CEC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AAB6E9" w14:textId="7531A333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37EEFF" w14:textId="45176BB9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D88B1F" w14:textId="5BF4B40F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PTF07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5DFFF8" w14:textId="552FB2FA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PTF17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31D9E3" w14:textId="5C240BD0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8098A2" w14:textId="2FF56A8B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6C370D" w14:textId="6116BC31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88AA0B" w14:textId="3A49B886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PTF24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F023F0" w14:textId="51CE71DE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PTF28</w:t>
            </w:r>
          </w:p>
        </w:tc>
      </w:tr>
      <w:tr w:rsidR="00A94981" w:rsidRPr="00134962" w14:paraId="0426ADFB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EB3E0" w14:textId="35ED9B5E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PSD+DEPTH_M+OC+BD+PH_H2O+CEC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077C41" w14:textId="480E9E1D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36A865" w14:textId="402552AF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E72246" w14:textId="5B239DC5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PTF07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1AD3BC" w14:textId="40D62B51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PTF07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39BA3F" w14:textId="410A9A8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AAF2E9" w14:textId="0AF8C54E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35770A" w14:textId="514FFA53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247C6C" w14:textId="1C98BC54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PTF29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C60124" w14:textId="3179A5B8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PTF29</w:t>
            </w:r>
          </w:p>
        </w:tc>
      </w:tr>
      <w:tr w:rsidR="00C63DC4" w:rsidRPr="00134962" w14:paraId="76E1ACB5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E02709" w14:textId="71519F1F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sz w:val="18"/>
                <w:szCs w:val="18"/>
                <w:lang w:eastAsia="hu-HU"/>
              </w:rPr>
              <w:t>PSD+DEPTH_M+OC+CACO3+PH_H2O+CEC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46600F" w14:textId="39886763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sz w:val="18"/>
                <w:szCs w:val="18"/>
              </w:rPr>
              <w:t>PTF02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DFE67B" w14:textId="48B16A0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sz w:val="18"/>
                <w:szCs w:val="18"/>
              </w:rPr>
              <w:t>PTF09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99DE04" w14:textId="085D85DE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sz w:val="18"/>
                <w:szCs w:val="18"/>
              </w:rPr>
              <w:t>PTF08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E7176C" w14:textId="24F3E525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sz w:val="18"/>
                <w:szCs w:val="18"/>
              </w:rPr>
              <w:t>PTF07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7A4726" w14:textId="1699C4C4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sz w:val="18"/>
                <w:szCs w:val="18"/>
              </w:rPr>
              <w:t>PTF02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08707F" w14:textId="3C4A67B0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D07CFF" w14:textId="68F730B8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sz w:val="18"/>
                <w:szCs w:val="18"/>
              </w:rPr>
              <w:t>PTF02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5819B4" w14:textId="36FA76D8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sz w:val="18"/>
                <w:szCs w:val="18"/>
              </w:rPr>
              <w:t>PTF21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DEEAC8" w14:textId="4BAF47FF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sz w:val="18"/>
                <w:szCs w:val="18"/>
              </w:rPr>
              <w:t>PTF20</w:t>
            </w:r>
          </w:p>
        </w:tc>
      </w:tr>
      <w:tr w:rsidR="00A94981" w:rsidRPr="00134962" w14:paraId="1DF766FF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B983B9" w14:textId="453558C9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PSD+DEPTH_M+BD+CACO3+PH_H2O+CEC</w:t>
            </w:r>
          </w:p>
        </w:tc>
        <w:tc>
          <w:tcPr>
            <w:tcW w:w="67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FF1E48" w14:textId="5D9CEE6C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67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399455" w14:textId="34BEAC78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PTF11</w:t>
            </w:r>
          </w:p>
        </w:tc>
        <w:tc>
          <w:tcPr>
            <w:tcW w:w="67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FC7B76" w14:textId="08AEC2E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PTF06</w:t>
            </w:r>
          </w:p>
        </w:tc>
        <w:tc>
          <w:tcPr>
            <w:tcW w:w="67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193E01" w14:textId="79C775A4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PTF05</w:t>
            </w:r>
          </w:p>
        </w:tc>
        <w:tc>
          <w:tcPr>
            <w:tcW w:w="67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6C618F" w14:textId="33CD635B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82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E7A9CD" w14:textId="0B1D6C6C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PTF01</w:t>
            </w:r>
          </w:p>
        </w:tc>
        <w:tc>
          <w:tcPr>
            <w:tcW w:w="70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6A0B3F" w14:textId="475DE2E4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PTF05</w:t>
            </w:r>
          </w:p>
        </w:tc>
        <w:tc>
          <w:tcPr>
            <w:tcW w:w="70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3E2769" w14:textId="6A584655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PTF24</w:t>
            </w:r>
          </w:p>
        </w:tc>
        <w:tc>
          <w:tcPr>
            <w:tcW w:w="70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7AB17A" w14:textId="26754458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PTF12</w:t>
            </w:r>
          </w:p>
        </w:tc>
      </w:tr>
      <w:tr w:rsidR="00A94981" w:rsidRPr="00EF5748" w14:paraId="044D9EA4" w14:textId="77777777" w:rsidTr="007F6AE5">
        <w:trPr>
          <w:trHeight w:hRule="exact" w:val="227"/>
        </w:trPr>
        <w:tc>
          <w:tcPr>
            <w:tcW w:w="432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2C802FB" w14:textId="4F85EECB" w:rsidR="00A94981" w:rsidRPr="00134962" w:rsidRDefault="00A94981" w:rsidP="00A94981">
            <w:pPr>
              <w:spacing w:line="240" w:lineRule="auto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  <w:t>PSD+DEPTH_M+OC+BD+CACO3+PH_H2O+CEC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27494C" w14:textId="4DD0F2D3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33DAF4" w14:textId="7F9B38C0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PTF18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4637D28" w14:textId="3CADB894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PTF07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C5626A" w14:textId="57DFF20A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PTF09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5D5226" w14:textId="71DF5813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9256D3F" w14:textId="3F487FF3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DCE3E0" w14:textId="44D183A5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PTF02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1EE7FC" w14:textId="7F83A4B2" w:rsidR="00A94981" w:rsidRPr="00134962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PTF29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B67FB2" w14:textId="048CCD79" w:rsidR="00A94981" w:rsidRPr="00EF5748" w:rsidRDefault="00A94981" w:rsidP="00A94981">
            <w:pPr>
              <w:spacing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  <w:lang w:eastAsia="hu-HU"/>
              </w:rPr>
            </w:pPr>
            <w:r w:rsidRPr="00134962">
              <w:rPr>
                <w:color w:val="000000"/>
                <w:sz w:val="18"/>
                <w:szCs w:val="18"/>
              </w:rPr>
              <w:t>PTF27</w:t>
            </w:r>
            <w:r>
              <w:rPr>
                <w:color w:val="000000"/>
                <w:sz w:val="16"/>
                <w:szCs w:val="16"/>
              </w:rPr>
              <w:t> </w:t>
            </w:r>
          </w:p>
        </w:tc>
      </w:tr>
    </w:tbl>
    <w:p w14:paraId="72673204" w14:textId="65113CF2" w:rsidR="00836BA7" w:rsidRPr="008E7C6B" w:rsidRDefault="00D55FAC" w:rsidP="00051A3E">
      <w:pPr>
        <w:spacing w:line="240" w:lineRule="auto"/>
      </w:pPr>
      <w:r w:rsidRPr="00AA54F6">
        <w:rPr>
          <w:sz w:val="16"/>
          <w:szCs w:val="16"/>
          <w:vertAlign w:val="superscript"/>
        </w:rPr>
        <w:t>1</w:t>
      </w:r>
      <w:r w:rsidRPr="00AA54F6">
        <w:rPr>
          <w:sz w:val="16"/>
          <w:szCs w:val="16"/>
        </w:rPr>
        <w:t xml:space="preserve">PSD: particle size distribution (sand, 50–2000 </w:t>
      </w:r>
      <w:proofErr w:type="spellStart"/>
      <w:r w:rsidRPr="00AA54F6">
        <w:rPr>
          <w:sz w:val="16"/>
          <w:szCs w:val="16"/>
        </w:rPr>
        <w:t>μm</w:t>
      </w:r>
      <w:proofErr w:type="spellEnd"/>
      <w:r w:rsidRPr="00AA54F6">
        <w:rPr>
          <w:sz w:val="16"/>
          <w:szCs w:val="16"/>
        </w:rPr>
        <w:t xml:space="preserve">; silt, 2–50 </w:t>
      </w:r>
      <w:proofErr w:type="spellStart"/>
      <w:r w:rsidRPr="00AA54F6">
        <w:rPr>
          <w:sz w:val="16"/>
          <w:szCs w:val="16"/>
        </w:rPr>
        <w:t>μm</w:t>
      </w:r>
      <w:proofErr w:type="spellEnd"/>
      <w:r w:rsidRPr="00AA54F6">
        <w:rPr>
          <w:sz w:val="16"/>
          <w:szCs w:val="16"/>
        </w:rPr>
        <w:t xml:space="preserve">; clay, &lt;2 </w:t>
      </w:r>
      <w:proofErr w:type="spellStart"/>
      <w:r w:rsidRPr="00AA54F6">
        <w:rPr>
          <w:sz w:val="16"/>
          <w:szCs w:val="16"/>
        </w:rPr>
        <w:t>μm</w:t>
      </w:r>
      <w:proofErr w:type="spellEnd"/>
      <w:r w:rsidRPr="00AA54F6">
        <w:rPr>
          <w:sz w:val="16"/>
          <w:szCs w:val="16"/>
        </w:rPr>
        <w:t xml:space="preserve"> (mass %)); DEPTH: mean soil depth (cm); OC: organic carbon content (mass %); BD: bulk density (g cm</w:t>
      </w:r>
      <w:r w:rsidRPr="00AA54F6">
        <w:rPr>
          <w:sz w:val="16"/>
          <w:szCs w:val="16"/>
          <w:vertAlign w:val="superscript"/>
        </w:rPr>
        <w:t>−3</w:t>
      </w:r>
      <w:r w:rsidRPr="00AA54F6">
        <w:rPr>
          <w:sz w:val="16"/>
          <w:szCs w:val="16"/>
        </w:rPr>
        <w:t>); CACO3: calcium carbonate content (mass %); PH_H2O: pH in water (-); CEC: cation exchange capacity (</w:t>
      </w:r>
      <w:proofErr w:type="spellStart"/>
      <w:r w:rsidRPr="00AA54F6">
        <w:rPr>
          <w:sz w:val="16"/>
          <w:szCs w:val="16"/>
        </w:rPr>
        <w:t>cmol</w:t>
      </w:r>
      <w:proofErr w:type="spellEnd"/>
      <w:r w:rsidRPr="00AA54F6">
        <w:rPr>
          <w:sz w:val="16"/>
          <w:szCs w:val="16"/>
        </w:rPr>
        <w:t xml:space="preserve"> (+) kg</w:t>
      </w:r>
      <w:r w:rsidRPr="00AA54F6">
        <w:rPr>
          <w:sz w:val="16"/>
          <w:szCs w:val="16"/>
          <w:vertAlign w:val="superscript"/>
        </w:rPr>
        <w:t>−1</w:t>
      </w:r>
      <w:r w:rsidRPr="00AA54F6">
        <w:rPr>
          <w:sz w:val="16"/>
          <w:szCs w:val="16"/>
        </w:rPr>
        <w:t xml:space="preserve">). </w:t>
      </w:r>
      <w:r w:rsidRPr="00AA54F6">
        <w:rPr>
          <w:sz w:val="16"/>
          <w:szCs w:val="16"/>
          <w:vertAlign w:val="superscript"/>
        </w:rPr>
        <w:t>2</w:t>
      </w:r>
      <w:r w:rsidRPr="00AA54F6">
        <w:rPr>
          <w:sz w:val="16"/>
          <w:szCs w:val="16"/>
        </w:rPr>
        <w:t xml:space="preserve">THS: saturated water content (pF 0); FC_2: water content at -100 cm matric potential head (pF 2.0); FC: water content at -330 cm matric potential head (pF 2.5); </w:t>
      </w:r>
      <w:r w:rsidRPr="003D7BBD">
        <w:rPr>
          <w:sz w:val="16"/>
          <w:szCs w:val="16"/>
        </w:rPr>
        <w:t>AWC_2: plant available water content based on FC_2; AWC: plant available water content based on FC;</w:t>
      </w:r>
      <w:r w:rsidRPr="003D7BBD">
        <w:rPr>
          <w:sz w:val="18"/>
          <w:szCs w:val="18"/>
        </w:rPr>
        <w:t xml:space="preserve"> </w:t>
      </w:r>
      <w:r w:rsidRPr="00AA54F6">
        <w:rPr>
          <w:sz w:val="16"/>
          <w:szCs w:val="16"/>
        </w:rPr>
        <w:t xml:space="preserve">WP: water content at wilting point (pF 4.2); KS: saturated hydraulic conductivity; VG: parameters of the van </w:t>
      </w:r>
      <w:proofErr w:type="spellStart"/>
      <w:r w:rsidRPr="00AA54F6">
        <w:rPr>
          <w:sz w:val="16"/>
          <w:szCs w:val="16"/>
        </w:rPr>
        <w:t>Genuchten</w:t>
      </w:r>
      <w:proofErr w:type="spellEnd"/>
      <w:r w:rsidRPr="00AA54F6">
        <w:rPr>
          <w:sz w:val="16"/>
          <w:szCs w:val="16"/>
        </w:rPr>
        <w:t xml:space="preserve"> model; MVG: parameters of the </w:t>
      </w:r>
      <w:proofErr w:type="spellStart"/>
      <w:r w:rsidRPr="00AA54F6">
        <w:rPr>
          <w:sz w:val="16"/>
          <w:szCs w:val="16"/>
        </w:rPr>
        <w:t>Mualem</w:t>
      </w:r>
      <w:proofErr w:type="spellEnd"/>
      <w:r w:rsidRPr="00AA54F6">
        <w:rPr>
          <w:sz w:val="16"/>
          <w:szCs w:val="16"/>
        </w:rPr>
        <w:t xml:space="preserve"> – van </w:t>
      </w:r>
      <w:proofErr w:type="spellStart"/>
      <w:r w:rsidRPr="00AA54F6">
        <w:rPr>
          <w:sz w:val="16"/>
          <w:szCs w:val="16"/>
        </w:rPr>
        <w:t>Genuchten</w:t>
      </w:r>
      <w:proofErr w:type="spellEnd"/>
      <w:r w:rsidRPr="00AA54F6">
        <w:rPr>
          <w:sz w:val="16"/>
          <w:szCs w:val="16"/>
        </w:rPr>
        <w:t xml:space="preserve"> model; TEST_BASIC: samples with measured PSD, DEPTH, OC and BD; TEST_CHEM+: samples with measured PSD, DEPTH, OC, BD, CACO3, PH_H2O and CEC.</w:t>
      </w:r>
    </w:p>
    <w:sectPr w:rsidR="00836BA7" w:rsidRPr="008E7C6B" w:rsidSect="006A783E">
      <w:pgSz w:w="13608" w:h="11907" w:orient="landscape"/>
      <w:pgMar w:top="936" w:right="936" w:bottom="1338" w:left="936" w:header="0" w:footer="737" w:gutter="0"/>
      <w:lnNumType w:countBy="5" w:distance="227"/>
      <w:cols w:space="708"/>
      <w:docGrid w:linePitch="360"/>
    </w:sectPr>
  </w:body>
</w:document>
</file>

<file path=word/commentsIds.xml><?xml version="1.0" encoding="utf-8"?>
<w16cid:commentsIds xmlns:mc="http://schemas.openxmlformats.org/markup-compatibility/2006" xmlns:w16cid="http://schemas.microsoft.com/office/word/2016/wordml/cid" mc:Ignorable="w16cid">
  <w16cid:commentId w16cid:paraId="0F36658A" w16cid:durableId="5F53C945"/>
  <w16cid:commentId w16cid:paraId="7AD4B26E" w16cid:durableId="4B3ACCB4"/>
  <w16cid:commentId w16cid:paraId="6A0710C1" w16cid:durableId="517F4926"/>
  <w16cid:commentId w16cid:paraId="36F85BB5" w16cid:durableId="423AC3C6"/>
  <w16cid:commentId w16cid:paraId="48CA166F" w16cid:durableId="62F63E94"/>
  <w16cid:commentId w16cid:paraId="322148F6" w16cid:durableId="3138D5E3"/>
  <w16cid:commentId w16cid:paraId="43C79A60" w16cid:durableId="70BD0283"/>
  <w16cid:commentId w16cid:paraId="4793E268" w16cid:durableId="3D5E43AF"/>
  <w16cid:commentId w16cid:paraId="3FE17B1D" w16cid:durableId="66FB4C58"/>
  <w16cid:commentId w16cid:paraId="22A6740F" w16cid:durableId="19A6E9DF"/>
</w16cid:commentsIds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6AD8F45" w14:textId="77777777" w:rsidR="00057648" w:rsidRDefault="00057648" w:rsidP="006D0C96">
      <w:pPr>
        <w:spacing w:line="240" w:lineRule="auto"/>
      </w:pPr>
      <w:r>
        <w:separator/>
      </w:r>
    </w:p>
  </w:endnote>
  <w:endnote w:type="continuationSeparator" w:id="0">
    <w:p w14:paraId="34E214F9" w14:textId="77777777" w:rsidR="00057648" w:rsidRDefault="00057648" w:rsidP="006D0C9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1002AFF" w:usb1="4000ACFF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99189197"/>
      <w:docPartObj>
        <w:docPartGallery w:val="Page Numbers (Bottom of Page)"/>
        <w:docPartUnique/>
      </w:docPartObj>
    </w:sdtPr>
    <w:sdtContent>
      <w:p w14:paraId="6B17A191" w14:textId="6AD794F0" w:rsidR="0037799C" w:rsidRDefault="0037799C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37799C">
          <w:rPr>
            <w:noProof/>
            <w:lang w:val="hu-HU"/>
          </w:rPr>
          <w:t>3</w:t>
        </w:r>
        <w:r>
          <w:fldChar w:fldCharType="end"/>
        </w:r>
      </w:p>
    </w:sdtContent>
  </w:sdt>
  <w:p w14:paraId="306A7CA3" w14:textId="77777777" w:rsidR="0037799C" w:rsidRDefault="0037799C">
    <w:pPr>
      <w:pStyle w:val="llb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6778817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6841137" w14:textId="11D6798E" w:rsidR="00CA1DA7" w:rsidRDefault="00CA1DA7">
        <w:pPr>
          <w:pStyle w:val="llb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7799C">
          <w:rPr>
            <w:noProof/>
          </w:rPr>
          <w:t>15</w:t>
        </w:r>
        <w:r>
          <w:rPr>
            <w:noProof/>
          </w:rPr>
          <w:fldChar w:fldCharType="end"/>
        </w:r>
      </w:p>
    </w:sdtContent>
  </w:sdt>
  <w:p w14:paraId="33952606" w14:textId="77777777" w:rsidR="00CA1DA7" w:rsidRDefault="00CA1DA7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A4D675B" w14:textId="77777777" w:rsidR="00057648" w:rsidRDefault="00057648" w:rsidP="006D0C96">
      <w:pPr>
        <w:spacing w:line="240" w:lineRule="auto"/>
      </w:pPr>
      <w:r>
        <w:separator/>
      </w:r>
    </w:p>
  </w:footnote>
  <w:footnote w:type="continuationSeparator" w:id="0">
    <w:p w14:paraId="69D0143A" w14:textId="77777777" w:rsidR="00057648" w:rsidRDefault="00057648" w:rsidP="006D0C96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686FB4"/>
    <w:multiLevelType w:val="hybridMultilevel"/>
    <w:tmpl w:val="50BA4280"/>
    <w:lvl w:ilvl="0" w:tplc="C6C0383E">
      <w:start w:val="1"/>
      <w:numFmt w:val="bullet"/>
      <w:lvlText w:val="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C6C0383E">
      <w:start w:val="1"/>
      <w:numFmt w:val="bullet"/>
      <w:lvlText w:val="‒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0D42B0"/>
    <w:multiLevelType w:val="hybridMultilevel"/>
    <w:tmpl w:val="4A423DF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294403"/>
    <w:multiLevelType w:val="hybridMultilevel"/>
    <w:tmpl w:val="E6ECA0A2"/>
    <w:lvl w:ilvl="0" w:tplc="35A460C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b w:val="0"/>
        <w:i w:val="0"/>
        <w:sz w:val="24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E4162B4"/>
    <w:multiLevelType w:val="hybridMultilevel"/>
    <w:tmpl w:val="4A423DF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3621EB8"/>
    <w:multiLevelType w:val="hybridMultilevel"/>
    <w:tmpl w:val="B3626938"/>
    <w:lvl w:ilvl="0" w:tplc="F29A847E">
      <w:start w:val="1"/>
      <w:numFmt w:val="bullet"/>
      <w:pStyle w:val="Bullets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6D51D2"/>
    <w:multiLevelType w:val="hybridMultilevel"/>
    <w:tmpl w:val="3294DC1A"/>
    <w:lvl w:ilvl="0" w:tplc="B6E602FA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6E602FA">
      <w:numFmt w:val="bullet"/>
      <w:lvlText w:val="-"/>
      <w:lvlJc w:val="left"/>
      <w:pPr>
        <w:ind w:left="2160" w:hanging="360"/>
      </w:pPr>
      <w:rPr>
        <w:rFonts w:ascii="Calibri" w:eastAsia="Calibri" w:hAnsi="Calibri" w:cs="Calibri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5E03560"/>
    <w:multiLevelType w:val="hybridMultilevel"/>
    <w:tmpl w:val="AB16DEF8"/>
    <w:lvl w:ilvl="0" w:tplc="B6E602FA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E407B32"/>
    <w:multiLevelType w:val="hybridMultilevel"/>
    <w:tmpl w:val="03320FAE"/>
    <w:lvl w:ilvl="0" w:tplc="B6E602FA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6E602FA">
      <w:numFmt w:val="bullet"/>
      <w:lvlText w:val="-"/>
      <w:lvlJc w:val="left"/>
      <w:pPr>
        <w:ind w:left="2160" w:hanging="360"/>
      </w:pPr>
      <w:rPr>
        <w:rFonts w:ascii="Calibri" w:eastAsia="Calibri" w:hAnsi="Calibri" w:cs="Calibri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0EA66F2"/>
    <w:multiLevelType w:val="hybridMultilevel"/>
    <w:tmpl w:val="74C043BA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21E0A8A"/>
    <w:multiLevelType w:val="hybridMultilevel"/>
    <w:tmpl w:val="B0A4147A"/>
    <w:lvl w:ilvl="0" w:tplc="B6E602FA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B6E602FA">
      <w:numFmt w:val="bullet"/>
      <w:lvlText w:val="-"/>
      <w:lvlJc w:val="left"/>
      <w:pPr>
        <w:ind w:left="1440" w:hanging="360"/>
      </w:pPr>
      <w:rPr>
        <w:rFonts w:ascii="Calibri" w:eastAsia="Calibri" w:hAnsi="Calibri" w:cs="Calibri" w:hint="default"/>
      </w:rPr>
    </w:lvl>
    <w:lvl w:ilvl="2" w:tplc="DCBEF1AA">
      <w:numFmt w:val="bullet"/>
      <w:lvlText w:val="•"/>
      <w:lvlJc w:val="left"/>
      <w:pPr>
        <w:ind w:left="2520" w:hanging="720"/>
      </w:pPr>
      <w:rPr>
        <w:rFonts w:ascii="Times New Roman" w:eastAsia="Times New Roman" w:hAnsi="Times New Roman" w:cs="Times New Roman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7175FC4"/>
    <w:multiLevelType w:val="multilevel"/>
    <w:tmpl w:val="5CEEB240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ascii="Times New Roman" w:eastAsia="Times New Roman" w:hAnsi="Times New Roman" w:cs="Arial" w:hint="default"/>
      </w:rPr>
    </w:lvl>
    <w:lvl w:ilvl="1">
      <w:start w:val="1"/>
      <w:numFmt w:val="decimal"/>
      <w:isLgl/>
      <w:suff w:val="space"/>
      <w:lvlText w:val="%1.%2"/>
      <w:lvlJc w:val="left"/>
      <w:pPr>
        <w:ind w:left="2551" w:firstLine="0"/>
      </w:pPr>
      <w:rPr>
        <w:rFonts w:hint="default"/>
      </w:rPr>
    </w:lvl>
    <w:lvl w:ilvl="2">
      <w:start w:val="1"/>
      <w:numFmt w:val="decimal"/>
      <w:isLgl/>
      <w:suff w:val="space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1" w15:restartNumberingAfterBreak="0">
    <w:nsid w:val="5A0B0EE1"/>
    <w:multiLevelType w:val="hybridMultilevel"/>
    <w:tmpl w:val="FA8EC0CA"/>
    <w:lvl w:ilvl="0" w:tplc="C6C0383E">
      <w:start w:val="1"/>
      <w:numFmt w:val="bullet"/>
      <w:lvlText w:val="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5746E7E"/>
    <w:multiLevelType w:val="hybridMultilevel"/>
    <w:tmpl w:val="35DCAE30"/>
    <w:lvl w:ilvl="0" w:tplc="040E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0E0019">
      <w:start w:val="1"/>
      <w:numFmt w:val="lowerLetter"/>
      <w:lvlText w:val="%2."/>
      <w:lvlJc w:val="left"/>
      <w:pPr>
        <w:ind w:left="1788" w:hanging="360"/>
      </w:pPr>
    </w:lvl>
    <w:lvl w:ilvl="2" w:tplc="040E001B">
      <w:start w:val="1"/>
      <w:numFmt w:val="lowerRoman"/>
      <w:lvlText w:val="%3."/>
      <w:lvlJc w:val="right"/>
      <w:pPr>
        <w:ind w:left="2508" w:hanging="180"/>
      </w:pPr>
    </w:lvl>
    <w:lvl w:ilvl="3" w:tplc="040E000F" w:tentative="1">
      <w:start w:val="1"/>
      <w:numFmt w:val="decimal"/>
      <w:lvlText w:val="%4."/>
      <w:lvlJc w:val="left"/>
      <w:pPr>
        <w:ind w:left="3228" w:hanging="360"/>
      </w:pPr>
    </w:lvl>
    <w:lvl w:ilvl="4" w:tplc="040E0019" w:tentative="1">
      <w:start w:val="1"/>
      <w:numFmt w:val="lowerLetter"/>
      <w:lvlText w:val="%5."/>
      <w:lvlJc w:val="left"/>
      <w:pPr>
        <w:ind w:left="3948" w:hanging="360"/>
      </w:pPr>
    </w:lvl>
    <w:lvl w:ilvl="5" w:tplc="040E001B" w:tentative="1">
      <w:start w:val="1"/>
      <w:numFmt w:val="lowerRoman"/>
      <w:lvlText w:val="%6."/>
      <w:lvlJc w:val="right"/>
      <w:pPr>
        <w:ind w:left="4668" w:hanging="180"/>
      </w:pPr>
    </w:lvl>
    <w:lvl w:ilvl="6" w:tplc="040E000F" w:tentative="1">
      <w:start w:val="1"/>
      <w:numFmt w:val="decimal"/>
      <w:lvlText w:val="%7."/>
      <w:lvlJc w:val="left"/>
      <w:pPr>
        <w:ind w:left="5388" w:hanging="360"/>
      </w:pPr>
    </w:lvl>
    <w:lvl w:ilvl="7" w:tplc="040E0019" w:tentative="1">
      <w:start w:val="1"/>
      <w:numFmt w:val="lowerLetter"/>
      <w:lvlText w:val="%8."/>
      <w:lvlJc w:val="left"/>
      <w:pPr>
        <w:ind w:left="6108" w:hanging="360"/>
      </w:pPr>
    </w:lvl>
    <w:lvl w:ilvl="8" w:tplc="040E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724B743B"/>
    <w:multiLevelType w:val="hybridMultilevel"/>
    <w:tmpl w:val="7D5EFAC6"/>
    <w:lvl w:ilvl="0" w:tplc="B6E602FA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E0017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3E208FC"/>
    <w:multiLevelType w:val="hybridMultilevel"/>
    <w:tmpl w:val="B718B25A"/>
    <w:lvl w:ilvl="0" w:tplc="B6E602FA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6E602FA">
      <w:numFmt w:val="bullet"/>
      <w:lvlText w:val="-"/>
      <w:lvlJc w:val="left"/>
      <w:pPr>
        <w:ind w:left="2160" w:hanging="360"/>
      </w:pPr>
      <w:rPr>
        <w:rFonts w:ascii="Calibri" w:eastAsia="Calibri" w:hAnsi="Calibri" w:cs="Calibri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4"/>
  </w:num>
  <w:num w:numId="3">
    <w:abstractNumId w:val="2"/>
  </w:num>
  <w:num w:numId="4">
    <w:abstractNumId w:val="10"/>
  </w:num>
  <w:num w:numId="5">
    <w:abstractNumId w:val="3"/>
  </w:num>
  <w:num w:numId="6">
    <w:abstractNumId w:val="9"/>
  </w:num>
  <w:num w:numId="7">
    <w:abstractNumId w:val="6"/>
  </w:num>
  <w:num w:numId="8">
    <w:abstractNumId w:val="8"/>
  </w:num>
  <w:num w:numId="9">
    <w:abstractNumId w:val="12"/>
  </w:num>
  <w:num w:numId="10">
    <w:abstractNumId w:val="7"/>
  </w:num>
  <w:num w:numId="11">
    <w:abstractNumId w:val="5"/>
  </w:num>
  <w:num w:numId="12">
    <w:abstractNumId w:val="14"/>
  </w:num>
  <w:num w:numId="13">
    <w:abstractNumId w:val="13"/>
  </w:num>
  <w:num w:numId="14">
    <w:abstractNumId w:val="11"/>
  </w:num>
  <w:num w:numId="15">
    <w:abstractNumId w:val="0"/>
  </w:num>
  <w:num w:numId="1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4213"/>
    <w:rsid w:val="00011C9F"/>
    <w:rsid w:val="00016403"/>
    <w:rsid w:val="00034C79"/>
    <w:rsid w:val="00034D1D"/>
    <w:rsid w:val="00035808"/>
    <w:rsid w:val="00043BC7"/>
    <w:rsid w:val="00043CD3"/>
    <w:rsid w:val="00044926"/>
    <w:rsid w:val="00051770"/>
    <w:rsid w:val="00051A3E"/>
    <w:rsid w:val="0005690A"/>
    <w:rsid w:val="00057648"/>
    <w:rsid w:val="0005781B"/>
    <w:rsid w:val="00063597"/>
    <w:rsid w:val="00064861"/>
    <w:rsid w:val="0006556C"/>
    <w:rsid w:val="00075F28"/>
    <w:rsid w:val="00077741"/>
    <w:rsid w:val="00086AA1"/>
    <w:rsid w:val="00086CD2"/>
    <w:rsid w:val="00093C3D"/>
    <w:rsid w:val="00094C40"/>
    <w:rsid w:val="000A1B66"/>
    <w:rsid w:val="000A5CE8"/>
    <w:rsid w:val="000A5F7A"/>
    <w:rsid w:val="000A6F81"/>
    <w:rsid w:val="000B3CDE"/>
    <w:rsid w:val="000C27A4"/>
    <w:rsid w:val="000C3A9F"/>
    <w:rsid w:val="000C70D8"/>
    <w:rsid w:val="000D0432"/>
    <w:rsid w:val="000D1878"/>
    <w:rsid w:val="000F15DD"/>
    <w:rsid w:val="00104499"/>
    <w:rsid w:val="0011048E"/>
    <w:rsid w:val="00121B59"/>
    <w:rsid w:val="001266B9"/>
    <w:rsid w:val="00131C9B"/>
    <w:rsid w:val="00132BFD"/>
    <w:rsid w:val="00134962"/>
    <w:rsid w:val="00137AB8"/>
    <w:rsid w:val="00140BFB"/>
    <w:rsid w:val="001414B6"/>
    <w:rsid w:val="00142A32"/>
    <w:rsid w:val="001436AE"/>
    <w:rsid w:val="001441F8"/>
    <w:rsid w:val="001446C5"/>
    <w:rsid w:val="0014696A"/>
    <w:rsid w:val="00147C19"/>
    <w:rsid w:val="00147C3E"/>
    <w:rsid w:val="001530D2"/>
    <w:rsid w:val="00155BA1"/>
    <w:rsid w:val="0015646E"/>
    <w:rsid w:val="00160D00"/>
    <w:rsid w:val="0017193D"/>
    <w:rsid w:val="00180C6E"/>
    <w:rsid w:val="001858AD"/>
    <w:rsid w:val="00190A26"/>
    <w:rsid w:val="00192454"/>
    <w:rsid w:val="001A0A57"/>
    <w:rsid w:val="001A3C01"/>
    <w:rsid w:val="001A4916"/>
    <w:rsid w:val="001A54CD"/>
    <w:rsid w:val="001A72DE"/>
    <w:rsid w:val="001B2ECA"/>
    <w:rsid w:val="001C5EB9"/>
    <w:rsid w:val="001C68F2"/>
    <w:rsid w:val="001C7422"/>
    <w:rsid w:val="001D0F9C"/>
    <w:rsid w:val="001D22D9"/>
    <w:rsid w:val="001D3C45"/>
    <w:rsid w:val="001E114D"/>
    <w:rsid w:val="001E79FF"/>
    <w:rsid w:val="001F5585"/>
    <w:rsid w:val="0020189A"/>
    <w:rsid w:val="00203F92"/>
    <w:rsid w:val="0020411A"/>
    <w:rsid w:val="0021667A"/>
    <w:rsid w:val="00216697"/>
    <w:rsid w:val="002238EC"/>
    <w:rsid w:val="00223C0E"/>
    <w:rsid w:val="00225A26"/>
    <w:rsid w:val="0025077C"/>
    <w:rsid w:val="00263075"/>
    <w:rsid w:val="00266DDA"/>
    <w:rsid w:val="00284982"/>
    <w:rsid w:val="00286CF8"/>
    <w:rsid w:val="00296357"/>
    <w:rsid w:val="002A30C2"/>
    <w:rsid w:val="002A3822"/>
    <w:rsid w:val="002C73C5"/>
    <w:rsid w:val="002D2EA2"/>
    <w:rsid w:val="002D4BDB"/>
    <w:rsid w:val="002D7101"/>
    <w:rsid w:val="002F4B58"/>
    <w:rsid w:val="002F6D6F"/>
    <w:rsid w:val="00304BF0"/>
    <w:rsid w:val="00304C0B"/>
    <w:rsid w:val="0030666F"/>
    <w:rsid w:val="003118C8"/>
    <w:rsid w:val="00314435"/>
    <w:rsid w:val="00333E82"/>
    <w:rsid w:val="00335159"/>
    <w:rsid w:val="00343BBC"/>
    <w:rsid w:val="00344CA4"/>
    <w:rsid w:val="00347708"/>
    <w:rsid w:val="00362DAA"/>
    <w:rsid w:val="00370C17"/>
    <w:rsid w:val="00372580"/>
    <w:rsid w:val="00374C46"/>
    <w:rsid w:val="00377294"/>
    <w:rsid w:val="0037799C"/>
    <w:rsid w:val="003953D4"/>
    <w:rsid w:val="003A4FB4"/>
    <w:rsid w:val="003C7E8C"/>
    <w:rsid w:val="003D5288"/>
    <w:rsid w:val="003D5E96"/>
    <w:rsid w:val="003E5194"/>
    <w:rsid w:val="003E7F2F"/>
    <w:rsid w:val="003F41D1"/>
    <w:rsid w:val="0040564B"/>
    <w:rsid w:val="00405E43"/>
    <w:rsid w:val="00410249"/>
    <w:rsid w:val="00422884"/>
    <w:rsid w:val="00422E9F"/>
    <w:rsid w:val="004338AE"/>
    <w:rsid w:val="0043742D"/>
    <w:rsid w:val="0045026B"/>
    <w:rsid w:val="00450DB9"/>
    <w:rsid w:val="00453421"/>
    <w:rsid w:val="00463568"/>
    <w:rsid w:val="00465322"/>
    <w:rsid w:val="004707E5"/>
    <w:rsid w:val="00476E91"/>
    <w:rsid w:val="00480EC4"/>
    <w:rsid w:val="00491BD7"/>
    <w:rsid w:val="004961CE"/>
    <w:rsid w:val="004A0591"/>
    <w:rsid w:val="004B5440"/>
    <w:rsid w:val="004C127B"/>
    <w:rsid w:val="004C4390"/>
    <w:rsid w:val="004C5543"/>
    <w:rsid w:val="004C5680"/>
    <w:rsid w:val="004C6186"/>
    <w:rsid w:val="004C665B"/>
    <w:rsid w:val="004C76A8"/>
    <w:rsid w:val="004D0F1A"/>
    <w:rsid w:val="00506B46"/>
    <w:rsid w:val="0051040A"/>
    <w:rsid w:val="005123B8"/>
    <w:rsid w:val="005136DB"/>
    <w:rsid w:val="005167F0"/>
    <w:rsid w:val="00520CF4"/>
    <w:rsid w:val="00533E83"/>
    <w:rsid w:val="0055217B"/>
    <w:rsid w:val="005522B2"/>
    <w:rsid w:val="00564213"/>
    <w:rsid w:val="00573210"/>
    <w:rsid w:val="00576A0A"/>
    <w:rsid w:val="0058179B"/>
    <w:rsid w:val="00584C47"/>
    <w:rsid w:val="00591B02"/>
    <w:rsid w:val="00596129"/>
    <w:rsid w:val="005A064D"/>
    <w:rsid w:val="005A1FA6"/>
    <w:rsid w:val="005A4F32"/>
    <w:rsid w:val="005B58C0"/>
    <w:rsid w:val="005B714D"/>
    <w:rsid w:val="005D1EAA"/>
    <w:rsid w:val="005D7802"/>
    <w:rsid w:val="005E05B5"/>
    <w:rsid w:val="005E5DC1"/>
    <w:rsid w:val="005F0B86"/>
    <w:rsid w:val="005F0D9C"/>
    <w:rsid w:val="005F3DAD"/>
    <w:rsid w:val="006000CA"/>
    <w:rsid w:val="00604CEE"/>
    <w:rsid w:val="0061749B"/>
    <w:rsid w:val="00627A45"/>
    <w:rsid w:val="006326D7"/>
    <w:rsid w:val="006378BB"/>
    <w:rsid w:val="00641346"/>
    <w:rsid w:val="006421E9"/>
    <w:rsid w:val="00642878"/>
    <w:rsid w:val="006450C0"/>
    <w:rsid w:val="00650E79"/>
    <w:rsid w:val="00651CF8"/>
    <w:rsid w:val="00670DA4"/>
    <w:rsid w:val="00670F05"/>
    <w:rsid w:val="00673EF0"/>
    <w:rsid w:val="0067472C"/>
    <w:rsid w:val="0068135D"/>
    <w:rsid w:val="00686900"/>
    <w:rsid w:val="00694941"/>
    <w:rsid w:val="006A783E"/>
    <w:rsid w:val="006C05E3"/>
    <w:rsid w:val="006C2AAD"/>
    <w:rsid w:val="006C5ACA"/>
    <w:rsid w:val="006C609B"/>
    <w:rsid w:val="006C77EE"/>
    <w:rsid w:val="006D0C96"/>
    <w:rsid w:val="006D1405"/>
    <w:rsid w:val="006E5A7F"/>
    <w:rsid w:val="006E738B"/>
    <w:rsid w:val="006F2DF4"/>
    <w:rsid w:val="00704C35"/>
    <w:rsid w:val="0070537F"/>
    <w:rsid w:val="00736D5E"/>
    <w:rsid w:val="007370C6"/>
    <w:rsid w:val="00741D18"/>
    <w:rsid w:val="0074435F"/>
    <w:rsid w:val="00745B31"/>
    <w:rsid w:val="00751A44"/>
    <w:rsid w:val="00755896"/>
    <w:rsid w:val="00763254"/>
    <w:rsid w:val="00765D18"/>
    <w:rsid w:val="00766FB9"/>
    <w:rsid w:val="00772D59"/>
    <w:rsid w:val="00773A07"/>
    <w:rsid w:val="00774231"/>
    <w:rsid w:val="00774CA6"/>
    <w:rsid w:val="00777D7B"/>
    <w:rsid w:val="0079338E"/>
    <w:rsid w:val="00796A7F"/>
    <w:rsid w:val="007A4461"/>
    <w:rsid w:val="007B13EC"/>
    <w:rsid w:val="007C0F3B"/>
    <w:rsid w:val="007C190E"/>
    <w:rsid w:val="007C2ADD"/>
    <w:rsid w:val="007C2F95"/>
    <w:rsid w:val="007E2708"/>
    <w:rsid w:val="007F11F5"/>
    <w:rsid w:val="007F6AE5"/>
    <w:rsid w:val="0080364F"/>
    <w:rsid w:val="00807077"/>
    <w:rsid w:val="008115FE"/>
    <w:rsid w:val="0082014B"/>
    <w:rsid w:val="008258FA"/>
    <w:rsid w:val="00836BA7"/>
    <w:rsid w:val="00837924"/>
    <w:rsid w:val="00845363"/>
    <w:rsid w:val="00855006"/>
    <w:rsid w:val="00872CAB"/>
    <w:rsid w:val="008758F9"/>
    <w:rsid w:val="008824A3"/>
    <w:rsid w:val="00890A4A"/>
    <w:rsid w:val="00892DF7"/>
    <w:rsid w:val="00894300"/>
    <w:rsid w:val="008944DF"/>
    <w:rsid w:val="008A6CEA"/>
    <w:rsid w:val="008B493F"/>
    <w:rsid w:val="008B719F"/>
    <w:rsid w:val="008E213F"/>
    <w:rsid w:val="008E3110"/>
    <w:rsid w:val="008E7C6B"/>
    <w:rsid w:val="008F3F91"/>
    <w:rsid w:val="008F62C2"/>
    <w:rsid w:val="008F65D4"/>
    <w:rsid w:val="00910DED"/>
    <w:rsid w:val="00911365"/>
    <w:rsid w:val="00911E93"/>
    <w:rsid w:val="009150E4"/>
    <w:rsid w:val="00916A89"/>
    <w:rsid w:val="0091791F"/>
    <w:rsid w:val="0093139A"/>
    <w:rsid w:val="009328F0"/>
    <w:rsid w:val="00932F15"/>
    <w:rsid w:val="009346DF"/>
    <w:rsid w:val="00942343"/>
    <w:rsid w:val="009433FB"/>
    <w:rsid w:val="00943440"/>
    <w:rsid w:val="00945010"/>
    <w:rsid w:val="00956536"/>
    <w:rsid w:val="00957D54"/>
    <w:rsid w:val="009610B6"/>
    <w:rsid w:val="00961581"/>
    <w:rsid w:val="00961F87"/>
    <w:rsid w:val="00972D22"/>
    <w:rsid w:val="00987F49"/>
    <w:rsid w:val="00995720"/>
    <w:rsid w:val="009D38E2"/>
    <w:rsid w:val="009E3411"/>
    <w:rsid w:val="009F2C0A"/>
    <w:rsid w:val="00A0128D"/>
    <w:rsid w:val="00A22D72"/>
    <w:rsid w:val="00A30644"/>
    <w:rsid w:val="00A371F1"/>
    <w:rsid w:val="00A4053F"/>
    <w:rsid w:val="00A44295"/>
    <w:rsid w:val="00A477C0"/>
    <w:rsid w:val="00A557D1"/>
    <w:rsid w:val="00A66531"/>
    <w:rsid w:val="00A716E6"/>
    <w:rsid w:val="00A74C67"/>
    <w:rsid w:val="00A94981"/>
    <w:rsid w:val="00AA4829"/>
    <w:rsid w:val="00AC1071"/>
    <w:rsid w:val="00AE4157"/>
    <w:rsid w:val="00AE618A"/>
    <w:rsid w:val="00AF6FF6"/>
    <w:rsid w:val="00AF760B"/>
    <w:rsid w:val="00B00319"/>
    <w:rsid w:val="00B04B9D"/>
    <w:rsid w:val="00B1242B"/>
    <w:rsid w:val="00B24C83"/>
    <w:rsid w:val="00B263C0"/>
    <w:rsid w:val="00B2658F"/>
    <w:rsid w:val="00B317B6"/>
    <w:rsid w:val="00B4015F"/>
    <w:rsid w:val="00B41472"/>
    <w:rsid w:val="00B42B5B"/>
    <w:rsid w:val="00B5719D"/>
    <w:rsid w:val="00B65969"/>
    <w:rsid w:val="00B75342"/>
    <w:rsid w:val="00B77505"/>
    <w:rsid w:val="00B94A58"/>
    <w:rsid w:val="00B96871"/>
    <w:rsid w:val="00B96F86"/>
    <w:rsid w:val="00BA1459"/>
    <w:rsid w:val="00BA48B8"/>
    <w:rsid w:val="00BB2780"/>
    <w:rsid w:val="00BC2EDA"/>
    <w:rsid w:val="00BC487E"/>
    <w:rsid w:val="00BC6426"/>
    <w:rsid w:val="00BD0523"/>
    <w:rsid w:val="00BD1DD0"/>
    <w:rsid w:val="00BE0927"/>
    <w:rsid w:val="00BE20CC"/>
    <w:rsid w:val="00BF4253"/>
    <w:rsid w:val="00BF6255"/>
    <w:rsid w:val="00C048BA"/>
    <w:rsid w:val="00C0757F"/>
    <w:rsid w:val="00C1589F"/>
    <w:rsid w:val="00C20CAA"/>
    <w:rsid w:val="00C26311"/>
    <w:rsid w:val="00C274D0"/>
    <w:rsid w:val="00C27F00"/>
    <w:rsid w:val="00C35812"/>
    <w:rsid w:val="00C36E9D"/>
    <w:rsid w:val="00C374FA"/>
    <w:rsid w:val="00C42A90"/>
    <w:rsid w:val="00C45A93"/>
    <w:rsid w:val="00C51A83"/>
    <w:rsid w:val="00C63DC4"/>
    <w:rsid w:val="00C73B63"/>
    <w:rsid w:val="00C75DC5"/>
    <w:rsid w:val="00C76ED1"/>
    <w:rsid w:val="00C82F79"/>
    <w:rsid w:val="00C86036"/>
    <w:rsid w:val="00C8744C"/>
    <w:rsid w:val="00C93DA2"/>
    <w:rsid w:val="00C9631A"/>
    <w:rsid w:val="00C965A9"/>
    <w:rsid w:val="00CA1A68"/>
    <w:rsid w:val="00CA1DA7"/>
    <w:rsid w:val="00CA3776"/>
    <w:rsid w:val="00CB0D37"/>
    <w:rsid w:val="00CC4C18"/>
    <w:rsid w:val="00CC51D0"/>
    <w:rsid w:val="00CE0145"/>
    <w:rsid w:val="00CE080E"/>
    <w:rsid w:val="00CF5359"/>
    <w:rsid w:val="00CF7838"/>
    <w:rsid w:val="00D01A4F"/>
    <w:rsid w:val="00D05A60"/>
    <w:rsid w:val="00D124CC"/>
    <w:rsid w:val="00D25B4B"/>
    <w:rsid w:val="00D40CE0"/>
    <w:rsid w:val="00D46A80"/>
    <w:rsid w:val="00D55FAC"/>
    <w:rsid w:val="00D6299C"/>
    <w:rsid w:val="00D6482F"/>
    <w:rsid w:val="00D67E3C"/>
    <w:rsid w:val="00D67FAF"/>
    <w:rsid w:val="00D76238"/>
    <w:rsid w:val="00D80C11"/>
    <w:rsid w:val="00DA0A4E"/>
    <w:rsid w:val="00DB1540"/>
    <w:rsid w:val="00DB1BFB"/>
    <w:rsid w:val="00DB31AD"/>
    <w:rsid w:val="00DB4E53"/>
    <w:rsid w:val="00DC3D95"/>
    <w:rsid w:val="00DC704A"/>
    <w:rsid w:val="00DD63D0"/>
    <w:rsid w:val="00DD6979"/>
    <w:rsid w:val="00DF0BC2"/>
    <w:rsid w:val="00DF4011"/>
    <w:rsid w:val="00DF786A"/>
    <w:rsid w:val="00E00339"/>
    <w:rsid w:val="00E07363"/>
    <w:rsid w:val="00E1256C"/>
    <w:rsid w:val="00E142A8"/>
    <w:rsid w:val="00E220D9"/>
    <w:rsid w:val="00E34C92"/>
    <w:rsid w:val="00E45C27"/>
    <w:rsid w:val="00E47B3A"/>
    <w:rsid w:val="00E56103"/>
    <w:rsid w:val="00E60596"/>
    <w:rsid w:val="00E6573D"/>
    <w:rsid w:val="00E758E6"/>
    <w:rsid w:val="00E809DE"/>
    <w:rsid w:val="00E8372D"/>
    <w:rsid w:val="00E84CCC"/>
    <w:rsid w:val="00E872E1"/>
    <w:rsid w:val="00E95E9E"/>
    <w:rsid w:val="00E96824"/>
    <w:rsid w:val="00EA7A2A"/>
    <w:rsid w:val="00EB02AC"/>
    <w:rsid w:val="00EB2CEF"/>
    <w:rsid w:val="00EB79AF"/>
    <w:rsid w:val="00EC17EB"/>
    <w:rsid w:val="00EC302A"/>
    <w:rsid w:val="00ED08A1"/>
    <w:rsid w:val="00ED3658"/>
    <w:rsid w:val="00ED6B96"/>
    <w:rsid w:val="00EE2B05"/>
    <w:rsid w:val="00EE58C0"/>
    <w:rsid w:val="00EE74C2"/>
    <w:rsid w:val="00EF5748"/>
    <w:rsid w:val="00F01A5B"/>
    <w:rsid w:val="00F05D9D"/>
    <w:rsid w:val="00F06D65"/>
    <w:rsid w:val="00F1215A"/>
    <w:rsid w:val="00F141E0"/>
    <w:rsid w:val="00F1727F"/>
    <w:rsid w:val="00F25574"/>
    <w:rsid w:val="00F26782"/>
    <w:rsid w:val="00F32845"/>
    <w:rsid w:val="00F35903"/>
    <w:rsid w:val="00F379C8"/>
    <w:rsid w:val="00F47BBF"/>
    <w:rsid w:val="00F5258E"/>
    <w:rsid w:val="00F55450"/>
    <w:rsid w:val="00F65863"/>
    <w:rsid w:val="00F71106"/>
    <w:rsid w:val="00F74E5C"/>
    <w:rsid w:val="00F82AB9"/>
    <w:rsid w:val="00F942F4"/>
    <w:rsid w:val="00F94BD3"/>
    <w:rsid w:val="00F95B39"/>
    <w:rsid w:val="00FB4B6D"/>
    <w:rsid w:val="00FB5B8B"/>
    <w:rsid w:val="00FD4CC7"/>
    <w:rsid w:val="00FE0F2B"/>
    <w:rsid w:val="00FE42CF"/>
    <w:rsid w:val="00FF308B"/>
    <w:rsid w:val="00FF667A"/>
    <w:rsid w:val="00FF6B41"/>
    <w:rsid w:val="10873510"/>
    <w:rsid w:val="32A28245"/>
    <w:rsid w:val="3F5D8F1B"/>
    <w:rsid w:val="5F8D94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ECF0041"/>
  <w14:defaultImageDpi w14:val="330"/>
  <w15:docId w15:val="{4670449C-D9C1-4B4F-9F0A-A2CCC8BF3D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SimSun" w:hAnsi="Calibri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/>
    <w:lsdException w:name="heading 5" w:semiHidden="1" w:uiPriority="9" w:unhideWhenUsed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D40CE0"/>
    <w:pPr>
      <w:spacing w:line="360" w:lineRule="auto"/>
      <w:jc w:val="both"/>
    </w:pPr>
    <w:rPr>
      <w:rFonts w:ascii="Times New Roman" w:eastAsia="Times New Roman" w:hAnsi="Times New Roman"/>
      <w:szCs w:val="24"/>
      <w:lang w:eastAsia="de-DE"/>
    </w:rPr>
  </w:style>
  <w:style w:type="paragraph" w:styleId="Cmsor1">
    <w:name w:val="heading 1"/>
    <w:basedOn w:val="Norml"/>
    <w:next w:val="Norml"/>
    <w:link w:val="Cmsor1Char"/>
    <w:qFormat/>
    <w:rsid w:val="00075F28"/>
    <w:pPr>
      <w:keepNext/>
      <w:spacing w:before="480" w:after="240" w:line="240" w:lineRule="auto"/>
      <w:outlineLvl w:val="0"/>
    </w:pPr>
    <w:rPr>
      <w:rFonts w:cs="Arial"/>
      <w:b/>
      <w:bCs/>
      <w:color w:val="000000"/>
      <w:kern w:val="32"/>
      <w:szCs w:val="32"/>
    </w:rPr>
  </w:style>
  <w:style w:type="paragraph" w:styleId="Cmsor2">
    <w:name w:val="heading 2"/>
    <w:basedOn w:val="Norml"/>
    <w:next w:val="Norml"/>
    <w:link w:val="Cmsor2Char"/>
    <w:qFormat/>
    <w:rsid w:val="00E00339"/>
    <w:pPr>
      <w:keepNext/>
      <w:spacing w:before="240" w:after="240" w:line="240" w:lineRule="auto"/>
      <w:outlineLvl w:val="1"/>
    </w:pPr>
    <w:rPr>
      <w:rFonts w:cs="Arial"/>
      <w:b/>
      <w:bCs/>
      <w:iCs/>
      <w:szCs w:val="28"/>
    </w:rPr>
  </w:style>
  <w:style w:type="paragraph" w:styleId="Cmsor3">
    <w:name w:val="heading 3"/>
    <w:basedOn w:val="Norml"/>
    <w:next w:val="Norml"/>
    <w:link w:val="Cmsor3Char"/>
    <w:qFormat/>
    <w:rsid w:val="005A4F32"/>
    <w:pPr>
      <w:keepNext/>
      <w:spacing w:before="240" w:after="240" w:line="240" w:lineRule="auto"/>
      <w:outlineLvl w:val="2"/>
    </w:pPr>
    <w:rPr>
      <w:rFonts w:cs="Arial"/>
      <w:b/>
      <w:bCs/>
      <w:szCs w:val="26"/>
    </w:rPr>
  </w:style>
  <w:style w:type="paragraph" w:styleId="Cmsor4">
    <w:name w:val="heading 4"/>
    <w:basedOn w:val="Norml"/>
    <w:next w:val="Norml"/>
    <w:link w:val="Cmsor4Char"/>
    <w:rsid w:val="00ED6B96"/>
    <w:pPr>
      <w:keepNext/>
      <w:outlineLvl w:val="3"/>
    </w:pPr>
    <w:rPr>
      <w:b/>
      <w:bCs/>
      <w:szCs w:val="28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link w:val="Cmsor1"/>
    <w:rsid w:val="00075F28"/>
    <w:rPr>
      <w:rFonts w:ascii="Times New Roman" w:eastAsia="Times New Roman" w:hAnsi="Times New Roman" w:cs="Arial"/>
      <w:b/>
      <w:bCs/>
      <w:color w:val="000000"/>
      <w:kern w:val="32"/>
      <w:szCs w:val="32"/>
      <w:lang w:eastAsia="de-DE"/>
    </w:rPr>
  </w:style>
  <w:style w:type="character" w:customStyle="1" w:styleId="Cmsor2Char">
    <w:name w:val="Címsor 2 Char"/>
    <w:link w:val="Cmsor2"/>
    <w:rsid w:val="00E00339"/>
    <w:rPr>
      <w:rFonts w:ascii="Times New Roman" w:eastAsia="Times New Roman" w:hAnsi="Times New Roman" w:cs="Arial"/>
      <w:b/>
      <w:bCs/>
      <w:iCs/>
      <w:szCs w:val="28"/>
      <w:lang w:eastAsia="de-DE"/>
    </w:rPr>
  </w:style>
  <w:style w:type="character" w:customStyle="1" w:styleId="Cmsor3Char">
    <w:name w:val="Címsor 3 Char"/>
    <w:link w:val="Cmsor3"/>
    <w:rsid w:val="005A4F32"/>
    <w:rPr>
      <w:rFonts w:ascii="Times New Roman" w:eastAsia="Times New Roman" w:hAnsi="Times New Roman" w:cs="Arial"/>
      <w:b/>
      <w:bCs/>
      <w:szCs w:val="26"/>
      <w:lang w:eastAsia="de-DE"/>
    </w:rPr>
  </w:style>
  <w:style w:type="character" w:customStyle="1" w:styleId="Cmsor4Char">
    <w:name w:val="Címsor 4 Char"/>
    <w:link w:val="Cmsor4"/>
    <w:rsid w:val="00796A7F"/>
    <w:rPr>
      <w:rFonts w:ascii="Verdana" w:eastAsia="Times New Roman" w:hAnsi="Verdana" w:cs="Times New Roman"/>
      <w:b/>
      <w:bCs/>
      <w:sz w:val="19"/>
      <w:szCs w:val="28"/>
      <w:lang w:eastAsia="de-DE"/>
    </w:rPr>
  </w:style>
  <w:style w:type="paragraph" w:customStyle="1" w:styleId="Betreff">
    <w:name w:val="Betreff"/>
    <w:basedOn w:val="Norml"/>
    <w:next w:val="Norml"/>
    <w:rsid w:val="00ED6B96"/>
    <w:rPr>
      <w:b/>
    </w:rPr>
  </w:style>
  <w:style w:type="paragraph" w:customStyle="1" w:styleId="Bullets">
    <w:name w:val="Bullets"/>
    <w:basedOn w:val="Norml"/>
    <w:link w:val="BulletsChar"/>
    <w:rsid w:val="00ED6B96"/>
    <w:pPr>
      <w:numPr>
        <w:numId w:val="2"/>
      </w:numPr>
    </w:pPr>
  </w:style>
  <w:style w:type="character" w:customStyle="1" w:styleId="BulletsChar">
    <w:name w:val="Bullets Char"/>
    <w:link w:val="Bullets"/>
    <w:rsid w:val="00ED6B96"/>
    <w:rPr>
      <w:rFonts w:ascii="Verdana" w:eastAsia="Times New Roman" w:hAnsi="Verdana" w:cs="Times New Roman"/>
      <w:sz w:val="19"/>
      <w:szCs w:val="24"/>
      <w:lang w:eastAsia="de-DE"/>
    </w:rPr>
  </w:style>
  <w:style w:type="table" w:customStyle="1" w:styleId="Copernicus">
    <w:name w:val="Copernicus"/>
    <w:basedOn w:val="Normltblzat"/>
    <w:rsid w:val="00ED6B96"/>
    <w:rPr>
      <w:rFonts w:ascii="Verdana" w:eastAsia="Times New Roman" w:hAnsi="Verdana"/>
      <w:sz w:val="19"/>
    </w:rPr>
    <w:tblPr>
      <w:tblStyleRowBandSize w:val="1"/>
      <w:tblStyleColBandSize w:val="1"/>
      <w:tblBorders>
        <w:top w:val="single" w:sz="4" w:space="0" w:color="7F7F7F"/>
        <w:left w:val="single" w:sz="4" w:space="0" w:color="7F7F7F"/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</w:tblPr>
    <w:tcPr>
      <w:shd w:val="clear" w:color="auto" w:fill="auto"/>
      <w:vAlign w:val="center"/>
    </w:tcPr>
    <w:tblStylePr w:type="firstRow">
      <w:pPr>
        <w:jc w:val="left"/>
      </w:pPr>
      <w:rPr>
        <w:rFonts w:ascii="Verdana" w:hAnsi="Verdana"/>
        <w:b/>
        <w:i w:val="0"/>
        <w:sz w:val="19"/>
      </w:rPr>
      <w:tblPr/>
      <w:tcPr>
        <w:shd w:val="clear" w:color="auto" w:fill="BFBFBF"/>
      </w:tcPr>
    </w:tblStylePr>
    <w:tblStylePr w:type="lastRow">
      <w:pPr>
        <w:jc w:val="left"/>
      </w:pPr>
      <w:rPr>
        <w:rFonts w:ascii="Verdana" w:hAnsi="Verdana"/>
        <w:sz w:val="19"/>
      </w:rPr>
    </w:tblStylePr>
    <w:tblStylePr w:type="firstCol">
      <w:rPr>
        <w:rFonts w:ascii="Verdana" w:hAnsi="Verdana"/>
        <w:sz w:val="19"/>
      </w:rPr>
    </w:tblStylePr>
    <w:tblStylePr w:type="lastCol">
      <w:rPr>
        <w:rFonts w:ascii="Verdana" w:hAnsi="Verdana"/>
        <w:sz w:val="19"/>
      </w:rPr>
      <w:tblPr/>
      <w:tcPr>
        <w:tc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cBorders>
      </w:tcPr>
    </w:tblStylePr>
  </w:style>
  <w:style w:type="paragraph" w:styleId="lfej">
    <w:name w:val="header"/>
    <w:basedOn w:val="Norml"/>
    <w:link w:val="lfejChar"/>
    <w:rsid w:val="00ED6B96"/>
    <w:pPr>
      <w:tabs>
        <w:tab w:val="center" w:pos="4536"/>
        <w:tab w:val="right" w:pos="9072"/>
      </w:tabs>
    </w:pPr>
  </w:style>
  <w:style w:type="character" w:customStyle="1" w:styleId="lfejChar">
    <w:name w:val="Élőfej Char"/>
    <w:link w:val="lfej"/>
    <w:rsid w:val="00ED6B96"/>
    <w:rPr>
      <w:rFonts w:ascii="Verdana" w:eastAsia="Times New Roman" w:hAnsi="Verdana" w:cs="Times New Roman"/>
      <w:sz w:val="19"/>
      <w:szCs w:val="24"/>
      <w:lang w:eastAsia="de-DE"/>
    </w:rPr>
  </w:style>
  <w:style w:type="character" w:styleId="Hiperhivatkozs">
    <w:name w:val="Hyperlink"/>
    <w:uiPriority w:val="99"/>
    <w:rsid w:val="00ED6B96"/>
    <w:rPr>
      <w:color w:val="0000FF"/>
      <w:u w:val="single"/>
    </w:rPr>
  </w:style>
  <w:style w:type="paragraph" w:customStyle="1" w:styleId="Kontakt">
    <w:name w:val="Kontakt"/>
    <w:basedOn w:val="Norml"/>
    <w:rsid w:val="00ED6B96"/>
    <w:pPr>
      <w:spacing w:line="160" w:lineRule="exact"/>
    </w:pPr>
    <w:rPr>
      <w:color w:val="808080"/>
      <w:sz w:val="13"/>
    </w:rPr>
  </w:style>
  <w:style w:type="paragraph" w:customStyle="1" w:styleId="Name">
    <w:name w:val="Name"/>
    <w:basedOn w:val="Norml"/>
    <w:rsid w:val="00ED6B96"/>
    <w:pPr>
      <w:spacing w:before="160" w:after="80"/>
    </w:pPr>
    <w:rPr>
      <w:rFonts w:ascii="Book Antiqua" w:hAnsi="Book Antiqua"/>
      <w:color w:val="808080"/>
      <w:sz w:val="22"/>
    </w:rPr>
  </w:style>
  <w:style w:type="paragraph" w:customStyle="1" w:styleId="CopernicusWordtemplate">
    <w:name w:val="Copernicus_Word_template"/>
    <w:basedOn w:val="Norml"/>
    <w:link w:val="CopernicusWordtemplateChar"/>
    <w:rsid w:val="00B5719D"/>
  </w:style>
  <w:style w:type="character" w:customStyle="1" w:styleId="CopernicusWordtemplateChar">
    <w:name w:val="Copernicus_Word_template Char"/>
    <w:basedOn w:val="Bekezdsalapbettpusa"/>
    <w:link w:val="CopernicusWordtemplate"/>
    <w:rsid w:val="00B5719D"/>
    <w:rPr>
      <w:rFonts w:ascii="Times New Roman" w:eastAsia="Times New Roman" w:hAnsi="Times New Roman"/>
      <w:sz w:val="24"/>
      <w:szCs w:val="24"/>
      <w:lang w:eastAsia="de-DE"/>
    </w:rPr>
  </w:style>
  <w:style w:type="character" w:styleId="Sorszma">
    <w:name w:val="line number"/>
    <w:basedOn w:val="Bekezdsalapbettpusa"/>
    <w:uiPriority w:val="99"/>
    <w:semiHidden/>
    <w:unhideWhenUsed/>
    <w:rsid w:val="00D40CE0"/>
  </w:style>
  <w:style w:type="paragraph" w:customStyle="1" w:styleId="MStitle">
    <w:name w:val="MS title"/>
    <w:basedOn w:val="Norml"/>
    <w:link w:val="MStitleChar"/>
    <w:qFormat/>
    <w:rsid w:val="0091791F"/>
    <w:pPr>
      <w:spacing w:before="360" w:line="440" w:lineRule="exact"/>
      <w:contextualSpacing/>
    </w:pPr>
    <w:rPr>
      <w:b/>
      <w:sz w:val="34"/>
    </w:rPr>
  </w:style>
  <w:style w:type="character" w:customStyle="1" w:styleId="MStitleChar">
    <w:name w:val="MS title Char"/>
    <w:basedOn w:val="Bekezdsalapbettpusa"/>
    <w:link w:val="MStitle"/>
    <w:rsid w:val="0091791F"/>
    <w:rPr>
      <w:rFonts w:ascii="Times New Roman" w:eastAsia="Times New Roman" w:hAnsi="Times New Roman"/>
      <w:b/>
      <w:sz w:val="34"/>
      <w:szCs w:val="24"/>
      <w:lang w:eastAsia="de-DE"/>
    </w:rPr>
  </w:style>
  <w:style w:type="paragraph" w:styleId="Listaszerbekezds">
    <w:name w:val="List Paragraph"/>
    <w:basedOn w:val="Norml"/>
    <w:uiPriority w:val="34"/>
    <w:qFormat/>
    <w:rsid w:val="00B4015F"/>
    <w:pPr>
      <w:ind w:left="720"/>
      <w:contextualSpacing/>
    </w:pPr>
  </w:style>
  <w:style w:type="paragraph" w:customStyle="1" w:styleId="Affiliation">
    <w:name w:val="Affiliation"/>
    <w:basedOn w:val="Norml"/>
    <w:link w:val="AffiliationChar"/>
    <w:qFormat/>
    <w:rsid w:val="00450DB9"/>
    <w:pPr>
      <w:spacing w:before="120" w:line="240" w:lineRule="auto"/>
      <w:contextualSpacing/>
    </w:pPr>
  </w:style>
  <w:style w:type="character" w:customStyle="1" w:styleId="AffiliationChar">
    <w:name w:val="Affiliation Char"/>
    <w:basedOn w:val="Bekezdsalapbettpusa"/>
    <w:link w:val="Affiliation"/>
    <w:rsid w:val="00450DB9"/>
    <w:rPr>
      <w:rFonts w:ascii="Times New Roman" w:eastAsia="Times New Roman" w:hAnsi="Times New Roman"/>
      <w:szCs w:val="24"/>
      <w:lang w:eastAsia="de-DE"/>
    </w:rPr>
  </w:style>
  <w:style w:type="character" w:styleId="Helyrzszveg">
    <w:name w:val="Placeholder Text"/>
    <w:basedOn w:val="Bekezdsalapbettpusa"/>
    <w:uiPriority w:val="99"/>
    <w:semiHidden/>
    <w:rsid w:val="003D5288"/>
    <w:rPr>
      <w:color w:val="808080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3D528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3D5288"/>
    <w:rPr>
      <w:rFonts w:ascii="Tahoma" w:eastAsia="Times New Roman" w:hAnsi="Tahoma" w:cs="Tahoma"/>
      <w:sz w:val="16"/>
      <w:szCs w:val="16"/>
      <w:lang w:eastAsia="de-DE"/>
    </w:rPr>
  </w:style>
  <w:style w:type="paragraph" w:customStyle="1" w:styleId="Equation">
    <w:name w:val="Equation"/>
    <w:basedOn w:val="Norml"/>
    <w:link w:val="EquationChar"/>
    <w:rsid w:val="00C35812"/>
    <w:pPr>
      <w:spacing w:before="120" w:after="120"/>
    </w:pPr>
    <w:rPr>
      <w:rFonts w:ascii="Cambria Math" w:hAnsi="Cambria Math"/>
    </w:rPr>
  </w:style>
  <w:style w:type="character" w:customStyle="1" w:styleId="EquationChar">
    <w:name w:val="Equation Char"/>
    <w:basedOn w:val="Bekezdsalapbettpusa"/>
    <w:link w:val="Equation"/>
    <w:rsid w:val="00C35812"/>
    <w:rPr>
      <w:rFonts w:ascii="Cambria Math" w:eastAsia="Times New Roman" w:hAnsi="Cambria Math"/>
      <w:szCs w:val="24"/>
      <w:lang w:eastAsia="de-DE"/>
    </w:rPr>
  </w:style>
  <w:style w:type="paragraph" w:styleId="Kpalrs">
    <w:name w:val="caption"/>
    <w:basedOn w:val="Norml"/>
    <w:next w:val="Norml"/>
    <w:uiPriority w:val="35"/>
    <w:unhideWhenUsed/>
    <w:qFormat/>
    <w:rsid w:val="003A4FB4"/>
    <w:pPr>
      <w:spacing w:after="200" w:line="240" w:lineRule="auto"/>
    </w:pPr>
    <w:rPr>
      <w:b/>
      <w:bCs/>
      <w:sz w:val="18"/>
      <w:szCs w:val="18"/>
    </w:rPr>
  </w:style>
  <w:style w:type="paragraph" w:styleId="llb">
    <w:name w:val="footer"/>
    <w:basedOn w:val="Norml"/>
    <w:link w:val="llbChar"/>
    <w:uiPriority w:val="99"/>
    <w:unhideWhenUsed/>
    <w:rsid w:val="006D0C96"/>
    <w:pPr>
      <w:tabs>
        <w:tab w:val="center" w:pos="4513"/>
        <w:tab w:val="right" w:pos="9026"/>
      </w:tabs>
      <w:spacing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6D0C96"/>
    <w:rPr>
      <w:rFonts w:ascii="Times New Roman" w:eastAsia="Times New Roman" w:hAnsi="Times New Roman"/>
      <w:szCs w:val="24"/>
      <w:lang w:eastAsia="de-DE"/>
    </w:rPr>
  </w:style>
  <w:style w:type="paragraph" w:customStyle="1" w:styleId="Correspondence">
    <w:name w:val="Correspondence"/>
    <w:basedOn w:val="Norml"/>
    <w:link w:val="CorrespondenceChar"/>
    <w:qFormat/>
    <w:rsid w:val="008E213F"/>
    <w:pPr>
      <w:spacing w:before="120" w:after="360" w:line="240" w:lineRule="auto"/>
    </w:pPr>
  </w:style>
  <w:style w:type="character" w:customStyle="1" w:styleId="CorrespondenceChar">
    <w:name w:val="Correspondence Char"/>
    <w:basedOn w:val="Bekezdsalapbettpusa"/>
    <w:link w:val="Correspondence"/>
    <w:rsid w:val="008E213F"/>
    <w:rPr>
      <w:rFonts w:ascii="Times New Roman" w:eastAsia="Times New Roman" w:hAnsi="Times New Roman"/>
      <w:szCs w:val="24"/>
      <w:lang w:eastAsia="de-DE"/>
    </w:rPr>
  </w:style>
  <w:style w:type="paragraph" w:customStyle="1" w:styleId="Authors">
    <w:name w:val="Authors"/>
    <w:basedOn w:val="Norml"/>
    <w:link w:val="AuthorsChar"/>
    <w:qFormat/>
    <w:rsid w:val="00BD0523"/>
    <w:pPr>
      <w:spacing w:before="180" w:line="240" w:lineRule="auto"/>
      <w:contextualSpacing/>
    </w:pPr>
    <w:rPr>
      <w:sz w:val="24"/>
    </w:rPr>
  </w:style>
  <w:style w:type="character" w:customStyle="1" w:styleId="AuthorsChar">
    <w:name w:val="Authors Char"/>
    <w:basedOn w:val="Bekezdsalapbettpusa"/>
    <w:link w:val="Authors"/>
    <w:rsid w:val="00BD0523"/>
    <w:rPr>
      <w:rFonts w:ascii="Times New Roman" w:eastAsia="Times New Roman" w:hAnsi="Times New Roman"/>
      <w:sz w:val="24"/>
      <w:szCs w:val="24"/>
      <w:lang w:eastAsia="de-DE"/>
    </w:rPr>
  </w:style>
  <w:style w:type="character" w:styleId="Jegyzethivatkozs">
    <w:name w:val="annotation reference"/>
    <w:basedOn w:val="Bekezdsalapbettpusa"/>
    <w:uiPriority w:val="99"/>
    <w:semiHidden/>
    <w:unhideWhenUsed/>
    <w:rsid w:val="00B77505"/>
    <w:rPr>
      <w:sz w:val="16"/>
      <w:szCs w:val="16"/>
    </w:rPr>
  </w:style>
  <w:style w:type="paragraph" w:styleId="Jegyzetszveg">
    <w:name w:val="annotation text"/>
    <w:basedOn w:val="Norml"/>
    <w:link w:val="JegyzetszvegChar"/>
    <w:uiPriority w:val="99"/>
    <w:unhideWhenUsed/>
    <w:rsid w:val="00B77505"/>
    <w:pPr>
      <w:spacing w:after="160" w:line="240" w:lineRule="auto"/>
      <w:jc w:val="left"/>
    </w:pPr>
    <w:rPr>
      <w:rFonts w:asciiTheme="minorHAnsi" w:eastAsiaTheme="minorHAnsi" w:hAnsiTheme="minorHAnsi" w:cstheme="minorBidi"/>
      <w:szCs w:val="20"/>
      <w:lang w:val="hu-HU" w:eastAsia="en-US"/>
    </w:rPr>
  </w:style>
  <w:style w:type="character" w:customStyle="1" w:styleId="JegyzetszvegChar">
    <w:name w:val="Jegyzetszöveg Char"/>
    <w:basedOn w:val="Bekezdsalapbettpusa"/>
    <w:link w:val="Jegyzetszveg"/>
    <w:uiPriority w:val="99"/>
    <w:rsid w:val="00B77505"/>
    <w:rPr>
      <w:rFonts w:asciiTheme="minorHAnsi" w:eastAsiaTheme="minorHAnsi" w:hAnsiTheme="minorHAnsi" w:cstheme="minorBidi"/>
      <w:lang w:val="hu-HU" w:eastAsia="en-US"/>
    </w:rPr>
  </w:style>
  <w:style w:type="character" w:customStyle="1" w:styleId="object">
    <w:name w:val="object"/>
    <w:basedOn w:val="Bekezdsalapbettpusa"/>
    <w:rsid w:val="00DD6979"/>
  </w:style>
  <w:style w:type="character" w:customStyle="1" w:styleId="zmsearchresult">
    <w:name w:val="zmsearchresult"/>
    <w:basedOn w:val="Bekezdsalapbettpusa"/>
    <w:rsid w:val="00DD6979"/>
  </w:style>
  <w:style w:type="paragraph" w:styleId="Megjegyzstrgya">
    <w:name w:val="annotation subject"/>
    <w:basedOn w:val="Jegyzetszveg"/>
    <w:next w:val="Jegyzetszveg"/>
    <w:link w:val="MegjegyzstrgyaChar"/>
    <w:uiPriority w:val="99"/>
    <w:semiHidden/>
    <w:unhideWhenUsed/>
    <w:rsid w:val="00263075"/>
    <w:pPr>
      <w:spacing w:after="0"/>
      <w:jc w:val="both"/>
    </w:pPr>
    <w:rPr>
      <w:rFonts w:ascii="Times New Roman" w:eastAsia="Times New Roman" w:hAnsi="Times New Roman" w:cs="Times New Roman"/>
      <w:b/>
      <w:bCs/>
      <w:lang w:val="en-GB" w:eastAsia="de-DE"/>
    </w:rPr>
  </w:style>
  <w:style w:type="character" w:customStyle="1" w:styleId="MegjegyzstrgyaChar">
    <w:name w:val="Megjegyzés tárgya Char"/>
    <w:basedOn w:val="JegyzetszvegChar"/>
    <w:link w:val="Megjegyzstrgya"/>
    <w:uiPriority w:val="99"/>
    <w:semiHidden/>
    <w:rsid w:val="00263075"/>
    <w:rPr>
      <w:rFonts w:ascii="Times New Roman" w:eastAsia="Times New Roman" w:hAnsi="Times New Roman" w:cstheme="minorBidi"/>
      <w:b/>
      <w:bCs/>
      <w:lang w:val="hu-HU" w:eastAsia="de-DE"/>
    </w:rPr>
  </w:style>
  <w:style w:type="table" w:styleId="Rcsostblzat">
    <w:name w:val="Table Grid"/>
    <w:basedOn w:val="Normltblzat"/>
    <w:uiPriority w:val="59"/>
    <w:rsid w:val="001A0A5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DPI11articletype">
    <w:name w:val="MDPI_1.1_article_type"/>
    <w:basedOn w:val="Norml"/>
    <w:next w:val="MDPI12title"/>
    <w:qFormat/>
    <w:rsid w:val="005A1FA6"/>
    <w:pPr>
      <w:adjustRightInd w:val="0"/>
      <w:snapToGrid w:val="0"/>
      <w:spacing w:before="240" w:line="240" w:lineRule="auto"/>
      <w:jc w:val="left"/>
    </w:pPr>
    <w:rPr>
      <w:rFonts w:ascii="Palatino Linotype" w:hAnsi="Palatino Linotype"/>
      <w:i/>
      <w:snapToGrid w:val="0"/>
      <w:color w:val="000000"/>
      <w:szCs w:val="22"/>
      <w:lang w:val="en-US" w:bidi="en-US"/>
    </w:rPr>
  </w:style>
  <w:style w:type="paragraph" w:customStyle="1" w:styleId="MDPI12title">
    <w:name w:val="MDPI_1.2_title"/>
    <w:next w:val="MDPI13authornames"/>
    <w:qFormat/>
    <w:rsid w:val="005A1FA6"/>
    <w:pPr>
      <w:adjustRightInd w:val="0"/>
      <w:snapToGrid w:val="0"/>
      <w:spacing w:after="240" w:line="400" w:lineRule="exact"/>
    </w:pPr>
    <w:rPr>
      <w:rFonts w:ascii="Palatino Linotype" w:eastAsia="Times New Roman" w:hAnsi="Palatino Linotype"/>
      <w:b/>
      <w:snapToGrid w:val="0"/>
      <w:color w:val="000000"/>
      <w:sz w:val="36"/>
      <w:lang w:val="en-US" w:eastAsia="de-DE" w:bidi="en-US"/>
    </w:rPr>
  </w:style>
  <w:style w:type="paragraph" w:customStyle="1" w:styleId="MDPI13authornames">
    <w:name w:val="MDPI_1.3_authornames"/>
    <w:basedOn w:val="Norml"/>
    <w:next w:val="MDPI14history"/>
    <w:qFormat/>
    <w:rsid w:val="005A1FA6"/>
    <w:pPr>
      <w:adjustRightInd w:val="0"/>
      <w:snapToGrid w:val="0"/>
      <w:spacing w:after="120" w:line="260" w:lineRule="atLeast"/>
      <w:jc w:val="left"/>
    </w:pPr>
    <w:rPr>
      <w:rFonts w:ascii="Palatino Linotype" w:hAnsi="Palatino Linotype"/>
      <w:b/>
      <w:color w:val="000000"/>
      <w:szCs w:val="22"/>
      <w:lang w:val="en-US" w:bidi="en-US"/>
    </w:rPr>
  </w:style>
  <w:style w:type="paragraph" w:customStyle="1" w:styleId="MDPI14history">
    <w:name w:val="MDPI_1.4_history"/>
    <w:basedOn w:val="Norml"/>
    <w:next w:val="Norml"/>
    <w:qFormat/>
    <w:rsid w:val="005A1FA6"/>
    <w:pPr>
      <w:adjustRightInd w:val="0"/>
      <w:snapToGrid w:val="0"/>
      <w:spacing w:before="120" w:line="200" w:lineRule="atLeast"/>
      <w:ind w:left="113"/>
      <w:jc w:val="left"/>
    </w:pPr>
    <w:rPr>
      <w:rFonts w:ascii="Palatino Linotype" w:hAnsi="Palatino Linotype"/>
      <w:color w:val="000000"/>
      <w:sz w:val="18"/>
      <w:szCs w:val="20"/>
      <w:lang w:val="en-US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449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44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tiff"/><Relationship Id="rId18" Type="http://schemas.openxmlformats.org/officeDocument/2006/relationships/image" Target="media/image9.tiff"/><Relationship Id="rId26" Type="http://schemas.openxmlformats.org/officeDocument/2006/relationships/image" Target="media/image17.tiff"/><Relationship Id="rId3" Type="http://schemas.openxmlformats.org/officeDocument/2006/relationships/styles" Target="styles.xml"/><Relationship Id="rId21" Type="http://schemas.openxmlformats.org/officeDocument/2006/relationships/image" Target="media/image12.tiff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tiff"/><Relationship Id="rId17" Type="http://schemas.openxmlformats.org/officeDocument/2006/relationships/image" Target="media/image8.tiff"/><Relationship Id="rId25" Type="http://schemas.openxmlformats.org/officeDocument/2006/relationships/image" Target="media/image16.tiff"/><Relationship Id="rId33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7.tiff"/><Relationship Id="rId20" Type="http://schemas.openxmlformats.org/officeDocument/2006/relationships/image" Target="media/image11.tiff"/><Relationship Id="rId29" Type="http://schemas.openxmlformats.org/officeDocument/2006/relationships/image" Target="media/image20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tiff"/><Relationship Id="rId24" Type="http://schemas.openxmlformats.org/officeDocument/2006/relationships/image" Target="media/image15.tiff"/><Relationship Id="rId32" Type="http://schemas.openxmlformats.org/officeDocument/2006/relationships/image" Target="media/image23.tiff"/><Relationship Id="rId5" Type="http://schemas.openxmlformats.org/officeDocument/2006/relationships/webSettings" Target="webSettings.xml"/><Relationship Id="rId15" Type="http://schemas.openxmlformats.org/officeDocument/2006/relationships/image" Target="media/image6.tiff"/><Relationship Id="rId23" Type="http://schemas.openxmlformats.org/officeDocument/2006/relationships/image" Target="media/image14.tiff"/><Relationship Id="rId28" Type="http://schemas.openxmlformats.org/officeDocument/2006/relationships/image" Target="media/image19.tiff"/><Relationship Id="rId10" Type="http://schemas.openxmlformats.org/officeDocument/2006/relationships/footer" Target="footer1.xml"/><Relationship Id="rId19" Type="http://schemas.openxmlformats.org/officeDocument/2006/relationships/image" Target="media/image10.tiff"/><Relationship Id="rId31" Type="http://schemas.openxmlformats.org/officeDocument/2006/relationships/image" Target="media/image22.tiff"/><Relationship Id="rId4" Type="http://schemas.openxmlformats.org/officeDocument/2006/relationships/settings" Target="settings.xml"/><Relationship Id="rId9" Type="http://schemas.openxmlformats.org/officeDocument/2006/relationships/image" Target="media/image1.tiff"/><Relationship Id="rId14" Type="http://schemas.openxmlformats.org/officeDocument/2006/relationships/image" Target="media/image5.tiff"/><Relationship Id="rId22" Type="http://schemas.openxmlformats.org/officeDocument/2006/relationships/image" Target="media/image13.tiff"/><Relationship Id="rId27" Type="http://schemas.openxmlformats.org/officeDocument/2006/relationships/image" Target="media/image18.tiff"/><Relationship Id="rId30" Type="http://schemas.openxmlformats.org/officeDocument/2006/relationships/image" Target="media/image21.tiff"/><Relationship Id="rId35" Type="http://schemas.openxmlformats.org/officeDocument/2006/relationships/theme" Target="theme/theme1.xml"/><Relationship Id="R5950f982fa8841e9" Type="http://schemas.microsoft.com/office/2016/09/relationships/commentsIds" Target="commentsIds.xml"/><Relationship Id="rId8" Type="http://schemas.openxmlformats.org/officeDocument/2006/relationships/hyperlink" Target="mailto:toth.brigitta@agrar.mta.hu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CopernicusTemplates\Free-Forms\Blank.do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Copernicus_Word_template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5EDF51-7E45-42EA-9B3F-6BDB79DEC0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Blank.dotm</Template>
  <TotalTime>9</TotalTime>
  <Pages>15</Pages>
  <Words>2798</Words>
  <Characters>19314</Characters>
  <Application>Microsoft Office Word</Application>
  <DocSecurity>0</DocSecurity>
  <Lines>160</Lines>
  <Paragraphs>44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Blank</vt:lpstr>
    </vt:vector>
  </TitlesOfParts>
  <Company>Copernicus Gesellschaft mbH</Company>
  <LinksUpToDate>false</LinksUpToDate>
  <CharactersWithSpaces>22068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Blank</dc:title>
  <dc:subject/>
  <dc:creator>Martin Rasmussen</dc:creator>
  <cp:keywords/>
  <dc:description/>
  <cp:lastModifiedBy>Brigi</cp:lastModifiedBy>
  <cp:revision>10</cp:revision>
  <cp:lastPrinted>2020-02-27T07:43:00Z</cp:lastPrinted>
  <dcterms:created xsi:type="dcterms:W3CDTF">2019-12-13T15:42:00Z</dcterms:created>
  <dcterms:modified xsi:type="dcterms:W3CDTF">2020-02-27T07:44:00Z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http://www.zotero.org/styles/apa</vt:lpwstr>
  </property>
  <property fmtid="{D5CDD505-2E9C-101B-9397-08002B2CF9AE}" pid="3" name="Mendeley Recent Style Name 0_1">
    <vt:lpwstr>American Psychological Association 6th edition</vt:lpwstr>
  </property>
  <property fmtid="{D5CDD505-2E9C-101B-9397-08002B2CF9AE}" pid="4" name="Mendeley Recent Style Id 1_1">
    <vt:lpwstr>http://www.zotero.org/styles/american-sociological-association</vt:lpwstr>
  </property>
  <property fmtid="{D5CDD505-2E9C-101B-9397-08002B2CF9AE}" pid="5" name="Mendeley Recent Style Name 1_1">
    <vt:lpwstr>American Sociological Association</vt:lpwstr>
  </property>
  <property fmtid="{D5CDD505-2E9C-101B-9397-08002B2CF9AE}" pid="6" name="Mendeley Recent Style Id 2_1">
    <vt:lpwstr>http://www.zotero.org/styles/chicago-author-date</vt:lpwstr>
  </property>
  <property fmtid="{D5CDD505-2E9C-101B-9397-08002B2CF9AE}" pid="7" name="Mendeley Recent Style Name 2_1">
    <vt:lpwstr>Chicago Manual of Style 17th edition (author-date)</vt:lpwstr>
  </property>
  <property fmtid="{D5CDD505-2E9C-101B-9397-08002B2CF9AE}" pid="8" name="Mendeley Recent Style Id 3_1">
    <vt:lpwstr>http://www.zotero.org/styles/harvard-cite-them-right</vt:lpwstr>
  </property>
  <property fmtid="{D5CDD505-2E9C-101B-9397-08002B2CF9AE}" pid="9" name="Mendeley Recent Style Name 3_1">
    <vt:lpwstr>Cite Them Right 10th edition - Harvard</vt:lpwstr>
  </property>
  <property fmtid="{D5CDD505-2E9C-101B-9397-08002B2CF9AE}" pid="10" name="Mendeley Recent Style Id 4_1">
    <vt:lpwstr>http://www.zotero.org/styles/european-journal-of-soil-science</vt:lpwstr>
  </property>
  <property fmtid="{D5CDD505-2E9C-101B-9397-08002B2CF9AE}" pid="11" name="Mendeley Recent Style Name 4_1">
    <vt:lpwstr>European Journal of Soil Science</vt:lpwstr>
  </property>
  <property fmtid="{D5CDD505-2E9C-101B-9397-08002B2CF9AE}" pid="12" name="Mendeley Recent Style Id 5_1">
    <vt:lpwstr>http://www.zotero.org/styles/hydrology-and-earth-system-sciences</vt:lpwstr>
  </property>
  <property fmtid="{D5CDD505-2E9C-101B-9397-08002B2CF9AE}" pid="13" name="Mendeley Recent Style Name 5_1">
    <vt:lpwstr>Hydrology and Earth System Sciences</vt:lpwstr>
  </property>
  <property fmtid="{D5CDD505-2E9C-101B-9397-08002B2CF9AE}" pid="14" name="Mendeley Recent Style Id 6_1">
    <vt:lpwstr>http://www.zotero.org/styles/ieee</vt:lpwstr>
  </property>
  <property fmtid="{D5CDD505-2E9C-101B-9397-08002B2CF9AE}" pid="15" name="Mendeley Recent Style Name 6_1">
    <vt:lpwstr>IEEE</vt:lpwstr>
  </property>
  <property fmtid="{D5CDD505-2E9C-101B-9397-08002B2CF9AE}" pid="16" name="Mendeley Recent Style Id 7_1">
    <vt:lpwstr>http://www.zotero.org/styles/modern-humanities-research-association</vt:lpwstr>
  </property>
  <property fmtid="{D5CDD505-2E9C-101B-9397-08002B2CF9AE}" pid="17" name="Mendeley Recent Style Name 7_1">
    <vt:lpwstr>Modern Humanities Research Association 3rd edition (note with bibliography)</vt:lpwstr>
  </property>
  <property fmtid="{D5CDD505-2E9C-101B-9397-08002B2CF9AE}" pid="18" name="Mendeley Recent Style Id 8_1">
    <vt:lpwstr>http://www.zotero.org/styles/modern-language-association</vt:lpwstr>
  </property>
  <property fmtid="{D5CDD505-2E9C-101B-9397-08002B2CF9AE}" pid="19" name="Mendeley Recent Style Name 8_1">
    <vt:lpwstr>Modern Language Association 8th edition</vt:lpwstr>
  </property>
  <property fmtid="{D5CDD505-2E9C-101B-9397-08002B2CF9AE}" pid="20" name="Mendeley Recent Style Id 9_1">
    <vt:lpwstr>http://www.zotero.org/styles/soil</vt:lpwstr>
  </property>
  <property fmtid="{D5CDD505-2E9C-101B-9397-08002B2CF9AE}" pid="21" name="Mendeley Recent Style Name 9_1">
    <vt:lpwstr>SOIL</vt:lpwstr>
  </property>
  <property fmtid="{D5CDD505-2E9C-101B-9397-08002B2CF9AE}" pid="22" name="Mendeley Document_1">
    <vt:lpwstr>True</vt:lpwstr>
  </property>
  <property fmtid="{D5CDD505-2E9C-101B-9397-08002B2CF9AE}" pid="23" name="Mendeley Unique User Id_1">
    <vt:lpwstr>6bfede91-f649-335e-8ffb-e0ccfc02d65d</vt:lpwstr>
  </property>
  <property fmtid="{D5CDD505-2E9C-101B-9397-08002B2CF9AE}" pid="24" name="Mendeley Citation Style_1">
    <vt:lpwstr>http://www.zotero.org/styles/hydrology-and-earth-system-sciences</vt:lpwstr>
  </property>
</Properties>
</file>